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B26478">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B26478">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B26478">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B26478">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B26478">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9A0743"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51269D" w:rsidRDefault="0051269D" w:rsidP="002E089E">
                  <w:pPr>
                    <w:jc w:val="right"/>
                  </w:pPr>
                </w:p>
                <w:p w:rsidR="0051269D" w:rsidRDefault="0051269D" w:rsidP="002E089E">
                  <w:pPr>
                    <w:jc w:val="right"/>
                  </w:pPr>
                </w:p>
                <w:p w:rsidR="0051269D" w:rsidRDefault="0051269D" w:rsidP="002E089E">
                  <w:pPr>
                    <w:jc w:val="right"/>
                  </w:pPr>
                </w:p>
                <w:p w:rsidR="0051269D" w:rsidRDefault="0051269D" w:rsidP="002E089E">
                  <w:pPr>
                    <w:jc w:val="right"/>
                  </w:pPr>
                </w:p>
                <w:p w:rsidR="0051269D" w:rsidRDefault="0051269D" w:rsidP="002E089E">
                  <w:pPr>
                    <w:jc w:val="right"/>
                  </w:pPr>
                </w:p>
                <w:p w:rsidR="0051269D" w:rsidRDefault="0051269D" w:rsidP="002E089E">
                  <w:pPr>
                    <w:jc w:val="right"/>
                  </w:pPr>
                </w:p>
                <w:p w:rsidR="0051269D" w:rsidRPr="00F705FA" w:rsidRDefault="0051269D"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B26478">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B26478">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9A0743"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Default="0051269D" w:rsidP="00082578">
                  <w:pPr>
                    <w:jc w:val="right"/>
                  </w:pPr>
                </w:p>
                <w:p w:rsidR="0051269D" w:rsidRPr="00F705FA" w:rsidRDefault="0051269D"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9A0743"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Default="0051269D" w:rsidP="007B0344">
                  <w:pPr>
                    <w:jc w:val="right"/>
                  </w:pPr>
                </w:p>
                <w:p w:rsidR="0051269D" w:rsidRPr="00F705FA" w:rsidRDefault="0051269D"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B26478">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B26478">
      <w:pPr>
        <w:spacing w:afterLines="20" w:line="0" w:lineRule="atLeast"/>
        <w:rPr>
          <w:rFonts w:ascii="Calibri" w:hAnsi="Calibri" w:cs="Calibri"/>
        </w:rPr>
      </w:pPr>
      <w:r w:rsidRPr="00206F2D">
        <w:rPr>
          <w:rFonts w:ascii="Calibri" w:hAnsi="Calibri" w:cs="Calibri"/>
        </w:rPr>
        <w:t>Project Location Map</w:t>
      </w:r>
    </w:p>
    <w:p w:rsidR="008C2E33" w:rsidRDefault="008C2E33" w:rsidP="00B26478">
      <w:pPr>
        <w:spacing w:afterLines="20" w:line="0" w:lineRule="atLeast"/>
        <w:rPr>
          <w:rFonts w:ascii="Calibri" w:hAnsi="Calibri" w:cs="Calibri"/>
        </w:rPr>
      </w:pPr>
      <w:r w:rsidRPr="00206F2D">
        <w:rPr>
          <w:rFonts w:ascii="Calibri" w:hAnsi="Calibri" w:cs="Calibri"/>
        </w:rPr>
        <w:t>Project Route Map</w:t>
      </w:r>
    </w:p>
    <w:p w:rsidR="008C2E33" w:rsidRDefault="008C2E33" w:rsidP="00B26478">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B26478">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B26478">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B26478">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B26478">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B26478">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B26478">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B26478">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B26478">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B26478">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B26478">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B26478">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B26478">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B26478">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B26478">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B26478">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B26478">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B26478">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B26478">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B26478">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B26478">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B26478">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B26478">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B26478">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B26478">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B26478">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B26478">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B26478">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9A0743"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51269D" w:rsidRDefault="0051269D" w:rsidP="001F7B77">
                  <w:pPr>
                    <w:jc w:val="right"/>
                  </w:pPr>
                </w:p>
                <w:p w:rsidR="0051269D" w:rsidRDefault="0051269D" w:rsidP="001F7B77">
                  <w:pPr>
                    <w:jc w:val="right"/>
                  </w:pPr>
                </w:p>
                <w:p w:rsidR="0051269D" w:rsidRDefault="0051269D" w:rsidP="001F7B77">
                  <w:pPr>
                    <w:jc w:val="right"/>
                  </w:pPr>
                </w:p>
                <w:p w:rsidR="0051269D" w:rsidRDefault="0051269D" w:rsidP="001F7B77">
                  <w:pPr>
                    <w:jc w:val="right"/>
                  </w:pPr>
                </w:p>
                <w:p w:rsidR="0051269D" w:rsidRDefault="0051269D" w:rsidP="001F7B77">
                  <w:pPr>
                    <w:jc w:val="right"/>
                  </w:pPr>
                </w:p>
                <w:p w:rsidR="0051269D" w:rsidRDefault="0051269D" w:rsidP="001F7B77">
                  <w:pPr>
                    <w:jc w:val="right"/>
                  </w:pPr>
                </w:p>
                <w:p w:rsidR="0051269D" w:rsidRDefault="0051269D"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51269D" w:rsidRPr="00F705FA" w:rsidRDefault="0051269D"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B26478">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B26478">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B26478">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B26478">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9F56BE">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51646B">
      <w:pPr>
        <w:pStyle w:val="1"/>
        <w:spacing w:afterLines="20"/>
      </w:pPr>
      <w:r>
        <w:rPr>
          <w:rFonts w:eastAsiaTheme="minorEastAsia" w:hint="eastAsia"/>
        </w:rPr>
        <w:lastRenderedPageBreak/>
        <w:t>Project Management</w:t>
      </w:r>
    </w:p>
    <w:p w:rsidR="008B3D86" w:rsidRDefault="00856442" w:rsidP="0051646B">
      <w:pPr>
        <w:pStyle w:val="2"/>
        <w:spacing w:afterLines="20"/>
        <w:ind w:left="723" w:hanging="723"/>
        <w:rPr>
          <w:rFonts w:eastAsiaTheme="minorEastAsia" w:hint="eastAsia"/>
        </w:rPr>
      </w:pPr>
      <w:r>
        <w:rPr>
          <w:rFonts w:eastAsiaTheme="minorEastAsia" w:hint="eastAsia"/>
        </w:rPr>
        <w:tab/>
        <w:t>Project Management</w:t>
      </w:r>
    </w:p>
    <w:p w:rsidR="00AE2719" w:rsidRDefault="00AE2719" w:rsidP="00415D04">
      <w:pPr>
        <w:pStyle w:val="MainSentence"/>
        <w:spacing w:afterLines="20"/>
        <w:ind w:firstLine="720"/>
        <w:rPr>
          <w:rFonts w:eastAsiaTheme="minorEastAsia" w:hint="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415D04">
      <w:pPr>
        <w:pStyle w:val="MainSentence"/>
        <w:spacing w:afterLines="20"/>
        <w:ind w:firstLine="720"/>
        <w:rPr>
          <w:rFonts w:eastAsiaTheme="minorEastAsia" w:hint="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7C7C00">
      <w:pPr>
        <w:pStyle w:val="MainSentence"/>
        <w:spacing w:afterLines="20"/>
        <w:ind w:firstLine="720"/>
        <w:rPr>
          <w:rFonts w:eastAsiaTheme="minorEastAsia" w:hint="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0A797F">
      <w:pPr>
        <w:pStyle w:val="MainSentence"/>
        <w:spacing w:afterLines="25"/>
        <w:ind w:rightChars="-1" w:right="-2" w:firstLine="720"/>
        <w:rPr>
          <w:rFonts w:eastAsia="ＭＳ 明朝" w:cs="Times New Roman" w:hint="eastAsia"/>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rPr>
          <w:rFonts w:hint="eastAsia"/>
        </w:rPr>
      </w:pPr>
      <w:r w:rsidRPr="00373928">
        <w:rPr>
          <w:rFonts w:hint="eastAsia"/>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rFonts w:hint="eastAsia"/>
          <w:sz w:val="16"/>
          <w:szCs w:val="16"/>
        </w:rPr>
      </w:pPr>
    </w:p>
    <w:p w:rsidR="00D34AE1" w:rsidRPr="00AF7BE4" w:rsidRDefault="00D34AE1" w:rsidP="00415D04">
      <w:pPr>
        <w:pStyle w:val="4"/>
        <w:spacing w:afterLines="15"/>
        <w:ind w:left="723" w:hanging="723"/>
        <w:rPr>
          <w:rFonts w:hint="eastAsia"/>
        </w:rPr>
      </w:pPr>
      <w:r w:rsidRPr="00AF7BE4">
        <w:rPr>
          <w:rFonts w:hint="eastAsia"/>
        </w:rPr>
        <w:tab/>
      </w:r>
      <w:r>
        <w:rPr>
          <w:rFonts w:eastAsiaTheme="minorEastAsia" w:hint="eastAsia"/>
        </w:rPr>
        <w:t>Define the Services</w:t>
      </w:r>
    </w:p>
    <w:p w:rsidR="00D34AE1" w:rsidRPr="00D34AE1" w:rsidRDefault="007C7C00" w:rsidP="00415D04">
      <w:pPr>
        <w:pStyle w:val="MainSentence"/>
        <w:spacing w:afterLines="25"/>
        <w:ind w:firstLine="720"/>
        <w:rPr>
          <w:rFonts w:eastAsia="ＭＳ 明朝" w:hint="eastAsia"/>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rPr>
          <w:rFonts w:hint="eastAsia"/>
        </w:rPr>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hint="eastAsia"/>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51646B">
      <w:pPr>
        <w:pStyle w:val="4"/>
        <w:spacing w:afterLines="20"/>
        <w:ind w:left="723" w:hanging="723"/>
        <w:rPr>
          <w:rFonts w:hint="eastAsia"/>
        </w:rPr>
      </w:pPr>
      <w:r w:rsidRPr="00AF7BE4">
        <w:rPr>
          <w:rFonts w:hint="eastAsia"/>
        </w:rPr>
        <w:lastRenderedPageBreak/>
        <w:tab/>
        <w:t xml:space="preserve">Prepare the </w:t>
      </w:r>
      <w:r>
        <w:rPr>
          <w:rFonts w:hint="eastAsia"/>
        </w:rPr>
        <w:t>Services Management Plan</w:t>
      </w:r>
    </w:p>
    <w:p w:rsidR="00D34AE1" w:rsidRPr="0022531A" w:rsidRDefault="007C7C00" w:rsidP="0051646B">
      <w:pPr>
        <w:pStyle w:val="MainSentence"/>
        <w:spacing w:afterLines="20"/>
        <w:ind w:firstLine="720"/>
        <w:rPr>
          <w:rFonts w:eastAsia="ＭＳ 明朝" w:hint="eastAsia"/>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51646B">
      <w:pPr>
        <w:pStyle w:val="MainSentence"/>
        <w:spacing w:afterLines="20"/>
        <w:ind w:firstLine="720"/>
        <w:rPr>
          <w:rFonts w:eastAsia="ＭＳ 明朝" w:hint="eastAsia"/>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hint="eastAsia"/>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rFonts w:hint="eastAsia"/>
          <w:sz w:val="10"/>
          <w:szCs w:val="10"/>
        </w:rPr>
      </w:pPr>
    </w:p>
    <w:p w:rsidR="00D34AE1" w:rsidRPr="00AF7BE4" w:rsidRDefault="00D34AE1" w:rsidP="0051646B">
      <w:pPr>
        <w:pStyle w:val="4"/>
        <w:spacing w:afterLines="20"/>
        <w:ind w:left="723" w:hanging="723"/>
        <w:rPr>
          <w:rFonts w:hint="eastAsia"/>
        </w:rPr>
      </w:pPr>
      <w:r>
        <w:rPr>
          <w:rFonts w:hint="eastAsia"/>
        </w:rPr>
        <w:tab/>
        <w:t>Kick-off Meeting</w:t>
      </w:r>
    </w:p>
    <w:p w:rsidR="00D34AE1" w:rsidRPr="0022531A" w:rsidRDefault="00D34AE1" w:rsidP="0051646B">
      <w:pPr>
        <w:pStyle w:val="MainSentence"/>
        <w:spacing w:afterLines="20"/>
        <w:ind w:firstLine="720"/>
        <w:rPr>
          <w:rFonts w:eastAsia="ＭＳ 明朝" w:hint="eastAsia"/>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51646B">
      <w:pPr>
        <w:pStyle w:val="4"/>
        <w:spacing w:afterLines="20"/>
        <w:ind w:left="723" w:hanging="723"/>
        <w:rPr>
          <w:rFonts w:hint="eastAsia"/>
        </w:rPr>
      </w:pPr>
      <w:r>
        <w:rPr>
          <w:rFonts w:hint="eastAsia"/>
        </w:rPr>
        <w:tab/>
        <w:t>Direct and Manage the Services Execution</w:t>
      </w:r>
    </w:p>
    <w:p w:rsidR="00D34AE1" w:rsidRPr="0022531A" w:rsidRDefault="00415D04" w:rsidP="0051646B">
      <w:pPr>
        <w:pStyle w:val="MainSentence"/>
        <w:spacing w:afterLines="20"/>
        <w:ind w:firstLine="720"/>
        <w:rPr>
          <w:rFonts w:eastAsia="ＭＳ 明朝" w:hint="eastAsia"/>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51646B">
      <w:pPr>
        <w:pStyle w:val="4"/>
        <w:spacing w:afterLines="20"/>
        <w:ind w:left="723" w:hanging="723"/>
        <w:rPr>
          <w:rFonts w:hint="eastAsia"/>
        </w:rPr>
      </w:pPr>
      <w:r>
        <w:rPr>
          <w:rFonts w:hint="eastAsia"/>
        </w:rPr>
        <w:tab/>
        <w:t>Monitor and control the Services</w:t>
      </w:r>
    </w:p>
    <w:p w:rsidR="00D34AE1" w:rsidRPr="0022531A" w:rsidRDefault="00881DD2" w:rsidP="0051646B">
      <w:pPr>
        <w:pStyle w:val="MainSentence"/>
        <w:spacing w:afterLines="20"/>
        <w:ind w:firstLine="720"/>
        <w:rPr>
          <w:rFonts w:eastAsia="ＭＳ 明朝" w:hint="eastAsia"/>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51646B">
      <w:pPr>
        <w:pStyle w:val="4"/>
        <w:spacing w:afterLines="20"/>
        <w:ind w:left="723" w:hanging="723"/>
        <w:rPr>
          <w:rFonts w:hint="eastAsia"/>
        </w:rPr>
      </w:pPr>
      <w:r>
        <w:rPr>
          <w:rFonts w:hint="eastAsia"/>
        </w:rPr>
        <w:tab/>
        <w:t>Control Integrated Change</w:t>
      </w:r>
    </w:p>
    <w:p w:rsidR="00D34AE1" w:rsidRPr="00B57AF2" w:rsidRDefault="00881DD2" w:rsidP="0051646B">
      <w:pPr>
        <w:pStyle w:val="MainSentence"/>
        <w:spacing w:afterLines="20"/>
        <w:ind w:firstLine="720"/>
        <w:rPr>
          <w:rFonts w:eastAsia="ＭＳ 明朝" w:hint="eastAsia"/>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51646B">
      <w:pPr>
        <w:pStyle w:val="4"/>
        <w:spacing w:afterLines="20"/>
        <w:ind w:left="723" w:hanging="723"/>
        <w:rPr>
          <w:rFonts w:hint="eastAsia"/>
        </w:rPr>
      </w:pPr>
      <w:r>
        <w:rPr>
          <w:rFonts w:hint="eastAsia"/>
        </w:rPr>
        <w:tab/>
        <w:t>Close the Services</w:t>
      </w:r>
    </w:p>
    <w:p w:rsidR="00D34AE1" w:rsidRPr="0053080B" w:rsidRDefault="00881DD2" w:rsidP="0051646B">
      <w:pPr>
        <w:pStyle w:val="MainSentence"/>
        <w:spacing w:afterLines="0"/>
        <w:ind w:firstLine="720"/>
        <w:rPr>
          <w:rFonts w:eastAsia="ＭＳ 明朝" w:hint="eastAsia"/>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rFonts w:hint="eastAsia"/>
          <w:sz w:val="10"/>
          <w:szCs w:val="10"/>
        </w:rPr>
      </w:pPr>
    </w:p>
    <w:p w:rsidR="00B26478" w:rsidRPr="0051646B" w:rsidRDefault="0051646B" w:rsidP="0051646B">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51646B" w:rsidRPr="00136F65" w:rsidTr="00547725">
        <w:trPr>
          <w:trHeight w:val="230"/>
        </w:trPr>
        <w:tc>
          <w:tcPr>
            <w:tcW w:w="1418" w:type="dxa"/>
            <w:tcBorders>
              <w:bottom w:val="single" w:sz="4" w:space="0" w:color="auto"/>
            </w:tcBorders>
            <w:shd w:val="clear" w:color="auto" w:fill="auto"/>
            <w:vAlign w:val="center"/>
          </w:tcPr>
          <w:p w:rsidR="0051646B" w:rsidRPr="00136F65" w:rsidRDefault="0051646B" w:rsidP="00547725">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shd w:val="clear" w:color="auto" w:fill="auto"/>
            <w:vAlign w:val="center"/>
          </w:tcPr>
          <w:p w:rsidR="0051646B" w:rsidRPr="00136F65" w:rsidRDefault="00547725" w:rsidP="00547725">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shd w:val="clear" w:color="auto" w:fill="auto"/>
            <w:vAlign w:val="center"/>
          </w:tcPr>
          <w:p w:rsidR="0051646B" w:rsidRPr="00136F65" w:rsidRDefault="00547725" w:rsidP="00547725">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shd w:val="clear" w:color="auto" w:fill="auto"/>
            <w:vAlign w:val="center"/>
          </w:tcPr>
          <w:p w:rsidR="0051646B" w:rsidRPr="00136F65" w:rsidRDefault="0051646B" w:rsidP="00547725">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 xml:space="preserve">Related </w:t>
            </w:r>
            <w:r w:rsidR="00547725" w:rsidRPr="00136F65">
              <w:rPr>
                <w:rFonts w:ascii="Calibri" w:hAnsi="Calibri" w:cs="Calibri"/>
                <w:b/>
                <w:shadow/>
                <w:color w:val="000000"/>
                <w:sz w:val="14"/>
                <w:szCs w:val="14"/>
              </w:rPr>
              <w:t>Work</w:t>
            </w:r>
            <w:r w:rsidR="00547725" w:rsidRPr="00136F65">
              <w:rPr>
                <w:rFonts w:ascii="Calibri" w:hAnsi="Calibri" w:cs="Calibri" w:hint="eastAsia"/>
                <w:b/>
                <w:shadow/>
                <w:color w:val="000000"/>
                <w:sz w:val="14"/>
                <w:szCs w:val="14"/>
              </w:rPr>
              <w:t xml:space="preserve"> Item</w:t>
            </w:r>
          </w:p>
        </w:tc>
      </w:tr>
      <w:tr w:rsidR="0051646B" w:rsidRPr="0051646B" w:rsidTr="00547725">
        <w:trPr>
          <w:trHeight w:val="230"/>
        </w:trPr>
        <w:tc>
          <w:tcPr>
            <w:tcW w:w="1418" w:type="dxa"/>
            <w:tcBorders>
              <w:bottom w:val="nil"/>
            </w:tcBorders>
            <w:vAlign w:val="center"/>
          </w:tcPr>
          <w:p w:rsidR="0051646B" w:rsidRPr="0051646B" w:rsidRDefault="0051646B" w:rsidP="00547725">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shd w:val="clear" w:color="auto" w:fill="auto"/>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shd w:val="clear" w:color="auto" w:fill="auto"/>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Inception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B.1(1)-(3)</w:t>
            </w:r>
          </w:p>
        </w:tc>
      </w:tr>
      <w:tr w:rsidR="0051646B" w:rsidRPr="0051646B" w:rsidTr="00547725">
        <w:tblPrEx>
          <w:tblLook w:val="04A0"/>
        </w:tblPrEx>
        <w:trPr>
          <w:trHeight w:val="230"/>
        </w:trPr>
        <w:tc>
          <w:tcPr>
            <w:tcW w:w="1418" w:type="dxa"/>
            <w:tcBorders>
              <w:top w:val="nil"/>
              <w:bottom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M</w:t>
            </w:r>
            <w:r>
              <w:rPr>
                <w:rFonts w:ascii="Calibri" w:hAnsi="Calibri" w:cs="Calibri"/>
                <w:color w:val="000000"/>
                <w:sz w:val="14"/>
                <w:szCs w:val="14"/>
              </w:rPr>
              <w:t>o</w:t>
            </w:r>
            <w:r>
              <w:rPr>
                <w:rFonts w:ascii="Calibri" w:hAnsi="Calibri" w:cs="Calibri" w:hint="eastAsia"/>
                <w:color w:val="000000"/>
                <w:sz w:val="14"/>
                <w:szCs w:val="14"/>
              </w:rPr>
              <w:t>nthly Progress Reports</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B.1(5)-(7)</w:t>
            </w:r>
          </w:p>
        </w:tc>
      </w:tr>
      <w:tr w:rsidR="0051646B" w:rsidRPr="0051646B" w:rsidTr="00547725">
        <w:tblPrEx>
          <w:tblLook w:val="04A0"/>
        </w:tblPrEx>
        <w:trPr>
          <w:trHeight w:val="230"/>
        </w:trPr>
        <w:tc>
          <w:tcPr>
            <w:tcW w:w="1418" w:type="dxa"/>
            <w:tcBorders>
              <w:top w:val="nil"/>
              <w:bottom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Draft Final Project Completion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B.1(8)</w:t>
            </w:r>
          </w:p>
        </w:tc>
      </w:tr>
      <w:tr w:rsidR="0051646B" w:rsidRPr="0051646B" w:rsidTr="00547725">
        <w:tblPrEx>
          <w:tblLook w:val="04A0"/>
        </w:tblPrEx>
        <w:trPr>
          <w:trHeight w:val="230"/>
        </w:trPr>
        <w:tc>
          <w:tcPr>
            <w:tcW w:w="1418" w:type="dxa"/>
            <w:tcBorders>
              <w:top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Project Completion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B.1(8)</w:t>
            </w:r>
          </w:p>
        </w:tc>
      </w:tr>
    </w:tbl>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hint="eastAsia"/>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rPr>
          <w:rFonts w:hint="eastAsia"/>
        </w:rPr>
      </w:pPr>
      <w:r w:rsidRPr="00F874F0">
        <w:rPr>
          <w:rFonts w:hint="eastAsia"/>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hint="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hint="eastAsia"/>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hint="eastAsia"/>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51269D" w:rsidRPr="0051646B" w:rsidRDefault="0051269D" w:rsidP="0051269D">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51269D" w:rsidRPr="00136F65" w:rsidTr="0051269D">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51269D" w:rsidRPr="0051646B" w:rsidTr="0051269D">
        <w:trPr>
          <w:trHeight w:val="230"/>
        </w:trPr>
        <w:tc>
          <w:tcPr>
            <w:tcW w:w="1418" w:type="dxa"/>
            <w:tcBorders>
              <w:top w:val="single" w:sz="6" w:space="0" w:color="auto"/>
              <w:left w:val="single" w:sz="6" w:space="0" w:color="auto"/>
              <w:bottom w:val="nil"/>
              <w:right w:val="single" w:sz="6" w:space="0" w:color="auto"/>
            </w:tcBorders>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tcBorders>
              <w:top w:val="single" w:sz="6" w:space="0" w:color="auto"/>
              <w:left w:val="single" w:sz="6" w:space="0" w:color="auto"/>
            </w:tcBorders>
            <w:shd w:val="clear" w:color="auto" w:fill="auto"/>
            <w:vAlign w:val="center"/>
          </w:tcPr>
          <w:p w:rsidR="0051269D" w:rsidRPr="00547725" w:rsidRDefault="0051269D" w:rsidP="0051269D">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right w:val="single" w:sz="6" w:space="0" w:color="auto"/>
            </w:tcBorders>
            <w:shd w:val="clear" w:color="auto" w:fill="auto"/>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Previous Studies Review Report (Civil)</w:t>
            </w:r>
          </w:p>
        </w:tc>
        <w:tc>
          <w:tcPr>
            <w:tcW w:w="1672" w:type="dxa"/>
            <w:tcBorders>
              <w:top w:val="single" w:sz="6" w:space="0" w:color="auto"/>
              <w:left w:val="single" w:sz="6" w:space="0" w:color="auto"/>
              <w:right w:val="single" w:sz="6" w:space="0" w:color="auto"/>
            </w:tcBorders>
            <w:vAlign w:val="center"/>
          </w:tcPr>
          <w:p w:rsidR="0051269D" w:rsidRPr="0051646B" w:rsidRDefault="0051269D" w:rsidP="0051269D">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C.1(1)</w:t>
            </w:r>
          </w:p>
        </w:tc>
      </w:tr>
      <w:tr w:rsidR="0051269D" w:rsidRPr="0051646B" w:rsidTr="0051269D">
        <w:tblPrEx>
          <w:tblLook w:val="04A0"/>
        </w:tblPrEx>
        <w:trPr>
          <w:trHeight w:val="230"/>
        </w:trPr>
        <w:tc>
          <w:tcPr>
            <w:tcW w:w="1418" w:type="dxa"/>
            <w:tcBorders>
              <w:top w:val="nil"/>
              <w:left w:val="single" w:sz="6" w:space="0" w:color="auto"/>
              <w:bottom w:val="single" w:sz="6" w:space="0" w:color="auto"/>
              <w:right w:val="single" w:sz="6" w:space="0" w:color="auto"/>
            </w:tcBorders>
            <w:vAlign w:val="center"/>
          </w:tcPr>
          <w:p w:rsidR="0051269D" w:rsidRPr="0051646B" w:rsidRDefault="0051269D" w:rsidP="0051269D">
            <w:pPr>
              <w:spacing w:line="0" w:lineRule="atLeast"/>
              <w:jc w:val="right"/>
              <w:rPr>
                <w:rFonts w:ascii="Calibri" w:hAnsi="Calibri" w:cs="Calibri"/>
                <w:color w:val="000000"/>
                <w:sz w:val="14"/>
                <w:szCs w:val="14"/>
              </w:rPr>
            </w:pPr>
          </w:p>
        </w:tc>
        <w:tc>
          <w:tcPr>
            <w:tcW w:w="567" w:type="dxa"/>
            <w:tcBorders>
              <w:left w:val="single" w:sz="6" w:space="0" w:color="auto"/>
              <w:bottom w:val="single" w:sz="6" w:space="0" w:color="auto"/>
            </w:tcBorders>
            <w:vAlign w:val="center"/>
          </w:tcPr>
          <w:p w:rsidR="0051269D" w:rsidRPr="00547725" w:rsidRDefault="0051269D" w:rsidP="0051269D">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bottom w:val="single" w:sz="6" w:space="0" w:color="auto"/>
              <w:right w:val="single" w:sz="6" w:space="0" w:color="auto"/>
            </w:tcBorders>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Previous Studies Review Report (O&amp;M and ITS)</w:t>
            </w:r>
          </w:p>
        </w:tc>
        <w:tc>
          <w:tcPr>
            <w:tcW w:w="1672" w:type="dxa"/>
            <w:tcBorders>
              <w:left w:val="single" w:sz="6" w:space="0" w:color="auto"/>
              <w:bottom w:val="single" w:sz="6" w:space="0" w:color="auto"/>
              <w:right w:val="single" w:sz="6" w:space="0" w:color="auto"/>
            </w:tcBorders>
            <w:vAlign w:val="center"/>
          </w:tcPr>
          <w:p w:rsidR="0051269D" w:rsidRPr="0051646B" w:rsidRDefault="0051269D" w:rsidP="0051269D">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C.1(2)</w:t>
            </w:r>
          </w:p>
        </w:tc>
      </w:tr>
    </w:tbl>
    <w:p w:rsidR="00641101" w:rsidRDefault="00641101"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hint="eastAsia"/>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hint="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rPr>
          <w:rFonts w:hint="eastAsia"/>
        </w:rPr>
      </w:pPr>
      <w:r w:rsidRPr="00F874F0">
        <w:rPr>
          <w:rFonts w:hint="eastAsia"/>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hint="eastAsia"/>
        </w:rPr>
      </w:pPr>
      <w:r w:rsidRPr="00136F65">
        <w:rPr>
          <w:rFonts w:hint="eastAsia"/>
        </w:rPr>
        <w:t xml:space="preserve">Figure </w:t>
      </w:r>
      <w:r>
        <w:rPr>
          <w:rFonts w:eastAsiaTheme="minorEastAsia" w:hint="eastAsia"/>
        </w:rPr>
        <w:t>C.</w:t>
      </w:r>
      <w:r w:rsidR="00373928">
        <w:rPr>
          <w:rFonts w:eastAsiaTheme="minorEastAsia" w:hint="eastAsia"/>
        </w:rPr>
        <w:t>2Work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hint="eastAsia"/>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E1A3D">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E1A3D">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E1A3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E1A3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E1A3D">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E1A3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E1A3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E1A3D">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9544B6" w:rsidRPr="0051646B" w:rsidRDefault="009544B6" w:rsidP="009544B6">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9544B6" w:rsidRPr="00136F65" w:rsidTr="007E1A3D">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9544B6" w:rsidRPr="00136F65" w:rsidRDefault="009544B6" w:rsidP="007E1A3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9544B6" w:rsidRPr="0051646B" w:rsidTr="009544B6">
        <w:trPr>
          <w:trHeight w:val="230"/>
        </w:trPr>
        <w:tc>
          <w:tcPr>
            <w:tcW w:w="1418" w:type="dxa"/>
            <w:tcBorders>
              <w:top w:val="single" w:sz="6" w:space="0" w:color="auto"/>
              <w:left w:val="single" w:sz="6" w:space="0" w:color="auto"/>
              <w:bottom w:val="single" w:sz="6" w:space="0" w:color="auto"/>
              <w:right w:val="single" w:sz="6" w:space="0" w:color="auto"/>
            </w:tcBorders>
            <w:vAlign w:val="center"/>
          </w:tcPr>
          <w:p w:rsidR="009544B6" w:rsidRPr="0051646B" w:rsidRDefault="009544B6" w:rsidP="007E1A3D">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tcBorders>
              <w:top w:val="single" w:sz="6" w:space="0" w:color="auto"/>
              <w:left w:val="single" w:sz="6" w:space="0" w:color="auto"/>
              <w:bottom w:val="single" w:sz="6" w:space="0" w:color="auto"/>
            </w:tcBorders>
            <w:shd w:val="clear" w:color="auto" w:fill="auto"/>
            <w:vAlign w:val="center"/>
          </w:tcPr>
          <w:p w:rsidR="009544B6" w:rsidRPr="00547725" w:rsidRDefault="009544B6" w:rsidP="007E1A3D">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bottom w:val="single" w:sz="6" w:space="0" w:color="auto"/>
              <w:right w:val="single" w:sz="6" w:space="0" w:color="auto"/>
            </w:tcBorders>
            <w:shd w:val="clear" w:color="auto" w:fill="auto"/>
            <w:vAlign w:val="center"/>
          </w:tcPr>
          <w:p w:rsidR="009544B6" w:rsidRPr="0051646B" w:rsidRDefault="009544B6" w:rsidP="007E1A3D">
            <w:pPr>
              <w:spacing w:line="0" w:lineRule="atLeast"/>
              <w:rPr>
                <w:rFonts w:ascii="Calibri" w:hAnsi="Calibri" w:cs="Calibri"/>
                <w:color w:val="000000"/>
                <w:sz w:val="14"/>
                <w:szCs w:val="14"/>
              </w:rPr>
            </w:pPr>
            <w:r>
              <w:rPr>
                <w:rFonts w:ascii="Calibri" w:hAnsi="Calibri" w:cs="Calibri" w:hint="eastAsia"/>
                <w:color w:val="000000"/>
                <w:sz w:val="14"/>
                <w:szCs w:val="14"/>
              </w:rPr>
              <w:t>Detailed Engineering Design Framework</w:t>
            </w:r>
          </w:p>
        </w:tc>
        <w:tc>
          <w:tcPr>
            <w:tcW w:w="1672" w:type="dxa"/>
            <w:tcBorders>
              <w:top w:val="single" w:sz="6" w:space="0" w:color="auto"/>
              <w:left w:val="single" w:sz="6" w:space="0" w:color="auto"/>
              <w:bottom w:val="single" w:sz="6" w:space="0" w:color="auto"/>
              <w:right w:val="single" w:sz="6" w:space="0" w:color="auto"/>
            </w:tcBorders>
            <w:vAlign w:val="center"/>
          </w:tcPr>
          <w:p w:rsidR="009544B6" w:rsidRPr="0051646B" w:rsidRDefault="009544B6" w:rsidP="007E1A3D">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C.2(1)</w:t>
            </w:r>
          </w:p>
        </w:tc>
      </w:tr>
    </w:tbl>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3D1A6B">
      <w:pPr>
        <w:pStyle w:val="1"/>
        <w:spacing w:after="72"/>
      </w:pPr>
      <w:r>
        <w:rPr>
          <w:rFonts w:eastAsiaTheme="minorEastAsia" w:hint="eastAsia"/>
        </w:rPr>
        <w:lastRenderedPageBreak/>
        <w:t>Detailed Engineering Design and Procurement Planning</w:t>
      </w:r>
    </w:p>
    <w:p w:rsidR="003D1A6B" w:rsidRDefault="003D1A6B" w:rsidP="003D1A6B">
      <w:pPr>
        <w:pStyle w:val="2"/>
        <w:spacing w:after="72"/>
        <w:ind w:left="723" w:hanging="723"/>
        <w:rPr>
          <w:rFonts w:eastAsiaTheme="minorEastAsia"/>
        </w:rPr>
      </w:pPr>
      <w:r>
        <w:rPr>
          <w:rFonts w:eastAsiaTheme="minorEastAsia" w:hint="eastAsia"/>
        </w:rPr>
        <w:tab/>
        <w:t>Contract Packaging</w:t>
      </w:r>
    </w:p>
    <w:p w:rsidR="003D1A6B" w:rsidRPr="003D1A6B" w:rsidRDefault="003D1A6B" w:rsidP="003D1A6B">
      <w:pPr>
        <w:pStyle w:val="3"/>
        <w:spacing w:after="72"/>
        <w:ind w:left="723" w:hanging="723"/>
      </w:pPr>
      <w:r>
        <w:rPr>
          <w:rFonts w:eastAsiaTheme="minorEastAsia" w:hint="eastAsia"/>
        </w:rPr>
        <w:tab/>
        <w:t xml:space="preserve">Propose </w:t>
      </w:r>
      <w:r w:rsidR="00E837A0">
        <w:rPr>
          <w:rFonts w:eastAsiaTheme="minorEastAsia" w:hint="eastAsia"/>
        </w:rPr>
        <w:t>Contract Packaging</w:t>
      </w:r>
    </w:p>
    <w:p w:rsidR="003D1A6B" w:rsidRDefault="003D1A6B" w:rsidP="003D1A6B"/>
    <w:p w:rsidR="003D1A6B" w:rsidRDefault="003D1A6B" w:rsidP="003D1A6B"/>
    <w:p w:rsidR="003D1A6B" w:rsidRDefault="003D1A6B" w:rsidP="003D1A6B"/>
    <w:p w:rsidR="003D1A6B" w:rsidRDefault="003D1A6B" w:rsidP="003D1A6B"/>
    <w:p w:rsidR="003D1A6B" w:rsidRDefault="003D1A6B" w:rsidP="003D1A6B"/>
    <w:p w:rsidR="003D1A6B" w:rsidRDefault="003D1A6B" w:rsidP="003D1A6B">
      <w:pPr>
        <w:pStyle w:val="2"/>
        <w:spacing w:after="72"/>
        <w:ind w:left="723" w:hanging="723"/>
        <w:rPr>
          <w:rFonts w:eastAsiaTheme="minorEastAsia"/>
        </w:rPr>
      </w:pPr>
      <w:r>
        <w:rPr>
          <w:rFonts w:eastAsiaTheme="minorEastAsia" w:hint="eastAsia"/>
        </w:rPr>
        <w:tab/>
        <w:t>Surveys and Investigations</w:t>
      </w:r>
    </w:p>
    <w:p w:rsidR="003D1A6B" w:rsidRPr="003D1A6B" w:rsidRDefault="003D1A6B" w:rsidP="003D1A6B">
      <w:pPr>
        <w:pStyle w:val="3"/>
        <w:spacing w:after="72"/>
        <w:ind w:left="723" w:hanging="723"/>
      </w:pPr>
      <w:r>
        <w:rPr>
          <w:rFonts w:eastAsiaTheme="minorEastAsia" w:hint="eastAsia"/>
        </w:rPr>
        <w:tab/>
      </w:r>
      <w:r w:rsidR="00E837A0">
        <w:rPr>
          <w:rFonts w:eastAsiaTheme="minorEastAsia" w:hint="eastAsia"/>
        </w:rPr>
        <w:t>Collect Relevant Data and Documents</w:t>
      </w:r>
    </w:p>
    <w:p w:rsidR="003D1A6B" w:rsidRDefault="003D1A6B" w:rsidP="00DF755B">
      <w:pPr>
        <w:pStyle w:val="MainSentence"/>
        <w:spacing w:after="145"/>
        <w:ind w:firstLine="720"/>
        <w:rPr>
          <w:rFonts w:eastAsiaTheme="minorEastAsia"/>
        </w:rPr>
      </w:pPr>
    </w:p>
    <w:p w:rsidR="003D1A6B" w:rsidRPr="003D1A6B" w:rsidRDefault="003D1A6B" w:rsidP="00DF755B">
      <w:pPr>
        <w:pStyle w:val="MainSentence"/>
        <w:spacing w:after="145"/>
        <w:ind w:firstLine="720"/>
        <w:rPr>
          <w:rFonts w:eastAsiaTheme="minorEastAsia"/>
        </w:rPr>
      </w:pPr>
    </w:p>
    <w:p w:rsidR="003D1A6B" w:rsidRDefault="003D1A6B" w:rsidP="00DF755B">
      <w:pPr>
        <w:pStyle w:val="MainSentence"/>
        <w:spacing w:after="145"/>
        <w:ind w:firstLine="720"/>
        <w:rPr>
          <w:rFonts w:eastAsiaTheme="minorEastAsia"/>
        </w:rPr>
      </w:pPr>
    </w:p>
    <w:p w:rsidR="003D1A6B" w:rsidRDefault="003D1A6B" w:rsidP="00DF755B">
      <w:pPr>
        <w:pStyle w:val="MainSentence"/>
        <w:spacing w:after="145"/>
        <w:ind w:firstLine="720"/>
        <w:rPr>
          <w:rFonts w:eastAsiaTheme="minorEastAsia"/>
        </w:rPr>
      </w:pPr>
    </w:p>
    <w:p w:rsidR="00332452" w:rsidRDefault="00332452" w:rsidP="00DF755B">
      <w:pPr>
        <w:pStyle w:val="MainSentence"/>
        <w:spacing w:after="145"/>
        <w:ind w:firstLine="720"/>
        <w:rPr>
          <w:rFonts w:eastAsiaTheme="minorEastAsia"/>
        </w:rPr>
      </w:pPr>
    </w:p>
    <w:sectPr w:rsidR="00332452" w:rsidSect="001D3832">
      <w:headerReference w:type="default" r:id="rId70"/>
      <w:footerReference w:type="default" r:id="rId71"/>
      <w:pgSz w:w="11907" w:h="16840" w:code="9"/>
      <w:pgMar w:top="1440" w:right="1440" w:bottom="1440" w:left="1440" w:header="900" w:footer="900"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8B0" w:rsidRDefault="002E08B0">
      <w:r>
        <w:separator/>
      </w:r>
    </w:p>
  </w:endnote>
  <w:endnote w:type="continuationSeparator" w:id="0">
    <w:p w:rsidR="002E08B0" w:rsidRDefault="002E08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7E0B56" w:rsidRDefault="0051269D"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564F88" w:rsidRDefault="0051269D"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7B0344" w:rsidRDefault="0051269D"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B7183" w:rsidRDefault="0051269D"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B7183" w:rsidRDefault="0051269D"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342" style="position:absolute;left:0;text-align:left;z-index:251678720" from="356.7pt,6.5pt" to="451.85pt,6.5pt" strokecolor="#333" strokeweight="5pt"/>
      </w:pict>
    </w:r>
    <w:r w:rsidRPr="009A0743">
      <w:rPr>
        <w:rFonts w:hint="eastAsia"/>
        <w:i/>
        <w:noProof/>
        <w:sz w:val="18"/>
        <w:szCs w:val="18"/>
      </w:rPr>
      <w:pict>
        <v:line id="_x0000_s7341" style="position:absolute;left:0;text-align:left;z-index:251677696"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3</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8944A7">
    <w:pPr>
      <w:tabs>
        <w:tab w:val="right" w:pos="9043"/>
      </w:tabs>
      <w:jc w:val="right"/>
      <w:rPr>
        <w:rStyle w:val="a6"/>
        <w:i w:val="0"/>
      </w:rPr>
    </w:pPr>
    <w:r w:rsidRPr="009A0743">
      <w:rPr>
        <w:rFonts w:ascii="PanRoman" w:hAnsi="PanRoman" w:hint="eastAsia"/>
        <w:b/>
        <w:i/>
        <w:shadow/>
        <w:noProof/>
        <w:sz w:val="18"/>
        <w:szCs w:val="18"/>
      </w:rPr>
      <w:pict>
        <v:line id="_x0000_s7364" style="position:absolute;left:0;text-align:left;z-index:251701248" from="951.75pt,6.55pt" to="1046.9pt,6.55pt" strokecolor="#333" strokeweight="5pt"/>
      </w:pict>
    </w:r>
    <w:r w:rsidRPr="009A0743">
      <w:rPr>
        <w:rFonts w:hint="eastAsia"/>
        <w:i/>
        <w:noProof/>
        <w:sz w:val="18"/>
        <w:szCs w:val="18"/>
      </w:rPr>
      <w:pict>
        <v:line id="_x0000_s7363" style="position:absolute;left:0;text-align:left;z-index:251700224" from="0,6.5pt" to="1047.05pt,6.5pt" strokecolor="gray" strokeweight="5pt"/>
      </w:pict>
    </w:r>
  </w:p>
  <w:p w:rsidR="0051269D" w:rsidRPr="008944A7" w:rsidRDefault="0051269D"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4</w:t>
    </w:r>
    <w:r w:rsidRPr="008944A7">
      <w:rPr>
        <w:rStyle w:val="a6"/>
        <w:rFonts w:ascii="Calibri" w:hAnsi="Calibri" w:cs="Calibri"/>
        <w:b w:val="0"/>
      </w:rPr>
      <w:fldChar w:fldCharType="end"/>
    </w:r>
  </w:p>
  <w:p w:rsidR="0051269D" w:rsidRPr="008944A7" w:rsidRDefault="0051269D"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346" style="position:absolute;left:0;text-align:left;z-index:251684864" from="356.7pt,6.5pt" to="451.85pt,6.5pt" strokecolor="#333" strokeweight="5pt"/>
      </w:pict>
    </w:r>
    <w:r w:rsidRPr="009A0743">
      <w:rPr>
        <w:rFonts w:hint="eastAsia"/>
        <w:i/>
        <w:noProof/>
        <w:sz w:val="18"/>
        <w:szCs w:val="18"/>
      </w:rPr>
      <w:pict>
        <v:line id="_x0000_s7345" style="position:absolute;left:0;text-align:left;z-index:251683840"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10</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AF3720">
    <w:pPr>
      <w:tabs>
        <w:tab w:val="right" w:pos="9043"/>
      </w:tabs>
      <w:jc w:val="right"/>
      <w:rPr>
        <w:rStyle w:val="a6"/>
        <w:i w:val="0"/>
      </w:rPr>
    </w:pPr>
    <w:r w:rsidRPr="009A0743">
      <w:rPr>
        <w:rFonts w:ascii="PanRoman" w:hAnsi="PanRoman" w:hint="eastAsia"/>
        <w:b/>
        <w:i/>
        <w:shadow/>
        <w:noProof/>
        <w:sz w:val="18"/>
        <w:szCs w:val="18"/>
      </w:rPr>
      <w:pict>
        <v:line id="_x0000_s7376" style="position:absolute;left:0;text-align:left;z-index:251713536" from="951.75pt,6.55pt" to="1046.9pt,6.55pt" strokecolor="#333" strokeweight="5pt"/>
      </w:pict>
    </w:r>
    <w:r w:rsidRPr="009A0743">
      <w:rPr>
        <w:rFonts w:hint="eastAsia"/>
        <w:i/>
        <w:noProof/>
        <w:sz w:val="18"/>
        <w:szCs w:val="18"/>
      </w:rPr>
      <w:pict>
        <v:line id="_x0000_s7375" style="position:absolute;left:0;text-align:left;z-index:251712512" from="0,6.5pt" to="1047.05pt,6.5pt" strokecolor="gray" strokeweight="5pt"/>
      </w:pict>
    </w:r>
  </w:p>
  <w:p w:rsidR="0051269D" w:rsidRDefault="0051269D"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12</w:t>
    </w:r>
    <w:r w:rsidRPr="008944A7">
      <w:rPr>
        <w:rStyle w:val="a6"/>
        <w:rFonts w:ascii="Calibri" w:hAnsi="Calibri" w:cs="Calibri"/>
        <w:b w:val="0"/>
      </w:rPr>
      <w:fldChar w:fldCharType="end"/>
    </w:r>
  </w:p>
  <w:p w:rsidR="0051269D" w:rsidRPr="009C387C" w:rsidRDefault="0051269D"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368" style="position:absolute;left:0;text-align:left;z-index:251707392" from="356.7pt,6.5pt" to="451.85pt,6.5pt" strokecolor="#333" strokeweight="5pt"/>
      </w:pict>
    </w:r>
    <w:r w:rsidRPr="009A0743">
      <w:rPr>
        <w:rFonts w:hint="eastAsia"/>
        <w:i/>
        <w:noProof/>
        <w:sz w:val="18"/>
        <w:szCs w:val="18"/>
      </w:rPr>
      <w:pict>
        <v:line id="_x0000_s7367" style="position:absolute;left:0;text-align:left;z-index:251706368"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15</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9C387C">
    <w:pPr>
      <w:tabs>
        <w:tab w:val="right" w:pos="9043"/>
      </w:tabs>
      <w:jc w:val="right"/>
      <w:rPr>
        <w:rStyle w:val="a6"/>
        <w:i w:val="0"/>
      </w:rPr>
    </w:pPr>
    <w:r w:rsidRPr="009A0743">
      <w:rPr>
        <w:rFonts w:ascii="PanRoman" w:hAnsi="PanRoman" w:hint="eastAsia"/>
        <w:b/>
        <w:i/>
        <w:shadow/>
        <w:noProof/>
        <w:sz w:val="18"/>
        <w:szCs w:val="18"/>
      </w:rPr>
      <w:pict>
        <v:line id="_x0000_s7388" style="position:absolute;left:0;text-align:left;z-index:251731968" from="951.75pt,6.55pt" to="1046.9pt,6.55pt" strokecolor="#333" strokeweight="5pt"/>
      </w:pict>
    </w:r>
    <w:r w:rsidRPr="009A0743">
      <w:rPr>
        <w:rFonts w:hint="eastAsia"/>
        <w:i/>
        <w:noProof/>
        <w:sz w:val="18"/>
        <w:szCs w:val="18"/>
      </w:rPr>
      <w:pict>
        <v:line id="_x0000_s7387" style="position:absolute;left:0;text-align:left;z-index:251730944" from="0,6.5pt" to="1047.05pt,6.5pt" strokecolor="gray" strokeweight="5pt"/>
      </w:pict>
    </w:r>
  </w:p>
  <w:p w:rsidR="0051269D" w:rsidRDefault="0051269D"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16</w:t>
    </w:r>
    <w:r w:rsidRPr="008944A7">
      <w:rPr>
        <w:rStyle w:val="a6"/>
        <w:rFonts w:ascii="Calibri" w:hAnsi="Calibri" w:cs="Calibri"/>
        <w:b w:val="0"/>
      </w:rPr>
      <w:fldChar w:fldCharType="end"/>
    </w:r>
  </w:p>
  <w:p w:rsidR="0051269D" w:rsidRPr="009C387C" w:rsidRDefault="0051269D"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F3BFE" w:rsidRDefault="0051269D"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71883" w:rsidRDefault="0051269D"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412" style="position:absolute;left:0;text-align:left;z-index:251760640" from="356.7pt,6.5pt" to="451.85pt,6.5pt" strokecolor="#333" strokeweight="5pt"/>
      </w:pict>
    </w:r>
    <w:r w:rsidRPr="009A0743">
      <w:rPr>
        <w:rFonts w:hint="eastAsia"/>
        <w:i/>
        <w:noProof/>
        <w:sz w:val="18"/>
        <w:szCs w:val="18"/>
      </w:rPr>
      <w:pict>
        <v:line id="_x0000_s7411" style="position:absolute;left:0;text-align:left;z-index:251759616"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373928">
      <w:rPr>
        <w:rStyle w:val="a6"/>
        <w:rFonts w:ascii="Calibri" w:hAnsi="Calibri" w:cs="Calibri"/>
        <w:b w:val="0"/>
        <w:noProof/>
      </w:rPr>
      <w:t>21</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436" style="position:absolute;left:0;text-align:left;z-index:251772928" from="356.7pt,6.5pt" to="451.85pt,6.5pt" strokecolor="#333" strokeweight="5pt"/>
      </w:pict>
    </w:r>
    <w:r w:rsidRPr="009A0743">
      <w:rPr>
        <w:rFonts w:hint="eastAsia"/>
        <w:i/>
        <w:noProof/>
        <w:sz w:val="18"/>
        <w:szCs w:val="18"/>
      </w:rPr>
      <w:pict>
        <v:line id="_x0000_s7435" style="position:absolute;left:0;text-align:left;z-index:251771904"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874F0">
      <w:rPr>
        <w:rStyle w:val="a6"/>
        <w:rFonts w:ascii="Calibri" w:hAnsi="Calibri" w:cs="Calibri"/>
        <w:b w:val="0"/>
        <w:noProof/>
      </w:rPr>
      <w:t>22</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rsidP="00BF090F">
    <w:pPr>
      <w:tabs>
        <w:tab w:val="right" w:pos="9043"/>
      </w:tabs>
      <w:jc w:val="right"/>
      <w:rPr>
        <w:rStyle w:val="a6"/>
        <w:i w:val="0"/>
      </w:rPr>
    </w:pPr>
    <w:r w:rsidRPr="009A0743">
      <w:rPr>
        <w:rFonts w:ascii="PanRoman" w:hAnsi="PanRoman" w:hint="eastAsia"/>
        <w:b/>
        <w:i/>
        <w:shadow/>
        <w:noProof/>
        <w:sz w:val="18"/>
        <w:szCs w:val="18"/>
      </w:rPr>
      <w:pict>
        <v:line id="_x0000_s7440" style="position:absolute;left:0;text-align:left;z-index:251779072" from="356.7pt,6.5pt" to="451.85pt,6.5pt" strokecolor="#333" strokeweight="5pt"/>
      </w:pict>
    </w:r>
    <w:r w:rsidRPr="009A0743">
      <w:rPr>
        <w:rFonts w:hint="eastAsia"/>
        <w:i/>
        <w:noProof/>
        <w:sz w:val="18"/>
        <w:szCs w:val="18"/>
      </w:rPr>
      <w:pict>
        <v:line id="_x0000_s7439" style="position:absolute;left:0;text-align:left;z-index:251778048" from="0,6.5pt" to="452pt,6.5pt" strokecolor="gray" strokeweight="5pt"/>
      </w:pict>
    </w:r>
  </w:p>
  <w:p w:rsidR="0051269D" w:rsidRPr="007D2DB8" w:rsidRDefault="0051269D"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874F0">
      <w:rPr>
        <w:rStyle w:val="a6"/>
        <w:rFonts w:ascii="Calibri" w:hAnsi="Calibri" w:cs="Calibri"/>
        <w:b w:val="0"/>
        <w:noProof/>
      </w:rPr>
      <w:t>23</w:t>
    </w:r>
    <w:r w:rsidRPr="007D2DB8">
      <w:rPr>
        <w:rStyle w:val="a6"/>
        <w:rFonts w:ascii="Calibri" w:hAnsi="Calibri" w:cs="Calibri"/>
        <w:b w:val="0"/>
      </w:rPr>
      <w:fldChar w:fldCharType="end"/>
    </w:r>
  </w:p>
  <w:p w:rsidR="0051269D" w:rsidRPr="00BF090F" w:rsidRDefault="0051269D"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8B0" w:rsidRDefault="002E08B0">
      <w:r>
        <w:separator/>
      </w:r>
    </w:p>
  </w:footnote>
  <w:footnote w:type="continuationSeparator" w:id="0">
    <w:p w:rsidR="002E08B0" w:rsidRDefault="002E08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51269D" w:rsidRPr="000D7862" w:rsidTr="008C2E33">
      <w:trPr>
        <w:trHeight w:val="468"/>
      </w:trPr>
      <w:tc>
        <w:tcPr>
          <w:tcW w:w="9036" w:type="dxa"/>
          <w:tcBorders>
            <w:top w:val="single" w:sz="4" w:space="0" w:color="auto"/>
            <w:bottom w:val="single" w:sz="4" w:space="0" w:color="auto"/>
          </w:tcBorders>
          <w:vAlign w:val="center"/>
        </w:tcPr>
        <w:p w:rsidR="0051269D" w:rsidRPr="000D7862" w:rsidRDefault="0051269D" w:rsidP="008C2E33">
          <w:pPr>
            <w:pStyle w:val="a3"/>
            <w:tabs>
              <w:tab w:val="clear" w:pos="4252"/>
            </w:tabs>
            <w:spacing w:line="0" w:lineRule="atLeast"/>
            <w:jc w:val="right"/>
            <w:rPr>
              <w:rFonts w:ascii="Calibri" w:hAnsi="Calibri" w:cs="Calibri"/>
              <w:bCs/>
              <w:i w:val="0"/>
              <w:shadow w:val="0"/>
              <w:sz w:val="4"/>
              <w:szCs w:val="4"/>
            </w:rPr>
          </w:pPr>
        </w:p>
        <w:p w:rsidR="0051269D" w:rsidRPr="000D7862" w:rsidRDefault="0051269D"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51269D" w:rsidRPr="000D7862" w:rsidRDefault="0051269D"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51269D" w:rsidRPr="003C5E32" w:rsidRDefault="0051269D"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51269D" w:rsidRPr="003C5E32" w:rsidRDefault="0051269D"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51269D" w:rsidRPr="000D7862" w:rsidRDefault="0051269D"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51269D" w:rsidRPr="000D7862" w:rsidTr="008C2E33">
      <w:trPr>
        <w:trHeight w:val="468"/>
      </w:trPr>
      <w:tc>
        <w:tcPr>
          <w:tcW w:w="9036" w:type="dxa"/>
          <w:tcBorders>
            <w:top w:val="single" w:sz="4" w:space="0" w:color="auto"/>
            <w:bottom w:val="single" w:sz="4" w:space="0" w:color="auto"/>
          </w:tcBorders>
          <w:vAlign w:val="center"/>
        </w:tcPr>
        <w:p w:rsidR="0051269D" w:rsidRPr="000D7862" w:rsidRDefault="0051269D" w:rsidP="008C2E33">
          <w:pPr>
            <w:spacing w:line="0" w:lineRule="atLeast"/>
            <w:jc w:val="right"/>
            <w:rPr>
              <w:rFonts w:ascii="Calibri" w:hAnsi="Calibri" w:cs="Calibri"/>
              <w:sz w:val="4"/>
              <w:szCs w:val="4"/>
            </w:rPr>
          </w:pPr>
        </w:p>
        <w:p w:rsidR="0051269D" w:rsidRDefault="0051269D"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51269D" w:rsidRDefault="0051269D"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51269D" w:rsidRPr="000D7862" w:rsidRDefault="0051269D"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51269D" w:rsidRPr="000D7862" w:rsidRDefault="0051269D" w:rsidP="008C2E33">
          <w:pPr>
            <w:pStyle w:val="a3"/>
            <w:spacing w:line="0" w:lineRule="atLeast"/>
            <w:jc w:val="right"/>
            <w:rPr>
              <w:rFonts w:ascii="Calibri" w:hAnsi="Calibri" w:cs="Calibri"/>
              <w:i w:val="0"/>
              <w:shadow w:val="0"/>
              <w:sz w:val="4"/>
              <w:szCs w:val="4"/>
            </w:rPr>
          </w:pPr>
        </w:p>
      </w:tc>
    </w:tr>
  </w:tbl>
  <w:p w:rsidR="0051269D" w:rsidRPr="001C3021" w:rsidRDefault="0051269D"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564F88" w:rsidRDefault="0051269D"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7B0344" w:rsidRDefault="0051269D"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B7183" w:rsidRDefault="0051269D"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Default="0051269D"/>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B7183" w:rsidRDefault="0051269D"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339" style="position:absolute;left:0;text-align:left;z-index:251675648" from="-.15pt,12.4pt" to="451.4pt,12.55pt" strokecolor="gray" strokeweight="5pt"/>
      </w:pict>
    </w:r>
    <w:r w:rsidRPr="009A0743">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1269D" w:rsidRPr="00BF090F" w:rsidRDefault="0051269D"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8944A7" w:rsidRDefault="0051269D"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1269D" w:rsidRPr="008944A7" w:rsidRDefault="0051269D" w:rsidP="008944A7">
    <w:pPr>
      <w:pStyle w:val="a3"/>
      <w:jc w:val="right"/>
      <w:rPr>
        <w:rFonts w:eastAsiaTheme="minorEastAsia"/>
        <w:b/>
        <w:i w:val="0"/>
      </w:rPr>
    </w:pPr>
    <w:r w:rsidRPr="009A0743">
      <w:rPr>
        <w:rFonts w:cs="Times New Roman"/>
        <w:noProof/>
      </w:rPr>
      <w:pict>
        <v:line id="_x0000_s7352" style="position:absolute;left:0;text-align:left;z-index:251687936" from="951.75pt,2pt" to="1046.9pt,2pt" strokecolor="#333" strokeweight="5pt"/>
      </w:pict>
    </w:r>
    <w:r w:rsidRPr="009A0743">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343" style="position:absolute;left:0;text-align:left;z-index:251680768" from="-.15pt,12.4pt" to="451.4pt,12.55pt" strokecolor="gray" strokeweight="5pt"/>
      </w:pict>
    </w:r>
    <w:r w:rsidRPr="009A0743">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1269D" w:rsidRPr="00BF090F" w:rsidRDefault="0051269D"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8944A7" w:rsidRDefault="0051269D"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1269D" w:rsidRPr="00AF3720" w:rsidRDefault="0051269D" w:rsidP="00AF3720">
    <w:pPr>
      <w:pStyle w:val="a3"/>
      <w:jc w:val="right"/>
      <w:rPr>
        <w:rFonts w:eastAsiaTheme="minorEastAsia"/>
        <w:b/>
        <w:i w:val="0"/>
      </w:rPr>
    </w:pPr>
    <w:r w:rsidRPr="009A0743">
      <w:rPr>
        <w:rFonts w:cs="Times New Roman"/>
        <w:noProof/>
      </w:rPr>
      <w:pict>
        <v:line id="_x0000_s7374" style="position:absolute;left:0;text-align:left;z-index:251710464" from="951.75pt,2pt" to="1046.9pt,2pt" strokecolor="#333" strokeweight="5pt"/>
      </w:pict>
    </w:r>
    <w:r w:rsidRPr="009A0743">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365" style="position:absolute;left:0;text-align:left;z-index:251703296" from="-.15pt,12.4pt" to="451.4pt,12.55pt" strokecolor="gray" strokeweight="5pt"/>
      </w:pict>
    </w:r>
    <w:r w:rsidRPr="009A0743">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1269D" w:rsidRPr="00BF090F" w:rsidRDefault="0051269D"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8944A7" w:rsidRDefault="0051269D"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1269D" w:rsidRPr="009C387C" w:rsidRDefault="0051269D" w:rsidP="009C387C">
    <w:pPr>
      <w:pStyle w:val="a3"/>
      <w:jc w:val="right"/>
      <w:rPr>
        <w:rFonts w:eastAsiaTheme="minorEastAsia"/>
        <w:b/>
        <w:i w:val="0"/>
      </w:rPr>
    </w:pPr>
    <w:r w:rsidRPr="009A0743">
      <w:rPr>
        <w:rFonts w:cs="Times New Roman"/>
        <w:noProof/>
      </w:rPr>
      <w:pict>
        <v:line id="_x0000_s7386" style="position:absolute;left:0;text-align:left;z-index:251728896" from="951.75pt,2pt" to="1046.9pt,2pt" strokecolor="#333" strokeweight="5pt"/>
      </w:pict>
    </w:r>
    <w:r w:rsidRPr="009A0743">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F3BFE" w:rsidRDefault="0051269D" w:rsidP="000F3BFE">
    <w:pPr>
      <w:pStyle w:val="a3"/>
      <w:rPr>
        <w:rFonts w:eastAsia="ＭＳ 明朝"/>
        <w:i w:val="0"/>
      </w:rPr>
    </w:pPr>
    <w:r w:rsidRPr="009A0743">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51269D" w:rsidRPr="00D232C5" w:rsidRDefault="0051269D"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136F65">
                  <w:rPr>
                    <w:rStyle w:val="a6"/>
                    <w:rFonts w:ascii="Calibri" w:hAnsi="Calibri" w:cs="Calibri"/>
                    <w:b w:val="0"/>
                    <w:noProof/>
                  </w:rPr>
                  <w:t>18</w:t>
                </w:r>
                <w:r w:rsidRPr="00071883">
                  <w:rPr>
                    <w:rStyle w:val="a6"/>
                    <w:rFonts w:ascii="Calibri" w:hAnsi="Calibri" w:cs="Calibri"/>
                    <w:b w:val="0"/>
                  </w:rPr>
                  <w:fldChar w:fldCharType="end"/>
                </w:r>
              </w:p>
              <w:p w:rsidR="0051269D" w:rsidRPr="00D232C5" w:rsidRDefault="0051269D"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51269D" w:rsidRPr="00D232C5" w:rsidRDefault="0051269D"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071883" w:rsidRDefault="0051269D"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51269D" w:rsidRPr="00071883" w:rsidRDefault="0051269D"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9A0743">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51269D" w:rsidRPr="00071883" w:rsidRDefault="0051269D"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136F65">
                  <w:rPr>
                    <w:rStyle w:val="a6"/>
                    <w:rFonts w:ascii="Calibri" w:hAnsi="Calibri" w:cs="Calibri"/>
                    <w:shadow w:val="0"/>
                    <w:noProof/>
                  </w:rPr>
                  <w:t>19</w:t>
                </w:r>
                <w:r w:rsidRPr="00071883">
                  <w:rPr>
                    <w:rStyle w:val="a6"/>
                    <w:rFonts w:ascii="Calibri" w:hAnsi="Calibri" w:cs="Calibri"/>
                    <w:shadow w:val="0"/>
                  </w:rPr>
                  <w:fldChar w:fldCharType="end"/>
                </w:r>
              </w:p>
              <w:p w:rsidR="0051269D" w:rsidRPr="00071883" w:rsidRDefault="0051269D" w:rsidP="00071883">
                <w:pPr>
                  <w:rPr>
                    <w:rFonts w:ascii="Calibri" w:hAnsi="Calibri" w:cs="Calibri"/>
                    <w:shadow/>
                  </w:rPr>
                </w:pPr>
              </w:p>
            </w:txbxContent>
          </v:textbox>
        </v:shape>
      </w:pict>
    </w:r>
    <w:r w:rsidRPr="009A0743">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409" style="position:absolute;left:0;text-align:left;z-index:251756544" from="-.15pt,12.4pt" to="451.4pt,12.55pt" strokecolor="gray" strokeweight="5pt"/>
      </w:pict>
    </w:r>
    <w:r w:rsidRPr="009A0743">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51269D" w:rsidRPr="00BF090F" w:rsidRDefault="0051269D"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433" style="position:absolute;left:0;text-align:left;z-index:251768832" from="-.15pt,12.4pt" to="451.4pt,12.55pt" strokecolor="gray" strokeweight="5pt"/>
      </w:pict>
    </w:r>
    <w:r w:rsidRPr="009A0743">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51269D" w:rsidRPr="00BF090F" w:rsidRDefault="0051269D"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69D" w:rsidRPr="00BF090F" w:rsidRDefault="0051269D" w:rsidP="00BF090F">
    <w:pPr>
      <w:pStyle w:val="a3"/>
      <w:rPr>
        <w:rFonts w:ascii="Calibri" w:eastAsia="ＭＳ 明朝" w:hAnsi="Calibri" w:cs="Calibri"/>
      </w:rPr>
    </w:pPr>
    <w:r w:rsidRPr="009A0743">
      <w:rPr>
        <w:rFonts w:ascii="Calibri" w:hAnsi="Calibri" w:cs="Calibri"/>
        <w:noProof/>
      </w:rPr>
      <w:pict>
        <v:line id="_x0000_s7437" style="position:absolute;left:0;text-align:left;z-index:251774976" from="-.15pt,12.4pt" to="451.4pt,12.55pt" strokecolor="gray" strokeweight="5pt"/>
      </w:pict>
    </w:r>
    <w:r w:rsidRPr="009A0743">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51269D" w:rsidRPr="00BF090F" w:rsidRDefault="0051269D" w:rsidP="00696A41">
    <w:pPr>
      <w:pStyle w:val="a3"/>
      <w:jc w:val="right"/>
      <w:rPr>
        <w:rFonts w:eastAsia="ＭＳ 明朝"/>
        <w:i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6E383209"/>
    <w:multiLevelType w:val="hybridMultilevel"/>
    <w:tmpl w:val="710C45CA"/>
    <w:lvl w:ilvl="0" w:tplc="EB664058">
      <w:start w:val="1"/>
      <w:numFmt w:val="bullet"/>
      <w:pStyle w:val="List-"/>
      <w:lvlText w:val=""/>
      <w:lvlJc w:val="left"/>
      <w:pPr>
        <w:tabs>
          <w:tab w:val="num" w:pos="1995"/>
        </w:tabs>
        <w:ind w:left="1995"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36866">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A12"/>
    <w:rsid w:val="0012742F"/>
    <w:rsid w:val="00127868"/>
    <w:rsid w:val="001279C1"/>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D24"/>
    <w:rsid w:val="003C54DD"/>
    <w:rsid w:val="003C5689"/>
    <w:rsid w:val="003C5E32"/>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179F"/>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627"/>
    <w:rsid w:val="005E2A09"/>
    <w:rsid w:val="005E32B9"/>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FF2"/>
    <w:rsid w:val="00701066"/>
    <w:rsid w:val="00701096"/>
    <w:rsid w:val="00701553"/>
    <w:rsid w:val="007015F3"/>
    <w:rsid w:val="00702075"/>
    <w:rsid w:val="00702243"/>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5649"/>
    <w:rsid w:val="00725894"/>
    <w:rsid w:val="00725985"/>
    <w:rsid w:val="00725A6B"/>
    <w:rsid w:val="00726200"/>
    <w:rsid w:val="00726A53"/>
    <w:rsid w:val="00726AA1"/>
    <w:rsid w:val="00727530"/>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52FA"/>
    <w:rsid w:val="007B5419"/>
    <w:rsid w:val="007B5F76"/>
    <w:rsid w:val="007B5F91"/>
    <w:rsid w:val="007B61FB"/>
    <w:rsid w:val="007B6345"/>
    <w:rsid w:val="007B693D"/>
    <w:rsid w:val="007B6EA1"/>
    <w:rsid w:val="007B750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7E9E"/>
    <w:rsid w:val="0090001D"/>
    <w:rsid w:val="00900947"/>
    <w:rsid w:val="00900D82"/>
    <w:rsid w:val="009014E0"/>
    <w:rsid w:val="00901C35"/>
    <w:rsid w:val="00901C36"/>
    <w:rsid w:val="00901F5E"/>
    <w:rsid w:val="0090247F"/>
    <w:rsid w:val="00902BE4"/>
    <w:rsid w:val="00902FF6"/>
    <w:rsid w:val="00903A2D"/>
    <w:rsid w:val="00903FB0"/>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5043A"/>
    <w:rsid w:val="009508A3"/>
    <w:rsid w:val="00950EBD"/>
    <w:rsid w:val="00951AAC"/>
    <w:rsid w:val="00951C67"/>
    <w:rsid w:val="009520B1"/>
    <w:rsid w:val="00952958"/>
    <w:rsid w:val="009544B6"/>
    <w:rsid w:val="00954F27"/>
    <w:rsid w:val="009550BD"/>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E18"/>
    <w:rsid w:val="00A3438E"/>
    <w:rsid w:val="00A345B0"/>
    <w:rsid w:val="00A34F1B"/>
    <w:rsid w:val="00A3503A"/>
    <w:rsid w:val="00A3503E"/>
    <w:rsid w:val="00A35A3D"/>
    <w:rsid w:val="00A35AAD"/>
    <w:rsid w:val="00A35B41"/>
    <w:rsid w:val="00A3672D"/>
    <w:rsid w:val="00A368AC"/>
    <w:rsid w:val="00A36992"/>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83D"/>
    <w:rsid w:val="00BA292B"/>
    <w:rsid w:val="00BA42EC"/>
    <w:rsid w:val="00BA471C"/>
    <w:rsid w:val="00BA592D"/>
    <w:rsid w:val="00BA5B6B"/>
    <w:rsid w:val="00BA5E6E"/>
    <w:rsid w:val="00BA6016"/>
    <w:rsid w:val="00BA6512"/>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1540"/>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E92"/>
    <w:rsid w:val="00CB3FCC"/>
    <w:rsid w:val="00CB4451"/>
    <w:rsid w:val="00CB483C"/>
    <w:rsid w:val="00CB48A8"/>
    <w:rsid w:val="00CB4A35"/>
    <w:rsid w:val="00CB50D6"/>
    <w:rsid w:val="00CB51E2"/>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E7F"/>
    <w:rsid w:val="00D734DC"/>
    <w:rsid w:val="00D73601"/>
    <w:rsid w:val="00D73B95"/>
    <w:rsid w:val="00D73D0A"/>
    <w:rsid w:val="00D740BE"/>
    <w:rsid w:val="00D74F9E"/>
    <w:rsid w:val="00D76051"/>
    <w:rsid w:val="00D76058"/>
    <w:rsid w:val="00D762F6"/>
    <w:rsid w:val="00D76492"/>
    <w:rsid w:val="00D76679"/>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364"/>
    <w:rsid w:val="00F9418C"/>
    <w:rsid w:val="00F945CF"/>
    <w:rsid w:val="00F948AF"/>
    <w:rsid w:val="00F94A29"/>
    <w:rsid w:val="00F95469"/>
    <w:rsid w:val="00F95C37"/>
    <w:rsid w:val="00F96796"/>
    <w:rsid w:val="00F97045"/>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F8E"/>
    <w:rsid w:val="00FD51FD"/>
    <w:rsid w:val="00FD56D5"/>
    <w:rsid w:val="00FD67B8"/>
    <w:rsid w:val="00FD6DD7"/>
    <w:rsid w:val="00FD6FEB"/>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6866">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26504"/>
    <w:pPr>
      <w:widowControl/>
      <w:numPr>
        <w:numId w:val="2"/>
      </w:numPr>
      <w:tabs>
        <w:tab w:val="left" w:pos="1861"/>
      </w:tabs>
      <w:spacing w:afterLines="50" w:line="0" w:lineRule="atLeast"/>
      <w:ind w:leftChars="686" w:left="886" w:hangingChars="200" w:hanging="200"/>
    </w:pPr>
    <w:rPr>
      <w:rFonts w:eastAsia="Times New Roman"/>
      <w:color w:val="000000"/>
    </w:rPr>
  </w:style>
  <w:style w:type="character" w:customStyle="1" w:styleId="List-Char">
    <w:name w:val="List_&quot;-&quot; Char"/>
    <w:basedOn w:val="a0"/>
    <w:link w:val="List-"/>
    <w:rsid w:val="00A26504"/>
    <w:rPr>
      <w:color w:val="000000"/>
      <w:kern w:val="2"/>
      <w:sz w:val="21"/>
      <w:szCs w:val="21"/>
      <w:lang w:val="en-US" w:eastAsia="ja-JP" w:bidi="ar-SA"/>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4.xml"/><Relationship Id="rId39" Type="http://schemas.openxmlformats.org/officeDocument/2006/relationships/image" Target="media/image17.emf"/><Relationship Id="rId21" Type="http://schemas.openxmlformats.org/officeDocument/2006/relationships/footer" Target="footer1.xml"/><Relationship Id="rId34" Type="http://schemas.openxmlformats.org/officeDocument/2006/relationships/header" Target="header7.xml"/><Relationship Id="rId42" Type="http://schemas.openxmlformats.org/officeDocument/2006/relationships/image" Target="media/image20.emf"/><Relationship Id="rId47" Type="http://schemas.openxmlformats.org/officeDocument/2006/relationships/header" Target="header10.xml"/><Relationship Id="rId50" Type="http://schemas.openxmlformats.org/officeDocument/2006/relationships/image" Target="media/image24.emf"/><Relationship Id="rId55" Type="http://schemas.openxmlformats.org/officeDocument/2006/relationships/footer" Target="footer11.xml"/><Relationship Id="rId63" Type="http://schemas.openxmlformats.org/officeDocument/2006/relationships/image" Target="media/image29.emf"/><Relationship Id="rId68" Type="http://schemas.openxmlformats.org/officeDocument/2006/relationships/header" Target="header16.xml"/><Relationship Id="rId7" Type="http://schemas.openxmlformats.org/officeDocument/2006/relationships/endnotes" Target="endnotes.xml"/><Relationship Id="rId71"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eader" Target="header6.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 Id="rId61" Type="http://schemas.openxmlformats.org/officeDocument/2006/relationships/header" Target="header14.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C610D-B808-48E1-81E3-5390AF581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3555</TotalTime>
  <Pages>29</Pages>
  <Words>4958</Words>
  <Characters>28265</Characters>
  <Application>Microsoft Office Word</Application>
  <DocSecurity>0</DocSecurity>
  <Lines>235</Lines>
  <Paragraphs>66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33157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38</cp:revision>
  <cp:lastPrinted>2011-08-10T09:22:00Z</cp:lastPrinted>
  <dcterms:created xsi:type="dcterms:W3CDTF">2011-08-01T07:03:00Z</dcterms:created>
  <dcterms:modified xsi:type="dcterms:W3CDTF">2011-08-10T09:47:00Z</dcterms:modified>
</cp:coreProperties>
</file>