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Default="00041C27" w:rsidP="00041C27">
      <w:pPr>
        <w:jc w:val="right"/>
      </w:pPr>
    </w:p>
    <w:p w:rsidR="00041C27" w:rsidRPr="00082B96" w:rsidRDefault="00041C27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48"/>
          <w:szCs w:val="48"/>
        </w:rPr>
      </w:pPr>
      <w:r>
        <w:rPr>
          <w:rFonts w:ascii="Calibri" w:hAnsi="Calibri" w:cs="Calibri" w:hint="eastAsia"/>
          <w:b/>
          <w:shadow/>
          <w:sz w:val="48"/>
          <w:szCs w:val="48"/>
        </w:rPr>
        <w:t>Appendix</w:t>
      </w:r>
    </w:p>
    <w:p w:rsidR="00041C27" w:rsidRDefault="00041C27" w:rsidP="00041C27"/>
    <w:p w:rsidR="00041C27" w:rsidRDefault="00041C27" w:rsidP="00041C27">
      <w:pPr>
        <w:sectPr w:rsidR="00041C27" w:rsidSect="001D3832">
          <w:headerReference w:type="default" r:id="rId8"/>
          <w:footerReference w:type="default" r:id="rId9"/>
          <w:pgSz w:w="11907" w:h="16840" w:code="9"/>
          <w:pgMar w:top="1440" w:right="1440" w:bottom="1440" w:left="1440" w:header="900" w:footer="900" w:gutter="0"/>
          <w:pgNumType w:fmt="lowerRoman" w:start="1"/>
          <w:cols w:space="425"/>
          <w:docGrid w:type="linesAndChars" w:linePitch="290" w:charSpace="-15"/>
        </w:sectPr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47426C" w:rsidRDefault="00E6598F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 w:rsidRPr="00E6598F">
        <w:rPr>
          <w:rFonts w:ascii="Calibri" w:hAnsi="Calibri" w:cs="Calibri" w:hint="eastAsia"/>
          <w:b/>
          <w:shadow/>
          <w:sz w:val="32"/>
          <w:szCs w:val="32"/>
        </w:rPr>
        <w:t>A</w:t>
      </w:r>
      <w:r w:rsidR="0047426C">
        <w:rPr>
          <w:rFonts w:ascii="Calibri" w:hAnsi="Calibri" w:cs="Calibri" w:hint="eastAsia"/>
          <w:b/>
          <w:shadow/>
          <w:sz w:val="32"/>
          <w:szCs w:val="32"/>
        </w:rPr>
        <w:t>ppendix 1: (Extraction from the Contract)</w:t>
      </w:r>
    </w:p>
    <w:p w:rsidR="00E6598F" w:rsidRDefault="0047426C" w:rsidP="00EA37D0">
      <w:pPr>
        <w:wordWrap w:val="0"/>
        <w:ind w:leftChars="100" w:left="21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>
        <w:rPr>
          <w:rFonts w:ascii="Calibri" w:hAnsi="Calibri" w:cs="Calibri" w:hint="eastAsia"/>
          <w:b/>
          <w:shadow/>
          <w:sz w:val="32"/>
          <w:szCs w:val="32"/>
        </w:rPr>
        <w:t>Appendix A: Description of the Services (</w:t>
      </w:r>
      <w:r w:rsidR="00E6598F" w:rsidRPr="00E6598F">
        <w:rPr>
          <w:rFonts w:ascii="Calibri" w:hAnsi="Calibri" w:cs="Calibri" w:hint="eastAsia"/>
          <w:b/>
          <w:shadow/>
          <w:sz w:val="32"/>
          <w:szCs w:val="32"/>
        </w:rPr>
        <w:t>Terms of Reference</w:t>
      </w:r>
      <w:r>
        <w:rPr>
          <w:rFonts w:ascii="Calibri" w:hAnsi="Calibri" w:cs="Calibri" w:hint="eastAsia"/>
          <w:b/>
          <w:shadow/>
          <w:sz w:val="32"/>
          <w:szCs w:val="32"/>
        </w:rPr>
        <w:t>)</w:t>
      </w:r>
    </w:p>
    <w:p w:rsidR="0047426C" w:rsidRDefault="0047426C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>
        <w:rPr>
          <w:rFonts w:ascii="Calibri" w:hAnsi="Calibri" w:cs="Calibri" w:hint="eastAsia"/>
          <w:b/>
          <w:shadow/>
          <w:sz w:val="32"/>
          <w:szCs w:val="32"/>
        </w:rPr>
        <w:t>Appendix B: Reporting Requirements</w:t>
      </w:r>
    </w:p>
    <w:p w:rsidR="0047426C" w:rsidRDefault="0047426C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>
        <w:rPr>
          <w:rFonts w:ascii="Calibri" w:hAnsi="Calibri" w:cs="Calibri" w:hint="eastAsia"/>
          <w:b/>
          <w:shadow/>
          <w:sz w:val="32"/>
          <w:szCs w:val="32"/>
        </w:rPr>
        <w:t>Appendix C: Key Personnel and Sub-Consultants</w:t>
      </w:r>
    </w:p>
    <w:p w:rsidR="0047426C" w:rsidRDefault="0047426C" w:rsidP="0047426C">
      <w:pPr>
        <w:jc w:val="right"/>
        <w:rPr>
          <w:rFonts w:ascii="Calibri" w:hAnsi="Calibri" w:cs="Calibri"/>
          <w:b/>
          <w:shadow/>
          <w:sz w:val="32"/>
          <w:szCs w:val="32"/>
        </w:rPr>
      </w:pPr>
    </w:p>
    <w:p w:rsidR="00E6598F" w:rsidRDefault="00E6598F" w:rsidP="00E6598F">
      <w:pPr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15635">
          <w:headerReference w:type="default" r:id="rId10"/>
          <w:footerReference w:type="default" r:id="rId11"/>
          <w:pgSz w:w="11907" w:h="16840" w:code="9"/>
          <w:pgMar w:top="1440" w:right="1440" w:bottom="1440" w:left="1440" w:header="902" w:footer="902" w:gutter="0"/>
          <w:cols w:space="425"/>
          <w:docGrid w:type="linesAndChars" w:linePitch="290" w:charSpace="-15"/>
        </w:sectPr>
      </w:pPr>
    </w:p>
    <w:p w:rsidR="00E75902" w:rsidRPr="00E75902" w:rsidRDefault="00E75902" w:rsidP="00E6598F">
      <w:pPr>
        <w:jc w:val="right"/>
        <w:rPr>
          <w:rFonts w:ascii="Calibri" w:hAnsi="Calibri" w:cs="Calibri"/>
          <w:b/>
          <w:shadow/>
          <w:sz w:val="32"/>
          <w:szCs w:val="32"/>
        </w:rPr>
      </w:pPr>
    </w:p>
    <w:p w:rsidR="00E6598F" w:rsidRDefault="00E6598F" w:rsidP="00E6598F">
      <w:pPr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6598F">
          <w:headerReference w:type="default" r:id="rId12"/>
          <w:footerReference w:type="default" r:id="rId13"/>
          <w:pgSz w:w="11907" w:h="16840" w:code="9"/>
          <w:pgMar w:top="1440" w:right="1440" w:bottom="1440" w:left="1440" w:header="902" w:footer="902" w:gutter="0"/>
          <w:pgNumType w:start="1"/>
          <w:cols w:space="425"/>
          <w:docGrid w:type="linesAndChars" w:linePitch="290" w:charSpace="-15"/>
        </w:sectPr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15635">
          <w:headerReference w:type="default" r:id="rId14"/>
          <w:footerReference w:type="default" r:id="rId15"/>
          <w:pgSz w:w="11907" w:h="16840" w:code="9"/>
          <w:pgMar w:top="1440" w:right="1440" w:bottom="1440" w:left="1440" w:header="902" w:footer="902" w:gutter="0"/>
          <w:cols w:space="425"/>
          <w:docGrid w:type="linesAndChars" w:linePitch="290" w:charSpace="-15"/>
        </w:sectPr>
      </w:pPr>
      <w:r w:rsidRPr="00E6598F">
        <w:rPr>
          <w:rFonts w:ascii="Calibri" w:hAnsi="Calibri" w:cs="Calibri" w:hint="eastAsia"/>
          <w:b/>
          <w:shadow/>
          <w:sz w:val="32"/>
          <w:szCs w:val="32"/>
        </w:rPr>
        <w:t>Appendix</w:t>
      </w:r>
      <w:r>
        <w:rPr>
          <w:rFonts w:ascii="Calibri" w:hAnsi="Calibri" w:cs="Calibri" w:hint="eastAsia"/>
          <w:b/>
          <w:shadow/>
          <w:sz w:val="32"/>
          <w:szCs w:val="32"/>
        </w:rPr>
        <w:t xml:space="preserve"> 2: </w:t>
      </w:r>
      <w:r w:rsidR="00FA19E2" w:rsidRPr="00FA19E2">
        <w:rPr>
          <w:rFonts w:ascii="Calibri" w:hAnsi="Calibri" w:cs="Calibri"/>
          <w:b/>
          <w:shadow/>
          <w:sz w:val="32"/>
          <w:szCs w:val="32"/>
        </w:rPr>
        <w:t>List of Bridges (As of December 2011)</w:t>
      </w:r>
    </w:p>
    <w:tbl>
      <w:tblPr>
        <w:tblW w:w="7675" w:type="dxa"/>
        <w:jc w:val="center"/>
        <w:tblInd w:w="86" w:type="dxa"/>
        <w:tblCellMar>
          <w:left w:w="99" w:type="dxa"/>
          <w:right w:w="99" w:type="dxa"/>
        </w:tblCellMar>
        <w:tblLook w:val="04A0"/>
      </w:tblPr>
      <w:tblGrid>
        <w:gridCol w:w="1263"/>
        <w:gridCol w:w="1055"/>
        <w:gridCol w:w="723"/>
        <w:gridCol w:w="1055"/>
        <w:gridCol w:w="1161"/>
        <w:gridCol w:w="723"/>
        <w:gridCol w:w="1695"/>
      </w:tblGrid>
      <w:tr w:rsidR="007E3182" w:rsidRPr="00633BF6" w:rsidTr="007E3182">
        <w:trPr>
          <w:trHeight w:val="270"/>
          <w:tblHeader/>
          <w:jc w:val="center"/>
        </w:trPr>
        <w:tc>
          <w:tcPr>
            <w:tcW w:w="7675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82" w:rsidRPr="007E3182" w:rsidRDefault="00D457C1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kern w:val="0"/>
                <w:sz w:val="22"/>
                <w:szCs w:val="22"/>
              </w:rPr>
            </w:pPr>
            <w:r w:rsidRPr="00D457C1">
              <w:rPr>
                <w:rFonts w:ascii="Arial Narrow" w:eastAsia="ＭＳ Ｐゴシック" w:hAnsi="Arial Narrow" w:cs="ＭＳ Ｐゴシック"/>
                <w:b/>
                <w:kern w:val="0"/>
                <w:sz w:val="22"/>
                <w:szCs w:val="22"/>
              </w:rPr>
              <w:lastRenderedPageBreak/>
              <w:t xml:space="preserve">List of </w:t>
            </w:r>
            <w:r w:rsidR="007E3182">
              <w:rPr>
                <w:rFonts w:ascii="Arial Narrow" w:eastAsia="ＭＳ Ｐゴシック" w:hAnsi="Arial Narrow" w:cs="ＭＳ Ｐゴシック" w:hint="eastAsia"/>
                <w:b/>
                <w:kern w:val="0"/>
                <w:sz w:val="22"/>
                <w:szCs w:val="22"/>
              </w:rPr>
              <w:t xml:space="preserve">Thruway </w:t>
            </w:r>
            <w:r w:rsidRPr="00D457C1">
              <w:rPr>
                <w:rFonts w:ascii="Arial Narrow" w:eastAsia="ＭＳ Ｐゴシック" w:hAnsi="Arial Narrow" w:cs="ＭＳ Ｐゴシック"/>
                <w:b/>
                <w:kern w:val="0"/>
                <w:sz w:val="22"/>
                <w:szCs w:val="22"/>
              </w:rPr>
              <w:t>Bridges (As of December 2011)</w:t>
            </w:r>
          </w:p>
        </w:tc>
      </w:tr>
      <w:tr w:rsidR="007E3182" w:rsidRPr="00633BF6" w:rsidTr="007E3182">
        <w:trPr>
          <w:trHeight w:val="263"/>
          <w:tblHeader/>
          <w:jc w:val="center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E3182" w:rsidRPr="00633BF6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Jurisdiction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E3182" w:rsidRPr="00633BF6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Package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182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Bridge</w:t>
            </w:r>
          </w:p>
          <w:p w:rsidR="007E3182" w:rsidRPr="00633BF6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No.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182" w:rsidRPr="00633BF6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182" w:rsidRPr="00633BF6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Bridge Length</w:t>
            </w: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br/>
              <w:t>(include wing)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182" w:rsidRPr="00633BF6" w:rsidRDefault="007E3182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Bridge</w:t>
            </w: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br/>
              <w:t>Type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E3182" w:rsidRPr="00633BF6" w:rsidRDefault="007E3182" w:rsidP="00633BF6">
            <w:pPr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Girder Type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Danang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KM001+173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KM000+000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KM001+619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737.6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KM008+000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KM002+510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175.1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KM005+623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109.0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KM007+929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18.9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Quang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KM009+361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Nam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KM008+000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KM009+852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175.1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KM016+880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KM010+271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82.0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KM010+882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109.0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KM011+904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142.1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KM012+639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82.0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KM013+031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KM013+205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130.1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KM013+626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KM014+054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109.0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KM014+120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KM014+710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KM015+171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109.0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KM016+549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109.0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3A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KM017+662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960.3 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MRB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Box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KM016+880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KM018+100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3B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KM018+319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82.0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KM018+100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KM018+608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58.0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KM021+500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KM018+857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82.0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KM019+217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KM019+330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42.9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KM020+198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100.2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MRB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Box/I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KM021+800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129.9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KM021+500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KM023+395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60.2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KM032+600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KM023+935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KM024+875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79.8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KM025+373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28.8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KM028+015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KM028+909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KM029+555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76.0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KM032+070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KM032+511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KM034+157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76.0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KM032+600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KM035+488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KM042+000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39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KM036+421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58.0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KM036+888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KM038+347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142.1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KM039+645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175.1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KM040+104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36.9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KM041+234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KM042+189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58.0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KM042+000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KM042+463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18.9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KM052+000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KM042+723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KM043+656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49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KM044+435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58.0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KM045+434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36.9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KM045+599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55.0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KM045+892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KM047+920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142.1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KM048+393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KM048+834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KM049+037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KM051+268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KM054+114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42.9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KM052+000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59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KM054+352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KM065+000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KM054+932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76.0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KM055+615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142.1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KM057+091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KM057+496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Super tee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KM058+255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KM059+296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22.9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KM061+773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KM062+470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KM063+673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69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KM063+786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42.9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KM064+377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A1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KM065+907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82.0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KM065+000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KM066+285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KM081+150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KM066+483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KM067+316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76.0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KM067+535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KM068+155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KM068+440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307.3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KM070+385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70.0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79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KM071+023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KM074+170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KM074+264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KM075+185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A2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KM081+367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KM081+150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KM082+158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58.0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KM099+500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KM082+333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82.0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KM085+743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KM087+710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KM087+996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106.1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LRB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89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KM090+466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226.5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Quang Ngai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A3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KM099+543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KM099+500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KM101+826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KM110+100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KM104+889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42.9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KM106+578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44.9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KM109+002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408.0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MRB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Super tee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KM109+810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21.9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A4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KM110+253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KM110+100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KM110+790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650.7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VD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Super tee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KM124+700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KM112+078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99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KM115+980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KM116+497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KM118+050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42.9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KM119+163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KM120+828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650.7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Super tee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KM121+011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39.9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KM122+778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150.9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Super tee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KM124+090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PKG A5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KM125+385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710.2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MRB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Box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KM124+700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KM127+070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KM131+500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109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KM127+192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27.9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ORB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KM128+614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30.9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Slab beam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KM129+020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KM129+727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OP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  <w:tr w:rsidR="00633BF6" w:rsidRPr="00633BF6" w:rsidTr="007E3182">
        <w:trPr>
          <w:trHeight w:val="255"/>
          <w:jc w:val="center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113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KM130+294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 xml:space="preserve">33.9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3BF6" w:rsidRPr="00633BF6" w:rsidRDefault="00633BF6" w:rsidP="00633BF6">
            <w:pPr>
              <w:widowControl/>
              <w:jc w:val="right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CB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F6" w:rsidRPr="00633BF6" w:rsidRDefault="00633BF6" w:rsidP="00633BF6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</w:pPr>
            <w:r w:rsidRPr="00633BF6">
              <w:rPr>
                <w:rFonts w:ascii="Arial Narrow" w:eastAsia="ＭＳ Ｐゴシック" w:hAnsi="Arial Narrow" w:cs="ＭＳ Ｐゴシック"/>
                <w:kern w:val="0"/>
                <w:sz w:val="16"/>
                <w:szCs w:val="16"/>
              </w:rPr>
              <w:t>PC I girder</w:t>
            </w:r>
          </w:p>
        </w:tc>
      </w:tr>
    </w:tbl>
    <w:p w:rsidR="00AE2324" w:rsidRDefault="00AE2324" w:rsidP="00EA37D0">
      <w:pPr>
        <w:spacing w:afterLines="25" w:line="0" w:lineRule="atLeast"/>
        <w:jc w:val="center"/>
        <w:rPr>
          <w:rFonts w:ascii="Calibri" w:hAnsi="Calibri" w:cs="Calibri"/>
          <w:shadow/>
          <w:sz w:val="24"/>
          <w:szCs w:val="24"/>
        </w:rPr>
      </w:pPr>
    </w:p>
    <w:p w:rsidR="00E6598F" w:rsidRPr="00E75902" w:rsidRDefault="00E6598F" w:rsidP="00E6598F">
      <w:pPr>
        <w:jc w:val="right"/>
        <w:rPr>
          <w:rFonts w:ascii="Calibri" w:hAnsi="Calibri" w:cs="Calibri"/>
          <w:b/>
          <w:shadow/>
          <w:sz w:val="32"/>
          <w:szCs w:val="32"/>
        </w:rPr>
      </w:pPr>
    </w:p>
    <w:p w:rsidR="00E6598F" w:rsidRDefault="00E6598F" w:rsidP="00E6598F">
      <w:pPr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6598F">
          <w:headerReference w:type="default" r:id="rId16"/>
          <w:footerReference w:type="default" r:id="rId17"/>
          <w:pgSz w:w="11907" w:h="16840" w:code="9"/>
          <w:pgMar w:top="1440" w:right="1440" w:bottom="1440" w:left="1440" w:header="902" w:footer="902" w:gutter="0"/>
          <w:pgNumType w:start="1"/>
          <w:cols w:space="425"/>
          <w:docGrid w:type="linesAndChars" w:linePitch="290" w:charSpace="-15"/>
        </w:sectPr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 w:rsidRPr="00E6598F">
        <w:rPr>
          <w:rFonts w:ascii="Calibri" w:hAnsi="Calibri" w:cs="Calibri" w:hint="eastAsia"/>
          <w:b/>
          <w:shadow/>
          <w:sz w:val="32"/>
          <w:szCs w:val="32"/>
        </w:rPr>
        <w:t>Appendix</w:t>
      </w:r>
      <w:r>
        <w:rPr>
          <w:rFonts w:ascii="Calibri" w:hAnsi="Calibri" w:cs="Calibri" w:hint="eastAsia"/>
          <w:b/>
          <w:shadow/>
          <w:sz w:val="32"/>
          <w:szCs w:val="32"/>
        </w:rPr>
        <w:t xml:space="preserve"> 3: </w:t>
      </w:r>
      <w:r w:rsidR="00FA19E2" w:rsidRPr="00FA19E2">
        <w:rPr>
          <w:rFonts w:ascii="Calibri" w:hAnsi="Calibri" w:cs="Calibri"/>
          <w:b/>
          <w:shadow/>
          <w:sz w:val="32"/>
          <w:szCs w:val="32"/>
        </w:rPr>
        <w:t>List of Culverts (As of December 2011)</w:t>
      </w:r>
    </w:p>
    <w:p w:rsidR="00E6598F" w:rsidRDefault="00E6598F" w:rsidP="00E6598F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</w:pPr>
    </w:p>
    <w:p w:rsidR="00E6598F" w:rsidRDefault="00E6598F" w:rsidP="00E6598F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15635">
          <w:headerReference w:type="default" r:id="rId18"/>
          <w:footerReference w:type="default" r:id="rId19"/>
          <w:pgSz w:w="11907" w:h="16840" w:code="9"/>
          <w:pgMar w:top="1440" w:right="1440" w:bottom="1440" w:left="1440" w:header="902" w:footer="902" w:gutter="0"/>
          <w:cols w:space="425"/>
          <w:docGrid w:type="linesAndChars" w:linePitch="290" w:charSpace="-15"/>
        </w:sectPr>
      </w:pPr>
    </w:p>
    <w:tbl>
      <w:tblPr>
        <w:tblW w:w="8022" w:type="dxa"/>
        <w:jc w:val="center"/>
        <w:tblInd w:w="94" w:type="dxa"/>
        <w:tblCellMar>
          <w:left w:w="99" w:type="dxa"/>
          <w:right w:w="99" w:type="dxa"/>
        </w:tblCellMar>
        <w:tblLook w:val="04A0"/>
      </w:tblPr>
      <w:tblGrid>
        <w:gridCol w:w="1158"/>
        <w:gridCol w:w="1162"/>
        <w:gridCol w:w="773"/>
        <w:gridCol w:w="1285"/>
        <w:gridCol w:w="1353"/>
        <w:gridCol w:w="1420"/>
        <w:gridCol w:w="871"/>
      </w:tblGrid>
      <w:tr w:rsidR="00FC59EE" w:rsidRPr="00FC59EE" w:rsidTr="00FC59EE">
        <w:trPr>
          <w:trHeight w:val="405"/>
          <w:tblHeader/>
          <w:jc w:val="center"/>
        </w:trPr>
        <w:tc>
          <w:tcPr>
            <w:tcW w:w="8022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b/>
                <w:kern w:val="0"/>
                <w:sz w:val="24"/>
                <w:szCs w:val="24"/>
              </w:rPr>
            </w:pPr>
            <w:bookmarkStart w:id="0" w:name="RANGE!A1:G178"/>
            <w:r w:rsidRPr="00D457C1">
              <w:rPr>
                <w:rFonts w:ascii="Arial Narrow" w:eastAsia="ＭＳ Ｐゴシック" w:hAnsi="Arial Narrow" w:cs="Calibri"/>
                <w:b/>
                <w:kern w:val="0"/>
                <w:sz w:val="24"/>
                <w:szCs w:val="24"/>
              </w:rPr>
              <w:lastRenderedPageBreak/>
              <w:t>List of Crossing Structures (As of December 2011)</w:t>
            </w:r>
            <w:bookmarkEnd w:id="0"/>
          </w:p>
        </w:tc>
      </w:tr>
      <w:tr w:rsidR="00FC59EE" w:rsidRPr="00FC59EE" w:rsidTr="00FC59EE">
        <w:trPr>
          <w:trHeight w:val="240"/>
          <w:tblHeader/>
          <w:jc w:val="center"/>
        </w:trPr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Jurisdiction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Package</w:t>
            </w:r>
          </w:p>
        </w:tc>
        <w:tc>
          <w:tcPr>
            <w:tcW w:w="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SLNo.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Station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Structure No.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Size</w:t>
            </w:r>
          </w:p>
        </w:tc>
      </w:tr>
      <w:tr w:rsidR="00FC59EE" w:rsidRPr="00FC59EE" w:rsidTr="00FC59EE">
        <w:trPr>
          <w:trHeight w:val="240"/>
          <w:tblHeader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Road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Water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(m)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Danang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KM003+053.0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Km000+000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KM003+624.0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Km008+000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KM004+272.0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KM005+243.5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KM005+752.5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KM006+006.0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KM006+302.5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KM007+129.0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1.5x1.5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KM007+367.0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KM007+380.0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PKG1-WT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1.5x1.5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Quang Nam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KM008+210.0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Km008+000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KM008+741.0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Km017+000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KM009+030.0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KM010+773.0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KM011+280.0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KM011+521.5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KM012+255.0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KM015+782.0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KM016+200.0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KM016+801.0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PKG2-RD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KM019+565.5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PKG3-RD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Km017+000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KM019+734.0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PKG3-RD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2.5x2.5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KM021+100.0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PKG3-RD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4.0x3.2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KM021+617.0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PKG3-RD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4.0x3.2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KM022+252.0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4.0x3.2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KM023+243.0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KM023+547.0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KM024+228.5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KM024+790.0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KM025+716.5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KM026+003.0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KM026+159.0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KM026+463.5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KM028+330.0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KM029+200.0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PKG4-WT 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KM030+300.0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KM031+282.0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PKG4-RD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KM035+094.0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KM036+605.0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KM037+619.0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KM038+920.0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KM039+145.0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KM039+864.0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KM041+484.0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PKG5-RD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KM042+400.0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KM043+312.0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KM044+175.0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KM044+740.0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KM045+260.0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KM045+746.0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KM046+174.0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KM046+500.0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KM046+832.0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KM046+832.0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PKG6-WT 01a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KM046+872.0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KM047+135.5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KM047+586.0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KM048+767.0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PKG6-WT 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KM049+398.5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KM049+490.0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PKG6-WT 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KM050+413.0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KM050+718.0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KM051+121.0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KM051+134.0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PKG6-WT 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KM051+577.0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PKG6-RD 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KM052+077.0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Km052+000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KM052+610.0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Km065+000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KM052+771.0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KM052+990.0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KM053+337.0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KM053+742.0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KM054+791.0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KM055+054.0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KM055+489.0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KM055+839.0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KM055+980.0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KM056+514.0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KM057+296.0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KM057+866.0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4.0X3.2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KM058+080.0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4.0X3.2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KM058+747.0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3.0X3.2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KM060+043.0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KM060+608.0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KM062+735.0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KM062+959.0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KM064+234.0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KM064+620.0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PKG7-RD 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4.5X3.5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KM065+107.0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Km065+000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89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KM065+493.0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Km081+150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KM065+621.0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KM066+812.0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KM067+596.0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KM067+731.0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KM068+071.5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KM068+684.0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KM069+114.0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KM069+308.0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KM069+614.0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99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KM070+757.0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KM071+228.0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KM072+027.0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KM072+803.0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KM073+336.0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KM074+057.0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KM074+834.0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KM075+460.0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KM076+000.0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KM077+000.0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109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KM077+203.0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KM077+460.0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KM078+041.0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KM079+180.0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KM079+703.0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PKGA1-WT 08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KM080+090.0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PKGA1-RD 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KM081+200.0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Km081+150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KM081+503.0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Km099+500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KM081+892.0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KM082+047.0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119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KM082+489.0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KM082+856.0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KM084+340.0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KM085+136.0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KM085+390.0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KM086+240.0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KM086+808.0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7.0x5.0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KM087+616.0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KM088+377.0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KM088+520.0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129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KM089+501.0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KM090+045.0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KM090+287.0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6.0x4.5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KM090+830.0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KM091+002.0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KM091+394.0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KM092+078.0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KM092+208.0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6.0x4.5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KM092+360.0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7.0x4.0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KM092+615.0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139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KM093+041.0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KM093+364.0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KM093+591.0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KM093+900.0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KM094+118.0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KM094+617.0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KM094+961.0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KM095+413.0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KM095+516.0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KM095+827.0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149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KM097+238.0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KM097+450.0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KM097+849.5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KM098+622.0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KM098+712.0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PKGA2-WT 08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KM099+224.0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PKGA2-RD 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Quang Ngai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KM100+183.0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Km099+500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KM100+510.0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Km110+100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KM100+850.0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KM101+393.0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159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KM101+984.5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KM102+035.0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PKGA3-WT 01a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KM102+327.0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KM102+617.0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KM102+894.0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KM103+090.0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KM103+218.0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KM103+950.0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KM104+523.0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KM105+412.0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169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KM105+640.0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KM105+867.0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KM106+075.0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KM106+176.0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KM106+368.0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KM106+695.0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KM107+600.0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KM107+829.0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KM108+102.0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KM108+269.0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179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KM108+622.0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KM108+846.0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KM109+479.0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KM110+070.0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PKGA3-RD 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KM113+152.0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Km110+100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KM113+860.0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PKGA4-WT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Km124+700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KM114+407.0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KM114+652.0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KM114+933.0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KM115+338.0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189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KM116+227.0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PKGA4-WT 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KM116+566.0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KM117+766.0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KM118+325.0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KM118+925.0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PKGA4-WT 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KM119+551.0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KM120+003.0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KM120+538.5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KM120+664.0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PKGA4-WT 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KM121+241.0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PKGA4-WT 06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199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KM121+548.0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5.5x4.5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KM122+231.0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KM122+453.0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PKGA4-RD 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KM124+260.0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PKGA4-WT 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KM126+045.0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PKGA5-RD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5.5x4.5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Km124+700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KM126+634.0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PKGA5-RD 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5.0x4.5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Km139+200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KM127+534.0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PKGA5-RD 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KM127+911.0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PKGA5-RD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3.0x3.0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KM128+167.5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PKGA5-RD 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4.0x4.0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KM128+780.0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PKGA5-RD 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4.0x3.5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209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color w:val="000000"/>
                <w:kern w:val="0"/>
                <w:sz w:val="18"/>
                <w:szCs w:val="18"/>
              </w:rPr>
              <w:t>KM129+894.0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PKGA5-WT 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3.0x2.0</w:t>
            </w:r>
          </w:p>
        </w:tc>
      </w:tr>
      <w:tr w:rsidR="00FC59EE" w:rsidRPr="00FC59EE" w:rsidTr="00FC59EE">
        <w:trPr>
          <w:trHeight w:val="240"/>
          <w:jc w:val="center"/>
        </w:trPr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210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KM130+763.0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PKGA5-WT 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</w:pPr>
            <w:r w:rsidRPr="00D457C1">
              <w:rPr>
                <w:rFonts w:ascii="Arial Narrow" w:eastAsia="ＭＳ Ｐゴシック" w:hAnsi="Arial Narrow" w:cs="Calibri"/>
                <w:kern w:val="0"/>
                <w:sz w:val="18"/>
                <w:szCs w:val="18"/>
              </w:rPr>
              <w:t>3.0x2.5</w:t>
            </w:r>
          </w:p>
        </w:tc>
      </w:tr>
    </w:tbl>
    <w:p w:rsidR="00AE2324" w:rsidRDefault="00AE2324" w:rsidP="00EA37D0">
      <w:pPr>
        <w:spacing w:afterLines="25" w:line="0" w:lineRule="atLeast"/>
        <w:rPr>
          <w:rFonts w:ascii="Calibri" w:hAnsi="Calibri" w:cs="Calibri"/>
          <w:b/>
          <w:shadow/>
          <w:sz w:val="32"/>
          <w:szCs w:val="32"/>
        </w:rPr>
      </w:pPr>
    </w:p>
    <w:p w:rsidR="00E6598F" w:rsidRDefault="00E6598F" w:rsidP="00E6598F">
      <w:pPr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6598F">
          <w:headerReference w:type="default" r:id="rId20"/>
          <w:footerReference w:type="default" r:id="rId21"/>
          <w:pgSz w:w="11907" w:h="16840" w:code="9"/>
          <w:pgMar w:top="1440" w:right="1440" w:bottom="1440" w:left="1440" w:header="902" w:footer="902" w:gutter="0"/>
          <w:pgNumType w:start="1"/>
          <w:cols w:space="425"/>
          <w:docGrid w:type="linesAndChars" w:linePitch="290" w:charSpace="-15"/>
        </w:sectPr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6598F">
      <w:pPr>
        <w:jc w:val="right"/>
      </w:pPr>
    </w:p>
    <w:p w:rsidR="00E6598F" w:rsidRDefault="00E6598F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 w:rsidRPr="00E6598F">
        <w:rPr>
          <w:rFonts w:ascii="Calibri" w:hAnsi="Calibri" w:cs="Calibri" w:hint="eastAsia"/>
          <w:b/>
          <w:shadow/>
          <w:sz w:val="32"/>
          <w:szCs w:val="32"/>
        </w:rPr>
        <w:t>Appendix</w:t>
      </w:r>
      <w:r>
        <w:rPr>
          <w:rFonts w:ascii="Calibri" w:hAnsi="Calibri" w:cs="Calibri" w:hint="eastAsia"/>
          <w:b/>
          <w:shadow/>
          <w:sz w:val="32"/>
          <w:szCs w:val="32"/>
        </w:rPr>
        <w:t xml:space="preserve"> 4: </w:t>
      </w:r>
      <w:r w:rsidR="00FA19E2" w:rsidRPr="00FA19E2">
        <w:rPr>
          <w:rFonts w:ascii="Calibri" w:hAnsi="Calibri" w:cs="Calibri"/>
          <w:b/>
          <w:shadow/>
          <w:sz w:val="32"/>
          <w:szCs w:val="32"/>
        </w:rPr>
        <w:t xml:space="preserve">List of Communes along the </w:t>
      </w:r>
      <w:r w:rsidR="00FC59EE">
        <w:rPr>
          <w:rFonts w:ascii="Calibri" w:hAnsi="Calibri" w:cs="Calibri" w:hint="eastAsia"/>
          <w:b/>
          <w:shadow/>
          <w:sz w:val="32"/>
          <w:szCs w:val="32"/>
        </w:rPr>
        <w:t>E</w:t>
      </w:r>
      <w:r w:rsidR="00FA19E2" w:rsidRPr="00FA19E2">
        <w:rPr>
          <w:rFonts w:ascii="Calibri" w:hAnsi="Calibri" w:cs="Calibri"/>
          <w:b/>
          <w:shadow/>
          <w:sz w:val="32"/>
          <w:szCs w:val="32"/>
        </w:rPr>
        <w:t>xpressway</w:t>
      </w:r>
    </w:p>
    <w:p w:rsidR="00E6598F" w:rsidRDefault="00E6598F" w:rsidP="00E6598F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</w:pPr>
    </w:p>
    <w:p w:rsidR="00E6598F" w:rsidRDefault="00E6598F" w:rsidP="00E6598F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  <w:sectPr w:rsidR="00E6598F" w:rsidSect="00E15635">
          <w:headerReference w:type="default" r:id="rId22"/>
          <w:footerReference w:type="default" r:id="rId23"/>
          <w:pgSz w:w="11907" w:h="16840" w:code="9"/>
          <w:pgMar w:top="1440" w:right="1440" w:bottom="1440" w:left="1440" w:header="902" w:footer="902" w:gutter="0"/>
          <w:cols w:space="425"/>
          <w:docGrid w:type="linesAndChars" w:linePitch="290" w:charSpace="-15"/>
        </w:sectPr>
      </w:pPr>
    </w:p>
    <w:p w:rsidR="00AE2324" w:rsidRDefault="00AE2324" w:rsidP="00EA37D0">
      <w:pPr>
        <w:spacing w:afterLines="25" w:line="0" w:lineRule="atLeast"/>
        <w:jc w:val="center"/>
        <w:rPr>
          <w:rFonts w:ascii="Calibri" w:hAnsi="Calibri" w:cs="Calibri"/>
          <w:b/>
          <w:shadow/>
          <w:sz w:val="24"/>
          <w:szCs w:val="24"/>
          <w:u w:val="single"/>
        </w:rPr>
      </w:pPr>
    </w:p>
    <w:tbl>
      <w:tblPr>
        <w:tblW w:w="8001" w:type="dxa"/>
        <w:jc w:val="center"/>
        <w:tblInd w:w="86" w:type="dxa"/>
        <w:tblCellMar>
          <w:left w:w="99" w:type="dxa"/>
          <w:right w:w="99" w:type="dxa"/>
        </w:tblCellMar>
        <w:tblLook w:val="04A0"/>
      </w:tblPr>
      <w:tblGrid>
        <w:gridCol w:w="383"/>
        <w:gridCol w:w="820"/>
        <w:gridCol w:w="1740"/>
        <w:gridCol w:w="1080"/>
        <w:gridCol w:w="827"/>
        <w:gridCol w:w="820"/>
        <w:gridCol w:w="820"/>
        <w:gridCol w:w="1511"/>
      </w:tblGrid>
      <w:tr w:rsidR="00FC59EE" w:rsidRPr="00FC59EE" w:rsidTr="00FC59EE">
        <w:trPr>
          <w:trHeight w:val="488"/>
          <w:tblHeader/>
          <w:jc w:val="center"/>
        </w:trPr>
        <w:tc>
          <w:tcPr>
            <w:tcW w:w="8001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D457C1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24"/>
                <w:szCs w:val="24"/>
              </w:rPr>
            </w:pPr>
            <w:r w:rsidRPr="00D457C1">
              <w:rPr>
                <w:rFonts w:ascii="Arial Narrow" w:eastAsia="ＭＳ Ｐゴシック" w:hAnsi="Arial Narrow" w:cs="ＭＳ Ｐゴシック"/>
                <w:b/>
                <w:bCs/>
                <w:kern w:val="0"/>
                <w:sz w:val="24"/>
                <w:szCs w:val="24"/>
              </w:rPr>
              <w:t>List of Communes along the Expressway (As of December 2011)</w:t>
            </w:r>
          </w:p>
        </w:tc>
      </w:tr>
      <w:tr w:rsidR="00FC59EE" w:rsidRPr="00FC59EE" w:rsidTr="00FC59EE">
        <w:trPr>
          <w:trHeight w:val="225"/>
          <w:tblHeader/>
          <w:jc w:val="center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No.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Province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Contract Package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District</w:t>
            </w:r>
          </w:p>
        </w:tc>
        <w:tc>
          <w:tcPr>
            <w:tcW w:w="39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Commune</w:t>
            </w:r>
          </w:p>
        </w:tc>
      </w:tr>
      <w:tr w:rsidR="00FC59EE" w:rsidRPr="00FC59EE" w:rsidTr="00FC59EE">
        <w:trPr>
          <w:trHeight w:val="225"/>
          <w:tblHeader/>
          <w:jc w:val="center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2324" w:rsidRDefault="00AE2324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2324" w:rsidRDefault="00AE2324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2324" w:rsidRDefault="00AE2324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2324" w:rsidRDefault="00AE2324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Name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From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To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b/>
                <w:bCs/>
                <w:kern w:val="0"/>
                <w:sz w:val="14"/>
                <w:szCs w:val="14"/>
              </w:rPr>
              <w:t>Length (m)</w:t>
            </w:r>
          </w:p>
        </w:tc>
      </w:tr>
      <w:tr w:rsidR="00FC59EE" w:rsidRPr="00FC59EE" w:rsidTr="00FC59EE">
        <w:trPr>
          <w:trHeight w:val="330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Danang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PKG01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(Km0 - Km8)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Hòa Vang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Hòa Nh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ơ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Km0+000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Km1+615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1,615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Hòa Phong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Km1+615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Km2+515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900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Hòa Ti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ế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Km2+515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Km7+965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5,450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Quang Nam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Đi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ệ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 Bàn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Đi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ệ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 Ti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ế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Km7+965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Km8+000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PKG02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(Km8 - Km16+880)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Km8+000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Km9+574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1,574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6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Đi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ệ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 Th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Km9+574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Km16+880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7,306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7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PKG03A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(16+880 - Km18+100)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Km16+880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Km17+700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820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8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Đi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ệ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 Quang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Km17+700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Km18+100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9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PKG03B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(18+100 - Km21+500)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Km18+100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Km21+115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3,015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10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Duy Xuyên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Duy Trinh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Km21+115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Km21+500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385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11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PKG04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(Km21+500 - Km32+600)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Km21+500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Km22+840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1,340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12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Duy S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ơ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Km22+840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Km26+468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3,628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13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Duy Trung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Km26+468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Km29+465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2,997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14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Qu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ế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 xml:space="preserve"> S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ơ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Qu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ế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 xml:space="preserve"> Xuân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Km29+465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Km32+600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3,135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15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PKG05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(Km32+600 - Km42)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Km32+600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Km34+190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1,590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16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Phúc Th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Km34+190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Km39+650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5,460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17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Thăng Bình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Quý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Km39+650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Km42+000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2,350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18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PKG06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(Km42 - Km52)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Km42+000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Km45+420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3,420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19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Chánh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Km45+420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Km48+416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2,996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20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Qu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ế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Km48+416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Km49+513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1,097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21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Km49+513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Km50+817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1,304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22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Qu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ế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Km50+817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Km51+650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833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23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Km51+650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Km52+000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350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24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PKG07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(Km52 - Km65)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Km52+000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Km52+350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350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25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Phú Ninh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Km52+350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Km55+215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2,865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26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Ph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ướ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Km55+215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Km58+270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3,055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27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Vinh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Km58+270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Km60+620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2,350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28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Thái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Km60+620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Km65+000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4,380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29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PKGA1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(Km65 - Km81+150)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Km65+000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Km66+480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1,480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30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Kỳ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Ng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ọ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Km66+480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Km68+425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1,945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31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Núi Thành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Xuân 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Km68+425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Km70+420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1,995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32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Xuân 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Km70+420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Km74+835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4,415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33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Km74+835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Km81+150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6,315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34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PKGA2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(Km81+150 - Km99+500)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Km81+150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Km82+395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1,245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35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Hi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ệ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Km82+395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Km85+625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3,230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36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M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Km85+625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Km92+258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6,633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37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Tam Nghĩa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Km92+258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Km99+200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6,942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38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Quang Ngai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S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ơ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Chánh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Km99+200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Km99+500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39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PKGA3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(Km99+500 - Km110+100)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Km99+500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Km100+285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785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40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 xml:space="preserve">Bình 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lastRenderedPageBreak/>
              <w:t>Nguyên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lastRenderedPageBreak/>
              <w:t>Km100+285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Km105+800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5,515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lastRenderedPageBreak/>
              <w:t>41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Trung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Km105+800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Km109+100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3,300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42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Ch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ươ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t>n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Km109+100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Km109+600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43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Bình Long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Km109+600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Km110+100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44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PKGA4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(Km110+100 - Km124+700)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Km110+100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Km111+512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1,412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45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S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ơ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t>n 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ị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nh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ị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nh Th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Km111+512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Km121+000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9,488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46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ị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nh Hà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Km121+000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Km124+700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3,700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47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PKGA5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(Km124+700 - Km131+500)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Km124+700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Km125+200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48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t xml:space="preserve"> Nghĩ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Kỳ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Km125+200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Km129+905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4,705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49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TP Qu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ả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 Nghãi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Qu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ả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 Phú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Km129+905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Km130+175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270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50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t xml:space="preserve"> Nghĩ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a</w:t>
            </w:r>
          </w:p>
        </w:tc>
        <w:tc>
          <w:tcPr>
            <w:tcW w:w="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Đi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ề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Km130+175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Km131+500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1,325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51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PKGA5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br/>
              <w:t>(Km131+500 - Km139+263)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Km131+500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Km132+600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1,100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52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Hành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Hành Thu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ậ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Km132+600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Km133+100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53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lastRenderedPageBreak/>
              <w:t xml:space="preserve"> Nghĩ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Đi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ề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Km133+100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Km133+400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300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54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Hành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Hành Thu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ậ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Km133+400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Km134+640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1,240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55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T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t xml:space="preserve"> Nghĩ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Trung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Km134+640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Km138+365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3,725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56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left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Nghĩa Th</w:t>
            </w:r>
            <w:r w:rsidRPr="00FC59EE">
              <w:rPr>
                <w:rFonts w:ascii="Arial" w:eastAsia="ＭＳ Ｐゴシック" w:hAnsi="Arial" w:cs="Arial"/>
                <w:kern w:val="0"/>
                <w:sz w:val="14"/>
                <w:szCs w:val="14"/>
              </w:rPr>
              <w:t>ươ</w:t>
            </w:r>
            <w:r w:rsidRPr="00FC59EE">
              <w:rPr>
                <w:rFonts w:ascii="Arial Narrow" w:eastAsia="ＭＳ Ｐゴシック" w:hAnsi="Arial Narrow" w:cs="Arial Narrow"/>
                <w:kern w:val="0"/>
                <w:sz w:val="14"/>
                <w:szCs w:val="14"/>
              </w:rPr>
              <w:t>n</w:t>
            </w: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Km138+365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Km139+263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kern w:val="0"/>
                <w:sz w:val="14"/>
                <w:szCs w:val="14"/>
              </w:rPr>
              <w:t>898</w:t>
            </w:r>
          </w:p>
        </w:tc>
      </w:tr>
      <w:tr w:rsidR="00FC59EE" w:rsidRPr="00FC59EE" w:rsidTr="00FC59EE">
        <w:trPr>
          <w:trHeight w:val="225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59EE" w:rsidRPr="00FC59EE" w:rsidRDefault="00FC59EE" w:rsidP="00FC59EE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FC59EE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 xml:space="preserve">          139,263 </w:t>
            </w:r>
          </w:p>
        </w:tc>
      </w:tr>
    </w:tbl>
    <w:p w:rsidR="00AE2324" w:rsidRDefault="00AE2324" w:rsidP="00EA37D0">
      <w:pPr>
        <w:spacing w:afterLines="25" w:line="0" w:lineRule="atLeast"/>
        <w:jc w:val="center"/>
        <w:rPr>
          <w:rFonts w:ascii="Calibri" w:hAnsi="Calibri" w:cs="Calibri"/>
          <w:b/>
          <w:shadow/>
          <w:sz w:val="24"/>
          <w:szCs w:val="24"/>
          <w:u w:val="single"/>
        </w:rPr>
      </w:pPr>
    </w:p>
    <w:p w:rsidR="00AE2324" w:rsidRDefault="00AE2324" w:rsidP="00EA37D0">
      <w:pPr>
        <w:spacing w:afterLines="25" w:line="0" w:lineRule="atLeast"/>
        <w:jc w:val="center"/>
        <w:rPr>
          <w:rFonts w:ascii="Calibri" w:hAnsi="Calibri" w:cs="Calibri"/>
          <w:shadow/>
          <w:sz w:val="24"/>
          <w:szCs w:val="24"/>
        </w:rPr>
      </w:pPr>
    </w:p>
    <w:p w:rsidR="00BF0110" w:rsidRDefault="00BF0110" w:rsidP="00EA37D0">
      <w:pPr>
        <w:spacing w:afterLines="25" w:line="0" w:lineRule="atLeast"/>
        <w:jc w:val="center"/>
        <w:rPr>
          <w:rFonts w:ascii="Calibri" w:hAnsi="Calibri" w:cs="Calibri"/>
          <w:b/>
          <w:shadow/>
          <w:sz w:val="32"/>
          <w:szCs w:val="32"/>
        </w:rPr>
        <w:sectPr w:rsidR="00BF0110" w:rsidSect="00487C25">
          <w:headerReference w:type="default" r:id="rId24"/>
          <w:footerReference w:type="default" r:id="rId25"/>
          <w:pgSz w:w="11907" w:h="16840" w:code="9"/>
          <w:pgMar w:top="1440" w:right="1440" w:bottom="1440" w:left="1440" w:header="902" w:footer="902" w:gutter="0"/>
          <w:pgNumType w:start="1"/>
          <w:cols w:space="425"/>
          <w:docGrid w:type="linesAndChars" w:linePitch="290" w:charSpace="-15"/>
        </w:sectPr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BF0110">
      <w:pPr>
        <w:jc w:val="right"/>
      </w:pPr>
    </w:p>
    <w:p w:rsidR="00BF0110" w:rsidRDefault="00BF0110" w:rsidP="00EA37D0">
      <w:pPr>
        <w:wordWrap w:val="0"/>
        <w:jc w:val="right"/>
        <w:outlineLvl w:val="0"/>
        <w:rPr>
          <w:rFonts w:ascii="Calibri" w:hAnsi="Calibri" w:cs="Calibri"/>
          <w:b/>
          <w:shadow/>
          <w:sz w:val="32"/>
          <w:szCs w:val="32"/>
        </w:rPr>
      </w:pPr>
      <w:r w:rsidRPr="00E6598F">
        <w:rPr>
          <w:rFonts w:ascii="Calibri" w:hAnsi="Calibri" w:cs="Calibri" w:hint="eastAsia"/>
          <w:b/>
          <w:shadow/>
          <w:sz w:val="32"/>
          <w:szCs w:val="32"/>
        </w:rPr>
        <w:t>Appendix</w:t>
      </w:r>
      <w:r>
        <w:rPr>
          <w:rFonts w:ascii="Calibri" w:hAnsi="Calibri" w:cs="Calibri" w:hint="eastAsia"/>
          <w:b/>
          <w:shadow/>
          <w:sz w:val="32"/>
          <w:szCs w:val="32"/>
        </w:rPr>
        <w:t xml:space="preserve"> 5: </w:t>
      </w:r>
      <w:r w:rsidRPr="00BF0110">
        <w:rPr>
          <w:rFonts w:ascii="Calibri" w:hAnsi="Calibri" w:cs="Calibri"/>
          <w:b/>
          <w:shadow/>
          <w:sz w:val="32"/>
          <w:szCs w:val="32"/>
        </w:rPr>
        <w:t>List of Crossing of Electrical Lines</w:t>
      </w:r>
    </w:p>
    <w:p w:rsidR="00BF0110" w:rsidRDefault="00BF0110" w:rsidP="00BF0110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</w:pPr>
    </w:p>
    <w:p w:rsidR="00BF0110" w:rsidRDefault="00BF0110" w:rsidP="00BF0110">
      <w:pPr>
        <w:wordWrap w:val="0"/>
        <w:jc w:val="right"/>
        <w:rPr>
          <w:rFonts w:ascii="Calibri" w:hAnsi="Calibri" w:cs="Calibri"/>
          <w:b/>
          <w:shadow/>
          <w:sz w:val="32"/>
          <w:szCs w:val="32"/>
        </w:rPr>
        <w:sectPr w:rsidR="00BF0110" w:rsidSect="00E15635">
          <w:headerReference w:type="default" r:id="rId26"/>
          <w:footerReference w:type="default" r:id="rId27"/>
          <w:pgSz w:w="11907" w:h="16840" w:code="9"/>
          <w:pgMar w:top="1440" w:right="1440" w:bottom="1440" w:left="1440" w:header="902" w:footer="902" w:gutter="0"/>
          <w:cols w:space="425"/>
          <w:docGrid w:type="linesAndChars" w:linePitch="290" w:charSpace="-15"/>
        </w:sectPr>
      </w:pPr>
    </w:p>
    <w:tbl>
      <w:tblPr>
        <w:tblW w:w="9522" w:type="dxa"/>
        <w:tblInd w:w="99" w:type="dxa"/>
        <w:tblCellMar>
          <w:left w:w="28" w:type="dxa"/>
          <w:right w:w="28" w:type="dxa"/>
        </w:tblCellMar>
        <w:tblLook w:val="04A0"/>
      </w:tblPr>
      <w:tblGrid>
        <w:gridCol w:w="299"/>
        <w:gridCol w:w="966"/>
        <w:gridCol w:w="1311"/>
        <w:gridCol w:w="529"/>
        <w:gridCol w:w="611"/>
        <w:gridCol w:w="477"/>
        <w:gridCol w:w="420"/>
        <w:gridCol w:w="707"/>
        <w:gridCol w:w="471"/>
        <w:gridCol w:w="471"/>
        <w:gridCol w:w="624"/>
        <w:gridCol w:w="501"/>
        <w:gridCol w:w="501"/>
        <w:gridCol w:w="484"/>
        <w:gridCol w:w="535"/>
        <w:gridCol w:w="649"/>
      </w:tblGrid>
      <w:tr w:rsidR="00870A39" w:rsidRPr="00870A39" w:rsidTr="00870A39">
        <w:trPr>
          <w:trHeight w:val="402"/>
          <w:tblHeader/>
        </w:trPr>
        <w:tc>
          <w:tcPr>
            <w:tcW w:w="95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>ELECTRIC INTERSECTION STATISTICS (As of December 2011)</w:t>
            </w:r>
          </w:p>
        </w:tc>
      </w:tr>
      <w:tr w:rsidR="00870A39" w:rsidRPr="00870A39" w:rsidTr="00870A39">
        <w:trPr>
          <w:trHeight w:val="402"/>
          <w:tblHeader/>
        </w:trPr>
        <w:tc>
          <w:tcPr>
            <w:tcW w:w="952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b/>
                <w:bCs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b/>
                <w:bCs/>
                <w:color w:val="000000"/>
                <w:kern w:val="0"/>
                <w:sz w:val="14"/>
                <w:szCs w:val="14"/>
              </w:rPr>
              <w:t>DANANG - QUANG NGAI EXPRESSWAY DEVELOPMENT PROJECT (Detailed Design Stage)</w:t>
            </w:r>
          </w:p>
        </w:tc>
      </w:tr>
      <w:tr w:rsidR="00D14AAB" w:rsidRPr="00870A39" w:rsidTr="00870A39">
        <w:trPr>
          <w:trHeight w:val="690"/>
          <w:tblHeader/>
        </w:trPr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No.</w:t>
            </w:r>
          </w:p>
        </w:tc>
        <w:tc>
          <w:tcPr>
            <w:tcW w:w="9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Station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Intersection</w:t>
            </w:r>
          </w:p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angle</w:t>
            </w:r>
          </w:p>
        </w:tc>
        <w:tc>
          <w:tcPr>
            <w:tcW w:w="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Type</w:t>
            </w:r>
          </w:p>
        </w:tc>
        <w:tc>
          <w:tcPr>
            <w:tcW w:w="6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I.P Elev.</w:t>
            </w:r>
          </w:p>
        </w:tc>
        <w:tc>
          <w:tcPr>
            <w:tcW w:w="4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Wires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Bars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Space</w:t>
            </w:r>
          </w:p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Clearance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Pillar high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Type</w:t>
            </w:r>
          </w:p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Of</w:t>
            </w:r>
          </w:p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pillar</w:t>
            </w: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Pillar's dimension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Perpendicular distance</w:t>
            </w:r>
          </w:p>
        </w:tc>
      </w:tr>
      <w:tr w:rsidR="00D14AAB" w:rsidRPr="00870A39" w:rsidTr="00870A39">
        <w:trPr>
          <w:trHeight w:val="480"/>
          <w:tblHeader/>
        </w:trPr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9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6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Left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Right</w:t>
            </w:r>
          </w:p>
        </w:tc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70A39" w:rsidRPr="00870A39" w:rsidRDefault="00870A39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Side 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Side 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Φ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Left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Right</w:t>
            </w:r>
          </w:p>
        </w:tc>
      </w:tr>
      <w:tr w:rsidR="00870A39" w:rsidRPr="00870A39" w:rsidTr="00870A39">
        <w:trPr>
          <w:trHeight w:val="8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Km0+527.96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7.123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12.78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 legged</w:t>
            </w:r>
          </w:p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152.52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113.34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Km0+24.3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8.882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26.91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49.97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Km0+24.3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8.882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26.91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49.97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Km0+24.3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1.973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32.07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17.35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Km0+583.8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21.959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52.96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25.39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Km0+592.2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'42"00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21.645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33.12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Km0+597.7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21.773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33.12</w:t>
            </w:r>
          </w:p>
        </w:tc>
      </w:tr>
      <w:tr w:rsidR="00870A39" w:rsidRPr="00870A39" w:rsidTr="00870A39">
        <w:trPr>
          <w:trHeight w:val="9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Km0+800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6.336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 legged</w:t>
            </w:r>
          </w:p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128.11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433.95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Km1+570.35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05'00''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1.364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129.37</w:t>
            </w:r>
          </w:p>
        </w:tc>
      </w:tr>
      <w:tr w:rsidR="00870A39" w:rsidRPr="00870A39" w:rsidTr="00870A39">
        <w:trPr>
          <w:trHeight w:val="67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Km1+596.59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-1.89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AB" w:rsidRDefault="00D457C1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 legged</w:t>
            </w:r>
          </w:p>
          <w:p w:rsidR="00D14AAB" w:rsidRDefault="00D457C1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71.56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113.05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Km3+050.509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3.187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29.56</w:t>
            </w:r>
          </w:p>
        </w:tc>
      </w:tr>
      <w:tr w:rsidR="00870A39" w:rsidRPr="00870A39" w:rsidTr="00870A39">
        <w:trPr>
          <w:trHeight w:val="9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Km4+434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02'00''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3.406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 legged</w:t>
            </w:r>
          </w:p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222.28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190.34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Km5+518.75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4.115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22.16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Km5+745.8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4.935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28.09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Km7+923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03'00''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4.935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36.36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Km7+369.65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5.167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43.799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Km7+923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03'00''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4.41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55.28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25.59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Km7+957.70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54'00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3.76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52.32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10.46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Km8+038.00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04'48''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2.971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10.49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10.65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58.3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53.55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Km8+470.50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32.03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Km8+980.00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09'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5.485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50.16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29.27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Km9+27.00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5.515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25.89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Km9+43.00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02'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5.525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31.07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24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Km9+381.30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15'47''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6.859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9.42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10.61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73.42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3.73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Km9+464.00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03'37''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7.249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9.87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39.18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40.83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101.10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181.80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Km10+330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40.83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166.14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176.28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Km10+554.0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12'45''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5.207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79.03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Km10+764.5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89'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6.521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16.14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Km10+770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20'01"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6.426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4.64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25.93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Km13+87.0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5.755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90.61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8.88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Km13+307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43'36"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12.96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40.76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45.89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194.67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176.01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Km13+620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36.36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Km13+637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7.063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25.73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Km13+820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06'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6.259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48.35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Km13+909.5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9.44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12.31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10.30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0.50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63.56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62.19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Km14+112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6.894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23.57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Km14+243.5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6.672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4.66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30.68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Km14+276.2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6.674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21.14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Km14+471.5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26'30"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6.054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2.50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5.216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Km16+205.6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4.651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44.12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Km16+426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01'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5.134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10.40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Km16+631.5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5.435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33.75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Km16+785.5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5.831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32.90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Km16+853.5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3.62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22.47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Km16+863.5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5.648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3.88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4.47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4.43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Km16+880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5.443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34.40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Km18+077.90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06'36"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1.30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Km18+109.50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04'59"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8.42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56.70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Km18+214.60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10'06"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2.32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51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Km19+208.20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54'40"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2.62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Km19+423.20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04'59"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46.3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Iron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28.55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Km19+491.00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10'49"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2.32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Km19+569.37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32'32"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Km20+482.60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10'52"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63.27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Km21+471.36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15'46"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34.84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Km23+229.6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00'20"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24.48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Km23+614.9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42'38"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30.10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Km23+970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11'05"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18.96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Km24+165.5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00'25"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20.37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Km24+748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00'46"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11.32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8.20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Km25+221.6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33'42"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48.60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Km27+428.6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12'41"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9.86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Km27+572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41.67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Km28+915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14.18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36.11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0.7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Km30+323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30'12"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17.50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15.85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+074.96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55'53"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19.76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9.39</w:t>
            </w:r>
          </w:p>
        </w:tc>
      </w:tr>
      <w:tr w:rsidR="00870A39" w:rsidRPr="00870A39" w:rsidTr="00870A39">
        <w:trPr>
          <w:trHeight w:val="4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Km34+990.37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07'29''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27.91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Km35+451.20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06'46"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28.71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4.18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0.17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1.79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Km35+498.34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10'06"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26.70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0.48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52.36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42.19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Km37+654.60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38'27"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14.27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0.37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46.17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Km40+130.28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42'42"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9.47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46.45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24.39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Km41+219.70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00'31"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70.02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Km41+242.28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50'59"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90.85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Km41+247.09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36'52"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14.88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23.47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Km41+839.20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26'30"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14.66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47.06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16.93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Km41+854.68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07'06"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14.54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43.53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Km42+020.09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15'26"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14.56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74.82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Km42+718.33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15'18"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14.56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43.88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Km42+728.08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53'14"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14.67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30.71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Km43+669.69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35'45"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13.39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9.96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0.48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37.82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82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Km46+218.01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45'31"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40.97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Km46+218.29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45'31"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60.56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17.83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Km47+139.38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22'35"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11.46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22.02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Km47+142.54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2'51"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11.38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71.12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43.92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Km48+385.85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24'45"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13.52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53.11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Km49+027.05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9'38"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12.85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42.49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Km51+276.06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0'20"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TEL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11.77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59.63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35.59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Km51+287.47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20'11"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11.73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3.84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15.08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Km53+7.40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23'26"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11.86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7.65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44.70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Km53+360.00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03'50"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12.39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Km53+751.80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13'15"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9.74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39.87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Km54+072.00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52'22"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9.53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20.54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Km54+200.00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41'12"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Km54+216.90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41'12"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 xml:space="preserve">9.00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61.40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2.37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Km54+216.90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41'12"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61.40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2.37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Km54+515.70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54'17"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8.47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45.60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Km56+040.00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42'55"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Km56+501.20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07'00"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19.65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Km56+501.20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07'00"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19.65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Km56+504.00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A39" w:rsidRPr="00870A39" w:rsidRDefault="00157C11" w:rsidP="00870A3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4"/>
                <w:szCs w:val="14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color w:val="000000"/>
                <w:kern w:val="0"/>
                <w:sz w:val="14"/>
                <w:szCs w:val="1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152400</wp:posOffset>
                  </wp:positionV>
                  <wp:extent cx="438150" cy="19050"/>
                  <wp:effectExtent l="0" t="0" r="0" b="0"/>
                  <wp:wrapNone/>
                  <wp:docPr id="390" name="Straight Connector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085850" y="25774650"/>
                            <a:ext cx="428625" cy="0"/>
                            <a:chOff x="1085850" y="25774650"/>
                            <a:chExt cx="428625" cy="0"/>
                          </a:xfrm>
                        </a:grpSpPr>
                        <a:cxnSp>
                          <a:nvCxnSpPr>
                            <a:cNvPr id="13" name="Straight Connector 18"/>
                            <a:cNvCxnSpPr/>
                          </a:nvCxnSpPr>
                          <a:spPr>
                            <a:xfrm>
                              <a:off x="2019300" y="4714875"/>
                              <a:ext cx="428625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250"/>
            </w:tblGrid>
            <w:tr w:rsidR="00870A39" w:rsidRPr="00870A39">
              <w:trPr>
                <w:trHeight w:val="255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0A39" w:rsidRPr="00870A39" w:rsidRDefault="00D457C1" w:rsidP="00870A39">
                  <w:pPr>
                    <w:widowControl/>
                    <w:pBdr>
                      <w:top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before="100" w:beforeAutospacing="1" w:after="100" w:afterAutospacing="1"/>
                    <w:jc w:val="center"/>
                    <w:rPr>
                      <w:rFonts w:ascii="Arial Narrow" w:eastAsia="ＭＳ Ｐゴシック" w:hAnsi="Arial Narrow" w:cs="ＭＳ Ｐゴシック"/>
                      <w:color w:val="000000"/>
                      <w:kern w:val="0"/>
                      <w:sz w:val="14"/>
                      <w:szCs w:val="14"/>
                    </w:rPr>
                  </w:pPr>
                  <w:r w:rsidRPr="00D457C1">
                    <w:rPr>
                      <w:rFonts w:ascii="Arial Narrow" w:eastAsia="ＭＳ Ｐゴシック" w:hAnsi="Arial Narrow" w:cs="ＭＳ Ｐゴシック"/>
                      <w:color w:val="000000"/>
                      <w:kern w:val="0"/>
                      <w:sz w:val="14"/>
                      <w:szCs w:val="14"/>
                    </w:rPr>
                    <w:t>87</w:t>
                  </w:r>
                  <w:r w:rsidRPr="00D457C1">
                    <w:rPr>
                      <w:rFonts w:ascii="Arial Narrow" w:eastAsia="ＭＳ Ｐゴシック" w:hAnsi="Arial Narrow" w:cs="ＭＳ Ｐゴシック"/>
                      <w:color w:val="000000"/>
                      <w:kern w:val="0"/>
                      <w:sz w:val="14"/>
                      <w:szCs w:val="14"/>
                      <w:vertAlign w:val="superscript"/>
                    </w:rPr>
                    <w:t>o</w:t>
                  </w:r>
                  <w:r w:rsidRPr="00D457C1">
                    <w:rPr>
                      <w:rFonts w:ascii="Arial Narrow" w:eastAsia="ＭＳ Ｐゴシック" w:hAnsi="Arial Narrow" w:cs="ＭＳ Ｐゴシック"/>
                      <w:color w:val="000000"/>
                      <w:kern w:val="0"/>
                      <w:sz w:val="14"/>
                      <w:szCs w:val="14"/>
                    </w:rPr>
                    <w:t>14'05"</w:t>
                  </w:r>
                </w:p>
              </w:tc>
            </w:tr>
          </w:tbl>
          <w:p w:rsidR="00870A39" w:rsidRPr="00870A39" w:rsidRDefault="00870A39" w:rsidP="00870A3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7.92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Km56+504.00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14'05"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7.92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 xml:space="preserve">3.00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Km57+495.82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31'14"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2.49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Km57+512.85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31'14"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12.30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Km60+000.00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33'39"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15.35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10.13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Km60+000.00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33'39"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15.35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10.13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Km60+040.00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13'58"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3.91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4.62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Km60+690.00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43'09"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20.53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14.89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36.08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28.21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86.60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80.00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Km61+780.00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14'09"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22.10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Km61+958.00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11.38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Km62+150.00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11.14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21.22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47.61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Steel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103.00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Km63+33.12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52'12"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Km63+680.00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24'35"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14.28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22.73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9.45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Km63+694.50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50'49"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14.34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9.79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35.80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Km63+795.00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07'17"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Km64+213.00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19'14"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Km64+637.00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44'42"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DT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Km64+660.00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52'58"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69.00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Km64+660.00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52'58"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69.00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Km64+670.00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11.86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12.86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2X0.4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77.00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74.70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Km66+14.75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3.99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36.58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43.97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Km66+118.00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13.84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 xml:space="preserve">Iron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111.56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100.19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Km66+446.90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25.87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Km66+446.90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4.34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37.60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Km66+452.00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04'14"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47.69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Km67+508.00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52'53"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10.16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Km67+509.12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44'09"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38.80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9.66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Km67+599.40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38'41"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3.43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13.91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Km69+308.91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40'32"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27.51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11.18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Km69+308.98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33'55"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14.47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Km69+384.85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3.85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77.57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43.64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Km71+759.00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59.98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Km73+318.80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18.31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Km81+325.00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13.70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35.93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Km81+329.00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13.62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3.76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Km81+365.50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11.65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1.28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Km81+325.60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53'44"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13.71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Km81+366.00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01'40"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11.60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17.19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1.43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Km81+904.5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08'23"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14.43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19.54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Km83+118.00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10'05"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13.59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33.43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Km87+577.30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30'52"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1.85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Km87+615.40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35'27"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Km87+764.30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55'32"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1.88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75.38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8.46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Km89+146.09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26'46"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15.77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24.27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Km89+498.8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33'22"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3.70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Km91+069.90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22'54"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0.51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18.48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31.69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31.70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52.78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75.54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Km92+315.00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59'50"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1.89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17.19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31.76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31.70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69.80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81.00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Km93+593.50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24'46"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7.64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5.77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12.95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Km93+655.00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41'42"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Km93+869.00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18'08"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12.78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29.62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45.56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135.00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85.00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Km93+928.00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55'58"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42.29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136.00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54.10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Km95+641.00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06'35"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8.23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37.11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Km95+641.00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29'11"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10.29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11.21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53.24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Km96+308.00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05'48"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9.11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Km97+138.70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58'59"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11.24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8.28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57.56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34.98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Km97+440.00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15'09"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8.42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9.53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28.92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Km97+814.90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08'37"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28.29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Km97+860.00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16'29"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10.97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3.02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159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Km98+840.00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36'53"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1.55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Km99+617.00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43'48"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10.64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25.76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Km100+060.00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19'27"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17.93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17.08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0.40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26.08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Km100+000.00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33'22"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12.63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30.74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29.43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204.00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Km101+373.70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07'50"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57.17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Km102+683.00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31'31"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2.67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52.13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Km103+099.83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29'13"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269.04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151.02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Km103+257.03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11'14"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32.20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3.00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124.57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287.13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Km103+302.70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33'10"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18.81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29.75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172.68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228.07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Km104+737.70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1.14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15.33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35.71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SAT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3.50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159.61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47.97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Km105+694.00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37'17"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Km106+104.93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02'22"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1.78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31.30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Km106+702.09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08'25"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4.61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Km106+759.64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4.61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50.40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Km107+491.37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01'32"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2.10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Km107+660.42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14'43"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5.09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22.20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Km107+838.43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56'02"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2.52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18.90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24.80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Km108+097.41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21'21"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Km108+160.40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32'27"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57.30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Km108+262.23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30'48"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27.80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Km108+616.11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00'36"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3.67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41.19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Km109+746.23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57'49"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Km109+853.26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27'55"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3.87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78.00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m114+938.49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05'18"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20.18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11.09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Km119+123.90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56'38"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12.84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69.63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Km119+740.00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42'19"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19.50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6.56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60.27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Km120+164.30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55'24"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14.70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45.54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Km121+448.46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30'33"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16.95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41.14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Km122+270.30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27'18"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15.94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17.33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31.06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Km123+327.84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38'13"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79.85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25.16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189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Km124+142.20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21'10"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7.54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95.80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Km124+376.00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16'02"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0.33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42.32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29.36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Km126+029.00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35'28"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20.20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Km126+256.80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72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30'27"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37.20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Km126+339.00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25'29"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25.25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Km126+611.00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35'26"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0.28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Km127+766.50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58'30"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34.30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Km127+961.50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27'53"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11.88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5.22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31.00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Km128+207.00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50'54"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 BC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14.32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0.28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26.17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lastRenderedPageBreak/>
              <w:t>198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Km128+212.50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50'54"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4.92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5.87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1.80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Km128+412.00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12.66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10.71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Km129+452.50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20.20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Km129+740.30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10.90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11.03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Km129+874.00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52'16"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8.14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5.65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Km130+532.40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46'50"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9.87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10.02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0.32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6.16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Km131+794.14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6.80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Km131+896.00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32'12"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7.81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Km132+043.70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171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49'06"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6.65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Km133+323.70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144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40'38"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5.16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8.55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45.87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13.38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Km133+908.30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TTBC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5.97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5.40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Km133+912.00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68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6.70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14.50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Km134+934.00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05'00"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TT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5.60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0.28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15.90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324" w:rsidRDefault="00D457C1" w:rsidP="00EA37D0">
            <w:pPr>
              <w:keepNext/>
              <w:widowControl/>
              <w:numPr>
                <w:ilvl w:val="2"/>
                <w:numId w:val="1"/>
              </w:numPr>
              <w:tabs>
                <w:tab w:val="left" w:pos="720"/>
              </w:tabs>
              <w:adjustRightInd w:val="0"/>
              <w:spacing w:afterLines="25" w:line="0" w:lineRule="atLeast"/>
              <w:jc w:val="center"/>
              <w:outlineLvl w:val="2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13.70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Km135+103.30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93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52.00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Km135+552.00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25'45"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5.59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50.20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Km136+894.00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117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21'08"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7.73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6.35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6.24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48.00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Km137+692.33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91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50'29"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4.24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8.95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9.25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51.30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0.90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Km138+361.30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125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4.08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9.00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10.15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39.50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33.00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Km139+118.20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146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24'23"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3.29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6.13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0.26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Km139+156.55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220V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3.18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6.45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6.95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0.28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19.00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23.00</w:t>
            </w:r>
          </w:p>
        </w:tc>
      </w:tr>
      <w:tr w:rsidR="00870A39" w:rsidRPr="00870A39" w:rsidTr="00870A39">
        <w:trPr>
          <w:trHeight w:val="25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218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left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Km139+166.57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60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  <w:vertAlign w:val="superscript"/>
              </w:rPr>
              <w:t>o</w:t>
            </w: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00'00"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35KV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3.23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7.30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8.32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8.47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BTCT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 w:hint="eastAsia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0.30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25.00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39" w:rsidRPr="00870A39" w:rsidRDefault="00D457C1" w:rsidP="00870A39">
            <w:pPr>
              <w:widowControl/>
              <w:jc w:val="center"/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</w:pPr>
            <w:r w:rsidRPr="00D457C1">
              <w:rPr>
                <w:rFonts w:ascii="Arial Narrow" w:eastAsia="ＭＳ Ｐゴシック" w:hAnsi="Arial Narrow" w:cs="ＭＳ Ｐゴシック"/>
                <w:color w:val="000000"/>
                <w:kern w:val="0"/>
                <w:sz w:val="14"/>
                <w:szCs w:val="14"/>
              </w:rPr>
              <w:t>48.24</w:t>
            </w:r>
          </w:p>
        </w:tc>
      </w:tr>
    </w:tbl>
    <w:p w:rsidR="00AE2324" w:rsidRDefault="00AE2324" w:rsidP="00EA37D0">
      <w:pPr>
        <w:spacing w:afterLines="25" w:line="0" w:lineRule="atLeast"/>
        <w:jc w:val="center"/>
        <w:rPr>
          <w:rFonts w:ascii="Calibri" w:hAnsi="Calibri" w:cs="Calibri"/>
          <w:shadow/>
          <w:sz w:val="24"/>
          <w:szCs w:val="24"/>
        </w:rPr>
      </w:pPr>
    </w:p>
    <w:p w:rsidR="00157C11" w:rsidRDefault="00157C11" w:rsidP="00E526CB">
      <w:pPr>
        <w:spacing w:afterLines="25" w:line="0" w:lineRule="atLeast"/>
        <w:jc w:val="center"/>
        <w:rPr>
          <w:rFonts w:ascii="Calibri" w:hAnsi="Calibri" w:cs="Calibri"/>
          <w:shadow/>
          <w:sz w:val="24"/>
          <w:szCs w:val="24"/>
        </w:rPr>
      </w:pPr>
    </w:p>
    <w:sectPr w:rsidR="00157C11" w:rsidSect="00870A39">
      <w:headerReference w:type="default" r:id="rId28"/>
      <w:footerReference w:type="default" r:id="rId29"/>
      <w:pgSz w:w="11907" w:h="16840" w:code="9"/>
      <w:pgMar w:top="1440" w:right="1440" w:bottom="1440" w:left="1440" w:header="902" w:footer="902" w:gutter="0"/>
      <w:pgNumType w:start="1"/>
      <w:cols w:space="425"/>
      <w:docGrid w:type="linesAndChars" w:linePitch="290" w:charSpace="-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F22" w:rsidRDefault="00991F22">
      <w:r>
        <w:separator/>
      </w:r>
    </w:p>
  </w:endnote>
  <w:endnote w:type="continuationSeparator" w:id="0">
    <w:p w:rsidR="00991F22" w:rsidRDefault="00991F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PanRoma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.VnArial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041C27" w:rsidRDefault="00A5192E" w:rsidP="00041C27">
    <w:pPr>
      <w:pStyle w:val="a5"/>
      <w:rPr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15635" w:rsidRDefault="00A5192E" w:rsidP="00696A41">
    <w:pPr>
      <w:pStyle w:val="a5"/>
      <w:jc w:val="right"/>
      <w:rPr>
        <w:i w:val="0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Default="00E526CB" w:rsidP="00E6598F">
    <w:pPr>
      <w:tabs>
        <w:tab w:val="right" w:pos="9043"/>
      </w:tabs>
      <w:jc w:val="right"/>
      <w:rPr>
        <w:rStyle w:val="a6"/>
        <w:i w:val="0"/>
      </w:rPr>
    </w:pPr>
    <w:r w:rsidRPr="00E526CB">
      <w:rPr>
        <w:rFonts w:ascii="PanRoman" w:hAnsi="PanRoman" w:hint="eastAsia"/>
        <w:b/>
        <w:i/>
        <w:shadow/>
        <w:noProof/>
        <w:sz w:val="18"/>
        <w:szCs w:val="18"/>
      </w:rPr>
      <w:pict>
        <v:line id="_x0000_s7562" style="position:absolute;left:0;text-align:left;z-index:251850752" from="356.7pt,6.5pt" to="451.85pt,6.5pt" strokecolor="#333" strokeweight="5pt"/>
      </w:pict>
    </w:r>
    <w:r w:rsidRPr="00E526CB">
      <w:rPr>
        <w:rFonts w:hint="eastAsia"/>
        <w:i/>
        <w:noProof/>
        <w:sz w:val="18"/>
        <w:szCs w:val="18"/>
      </w:rPr>
      <w:pict>
        <v:line id="_x0000_s7561" style="position:absolute;left:0;text-align:left;z-index:251849728" from="0,6.5pt" to="452pt,6.5pt" strokecolor="gray" strokeweight="5pt"/>
      </w:pict>
    </w:r>
  </w:p>
  <w:p w:rsidR="00A5192E" w:rsidRPr="007D2DB8" w:rsidRDefault="00A5192E" w:rsidP="00E6598F">
    <w:pPr>
      <w:tabs>
        <w:tab w:val="right" w:pos="9030"/>
      </w:tabs>
      <w:rPr>
        <w:rFonts w:ascii="Calibri" w:hAnsi="Calibri" w:cs="Calibri"/>
        <w:b/>
        <w:i/>
        <w:shadow/>
        <w:sz w:val="18"/>
        <w:szCs w:val="18"/>
      </w:rPr>
    </w:pPr>
    <w:r w:rsidRPr="007D2DB8">
      <w:rPr>
        <w:rStyle w:val="a6"/>
        <w:rFonts w:ascii="Calibri" w:hAnsi="Calibri" w:cs="Calibri"/>
        <w:b w:val="0"/>
      </w:rPr>
      <w:t>NK-NE-Chodai-TEC</w:t>
    </w:r>
    <w:r w:rsidRPr="007D2DB8">
      <w:rPr>
        <w:rStyle w:val="a6"/>
        <w:rFonts w:ascii="Calibri" w:hAnsi="Calibri" w:cs="Calibri"/>
        <w:b w:val="0"/>
      </w:rPr>
      <w:tab/>
      <w:t>Page</w:t>
    </w:r>
    <w:r>
      <w:rPr>
        <w:rStyle w:val="a6"/>
        <w:rFonts w:ascii="Calibri" w:hAnsi="Calibri" w:cs="Calibri" w:hint="eastAsia"/>
        <w:b w:val="0"/>
      </w:rPr>
      <w:t xml:space="preserve"> A1-</w:t>
    </w:r>
    <w:r w:rsidR="00E526CB" w:rsidRPr="007D2DB8">
      <w:rPr>
        <w:rStyle w:val="a6"/>
        <w:rFonts w:ascii="Calibri" w:hAnsi="Calibri" w:cs="Calibri"/>
        <w:b w:val="0"/>
      </w:rPr>
      <w:fldChar w:fldCharType="begin"/>
    </w:r>
    <w:r w:rsidRPr="007D2DB8">
      <w:rPr>
        <w:rStyle w:val="a6"/>
        <w:rFonts w:ascii="Calibri" w:hAnsi="Calibri" w:cs="Calibri"/>
        <w:b w:val="0"/>
      </w:rPr>
      <w:instrText xml:space="preserve"> PAGE </w:instrText>
    </w:r>
    <w:r w:rsidR="00E526CB" w:rsidRPr="007D2DB8">
      <w:rPr>
        <w:rStyle w:val="a6"/>
        <w:rFonts w:ascii="Calibri" w:hAnsi="Calibri" w:cs="Calibri"/>
        <w:b w:val="0"/>
      </w:rPr>
      <w:fldChar w:fldCharType="separate"/>
    </w:r>
    <w:r w:rsidR="00EC3960">
      <w:rPr>
        <w:rStyle w:val="a6"/>
        <w:rFonts w:ascii="Calibri" w:hAnsi="Calibri" w:cs="Calibri"/>
        <w:b w:val="0"/>
        <w:noProof/>
      </w:rPr>
      <w:t>1</w:t>
    </w:r>
    <w:r w:rsidR="00E526CB" w:rsidRPr="007D2DB8">
      <w:rPr>
        <w:rStyle w:val="a6"/>
        <w:rFonts w:ascii="Calibri" w:hAnsi="Calibri" w:cs="Calibri"/>
        <w:b w:val="0"/>
      </w:rPr>
      <w:fldChar w:fldCharType="end"/>
    </w:r>
  </w:p>
  <w:p w:rsidR="00A5192E" w:rsidRPr="00E6598F" w:rsidRDefault="00A5192E" w:rsidP="00E6598F">
    <w:pPr>
      <w:pStyle w:val="a5"/>
      <w:rPr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5"/>
      <w:jc w:val="right"/>
      <w:rPr>
        <w:i w:val="0"/>
        <w:szCs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Default="00E526CB" w:rsidP="00E6598F">
    <w:pPr>
      <w:tabs>
        <w:tab w:val="right" w:pos="9043"/>
      </w:tabs>
      <w:jc w:val="right"/>
      <w:rPr>
        <w:rStyle w:val="a6"/>
        <w:i w:val="0"/>
      </w:rPr>
    </w:pPr>
    <w:r w:rsidRPr="00E526CB">
      <w:rPr>
        <w:rFonts w:ascii="PanRoman" w:hAnsi="PanRoman" w:hint="eastAsia"/>
        <w:b/>
        <w:i/>
        <w:shadow/>
        <w:noProof/>
        <w:sz w:val="18"/>
        <w:szCs w:val="18"/>
      </w:rPr>
      <w:pict>
        <v:line id="_x0000_s7570" style="position:absolute;left:0;text-align:left;z-index:251863040" from="356.7pt,6.5pt" to="451.85pt,6.5pt" strokecolor="#333" strokeweight="5pt"/>
      </w:pict>
    </w:r>
    <w:r w:rsidRPr="00E526CB">
      <w:rPr>
        <w:rFonts w:hint="eastAsia"/>
        <w:i/>
        <w:noProof/>
        <w:sz w:val="18"/>
        <w:szCs w:val="18"/>
      </w:rPr>
      <w:pict>
        <v:line id="_x0000_s7569" style="position:absolute;left:0;text-align:left;z-index:251862016" from="0,6.5pt" to="452pt,6.5pt" strokecolor="gray" strokeweight="5pt"/>
      </w:pict>
    </w:r>
  </w:p>
  <w:p w:rsidR="00A5192E" w:rsidRPr="007D2DB8" w:rsidRDefault="00A5192E" w:rsidP="00E6598F">
    <w:pPr>
      <w:tabs>
        <w:tab w:val="right" w:pos="9030"/>
      </w:tabs>
      <w:rPr>
        <w:rFonts w:ascii="Calibri" w:hAnsi="Calibri" w:cs="Calibri"/>
        <w:b/>
        <w:i/>
        <w:shadow/>
        <w:sz w:val="18"/>
        <w:szCs w:val="18"/>
      </w:rPr>
    </w:pPr>
    <w:r w:rsidRPr="007D2DB8">
      <w:rPr>
        <w:rStyle w:val="a6"/>
        <w:rFonts w:ascii="Calibri" w:hAnsi="Calibri" w:cs="Calibri"/>
        <w:b w:val="0"/>
      </w:rPr>
      <w:t>NK-NE-Chodai-TEC</w:t>
    </w:r>
    <w:r w:rsidRPr="007D2DB8">
      <w:rPr>
        <w:rStyle w:val="a6"/>
        <w:rFonts w:ascii="Calibri" w:hAnsi="Calibri" w:cs="Calibri"/>
        <w:b w:val="0"/>
      </w:rPr>
      <w:tab/>
      <w:t>Page</w:t>
    </w:r>
    <w:r>
      <w:rPr>
        <w:rStyle w:val="a6"/>
        <w:rFonts w:ascii="Calibri" w:hAnsi="Calibri" w:cs="Calibri" w:hint="eastAsia"/>
        <w:b w:val="0"/>
      </w:rPr>
      <w:t xml:space="preserve"> A2-</w:t>
    </w:r>
    <w:r w:rsidR="00E526CB" w:rsidRPr="007D2DB8">
      <w:rPr>
        <w:rStyle w:val="a6"/>
        <w:rFonts w:ascii="Calibri" w:hAnsi="Calibri" w:cs="Calibri"/>
        <w:b w:val="0"/>
      </w:rPr>
      <w:fldChar w:fldCharType="begin"/>
    </w:r>
    <w:r w:rsidRPr="007D2DB8">
      <w:rPr>
        <w:rStyle w:val="a6"/>
        <w:rFonts w:ascii="Calibri" w:hAnsi="Calibri" w:cs="Calibri"/>
        <w:b w:val="0"/>
      </w:rPr>
      <w:instrText xml:space="preserve"> PAGE </w:instrText>
    </w:r>
    <w:r w:rsidR="00E526CB" w:rsidRPr="007D2DB8">
      <w:rPr>
        <w:rStyle w:val="a6"/>
        <w:rFonts w:ascii="Calibri" w:hAnsi="Calibri" w:cs="Calibri"/>
        <w:b w:val="0"/>
      </w:rPr>
      <w:fldChar w:fldCharType="separate"/>
    </w:r>
    <w:r w:rsidR="00EC3960">
      <w:rPr>
        <w:rStyle w:val="a6"/>
        <w:rFonts w:ascii="Calibri" w:hAnsi="Calibri" w:cs="Calibri"/>
        <w:b w:val="0"/>
        <w:noProof/>
      </w:rPr>
      <w:t>3</w:t>
    </w:r>
    <w:r w:rsidR="00E526CB" w:rsidRPr="007D2DB8">
      <w:rPr>
        <w:rStyle w:val="a6"/>
        <w:rFonts w:ascii="Calibri" w:hAnsi="Calibri" w:cs="Calibri"/>
        <w:b w:val="0"/>
      </w:rPr>
      <w:fldChar w:fldCharType="end"/>
    </w:r>
  </w:p>
  <w:p w:rsidR="00A5192E" w:rsidRPr="00E6598F" w:rsidRDefault="00A5192E" w:rsidP="00E6598F">
    <w:pPr>
      <w:pStyle w:val="a5"/>
      <w:rPr>
        <w:szCs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5"/>
      <w:jc w:val="right"/>
      <w:rPr>
        <w:rStyle w:val="a6"/>
        <w:rFonts w:ascii="Times New Roman" w:hAnsi="Times New Roman"/>
        <w:b w:val="0"/>
        <w:shadow w:val="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Default="00E526CB" w:rsidP="00E6598F">
    <w:pPr>
      <w:tabs>
        <w:tab w:val="right" w:pos="9043"/>
      </w:tabs>
      <w:jc w:val="right"/>
      <w:rPr>
        <w:rStyle w:val="a6"/>
        <w:i w:val="0"/>
      </w:rPr>
    </w:pPr>
    <w:r w:rsidRPr="00E526CB">
      <w:rPr>
        <w:rFonts w:ascii="PanRoman" w:hAnsi="PanRoman" w:hint="eastAsia"/>
        <w:b/>
        <w:i/>
        <w:shadow/>
        <w:noProof/>
        <w:sz w:val="18"/>
        <w:szCs w:val="18"/>
      </w:rPr>
      <w:pict>
        <v:line id="_x0000_s7578" style="position:absolute;left:0;text-align:left;z-index:251875328" from="356.7pt,6.5pt" to="451.85pt,6.5pt" strokecolor="#333" strokeweight="5pt"/>
      </w:pict>
    </w:r>
    <w:r w:rsidRPr="00E526CB">
      <w:rPr>
        <w:rFonts w:hint="eastAsia"/>
        <w:i/>
        <w:noProof/>
        <w:sz w:val="18"/>
        <w:szCs w:val="18"/>
      </w:rPr>
      <w:pict>
        <v:line id="_x0000_s7577" style="position:absolute;left:0;text-align:left;z-index:251874304" from="0,6.5pt" to="452pt,6.5pt" strokecolor="gray" strokeweight="5pt"/>
      </w:pict>
    </w:r>
  </w:p>
  <w:p w:rsidR="00A5192E" w:rsidRPr="007D2DB8" w:rsidRDefault="00A5192E" w:rsidP="00E6598F">
    <w:pPr>
      <w:tabs>
        <w:tab w:val="right" w:pos="9030"/>
      </w:tabs>
      <w:rPr>
        <w:rFonts w:ascii="Calibri" w:hAnsi="Calibri" w:cs="Calibri"/>
        <w:b/>
        <w:i/>
        <w:shadow/>
        <w:sz w:val="18"/>
        <w:szCs w:val="18"/>
      </w:rPr>
    </w:pPr>
    <w:r w:rsidRPr="007D2DB8">
      <w:rPr>
        <w:rStyle w:val="a6"/>
        <w:rFonts w:ascii="Calibri" w:hAnsi="Calibri" w:cs="Calibri"/>
        <w:b w:val="0"/>
      </w:rPr>
      <w:t>NK-NE-Chodai-TEC</w:t>
    </w:r>
    <w:r w:rsidRPr="007D2DB8">
      <w:rPr>
        <w:rStyle w:val="a6"/>
        <w:rFonts w:ascii="Calibri" w:hAnsi="Calibri" w:cs="Calibri"/>
        <w:b w:val="0"/>
      </w:rPr>
      <w:tab/>
      <w:t>Page</w:t>
    </w:r>
    <w:r>
      <w:rPr>
        <w:rStyle w:val="a6"/>
        <w:rFonts w:ascii="Calibri" w:hAnsi="Calibri" w:cs="Calibri" w:hint="eastAsia"/>
        <w:b w:val="0"/>
      </w:rPr>
      <w:t xml:space="preserve"> A.3-</w:t>
    </w:r>
    <w:r w:rsidR="00E526CB" w:rsidRPr="007D2DB8">
      <w:rPr>
        <w:rStyle w:val="a6"/>
        <w:rFonts w:ascii="Calibri" w:hAnsi="Calibri" w:cs="Calibri"/>
        <w:b w:val="0"/>
      </w:rPr>
      <w:fldChar w:fldCharType="begin"/>
    </w:r>
    <w:r w:rsidRPr="007D2DB8">
      <w:rPr>
        <w:rStyle w:val="a6"/>
        <w:rFonts w:ascii="Calibri" w:hAnsi="Calibri" w:cs="Calibri"/>
        <w:b w:val="0"/>
      </w:rPr>
      <w:instrText xml:space="preserve"> PAGE </w:instrText>
    </w:r>
    <w:r w:rsidR="00E526CB" w:rsidRPr="007D2DB8">
      <w:rPr>
        <w:rStyle w:val="a6"/>
        <w:rFonts w:ascii="Calibri" w:hAnsi="Calibri" w:cs="Calibri"/>
        <w:b w:val="0"/>
      </w:rPr>
      <w:fldChar w:fldCharType="separate"/>
    </w:r>
    <w:r w:rsidR="00EC3960">
      <w:rPr>
        <w:rStyle w:val="a6"/>
        <w:rFonts w:ascii="Calibri" w:hAnsi="Calibri" w:cs="Calibri"/>
        <w:b w:val="0"/>
        <w:noProof/>
      </w:rPr>
      <w:t>3</w:t>
    </w:r>
    <w:r w:rsidR="00E526CB" w:rsidRPr="007D2DB8">
      <w:rPr>
        <w:rStyle w:val="a6"/>
        <w:rFonts w:ascii="Calibri" w:hAnsi="Calibri" w:cs="Calibri"/>
        <w:b w:val="0"/>
      </w:rPr>
      <w:fldChar w:fldCharType="end"/>
    </w:r>
  </w:p>
  <w:p w:rsidR="00A5192E" w:rsidRPr="00E6598F" w:rsidRDefault="00A5192E" w:rsidP="00E6598F">
    <w:pPr>
      <w:pStyle w:val="a5"/>
      <w:rPr>
        <w:szCs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5"/>
      <w:jc w:val="right"/>
      <w:rPr>
        <w:i w:val="0"/>
        <w:szCs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Default="00E526CB" w:rsidP="00E6598F">
    <w:pPr>
      <w:tabs>
        <w:tab w:val="right" w:pos="9043"/>
      </w:tabs>
      <w:jc w:val="right"/>
      <w:rPr>
        <w:rStyle w:val="a6"/>
        <w:i w:val="0"/>
      </w:rPr>
    </w:pPr>
    <w:r w:rsidRPr="00E526CB">
      <w:rPr>
        <w:rFonts w:ascii="PanRoman" w:hAnsi="PanRoman" w:hint="eastAsia"/>
        <w:b/>
        <w:i/>
        <w:shadow/>
        <w:noProof/>
        <w:sz w:val="18"/>
        <w:szCs w:val="18"/>
      </w:rPr>
      <w:pict>
        <v:line id="_x0000_s7586" style="position:absolute;left:0;text-align:left;z-index:251887616" from="356.7pt,6.5pt" to="451.85pt,6.5pt" strokecolor="#333" strokeweight="5pt"/>
      </w:pict>
    </w:r>
    <w:r w:rsidRPr="00E526CB">
      <w:rPr>
        <w:rFonts w:hint="eastAsia"/>
        <w:i/>
        <w:noProof/>
        <w:sz w:val="18"/>
        <w:szCs w:val="18"/>
      </w:rPr>
      <w:pict>
        <v:line id="_x0000_s7585" style="position:absolute;left:0;text-align:left;z-index:251886592" from="0,6.5pt" to="452pt,6.5pt" strokecolor="gray" strokeweight="5pt"/>
      </w:pict>
    </w:r>
  </w:p>
  <w:p w:rsidR="00A5192E" w:rsidRPr="007D2DB8" w:rsidRDefault="00A5192E" w:rsidP="00E6598F">
    <w:pPr>
      <w:tabs>
        <w:tab w:val="right" w:pos="9030"/>
      </w:tabs>
      <w:rPr>
        <w:rFonts w:ascii="Calibri" w:hAnsi="Calibri" w:cs="Calibri"/>
        <w:b/>
        <w:i/>
        <w:shadow/>
        <w:sz w:val="18"/>
        <w:szCs w:val="18"/>
      </w:rPr>
    </w:pPr>
    <w:r w:rsidRPr="007D2DB8">
      <w:rPr>
        <w:rStyle w:val="a6"/>
        <w:rFonts w:ascii="Calibri" w:hAnsi="Calibri" w:cs="Calibri"/>
        <w:b w:val="0"/>
      </w:rPr>
      <w:t>NK-NE-Chodai-TEC</w:t>
    </w:r>
    <w:r w:rsidRPr="007D2DB8">
      <w:rPr>
        <w:rStyle w:val="a6"/>
        <w:rFonts w:ascii="Calibri" w:hAnsi="Calibri" w:cs="Calibri"/>
        <w:b w:val="0"/>
      </w:rPr>
      <w:tab/>
      <w:t>Page</w:t>
    </w:r>
    <w:r>
      <w:rPr>
        <w:rStyle w:val="a6"/>
        <w:rFonts w:ascii="Calibri" w:hAnsi="Calibri" w:cs="Calibri" w:hint="eastAsia"/>
        <w:b w:val="0"/>
      </w:rPr>
      <w:t xml:space="preserve"> A.4-</w:t>
    </w:r>
    <w:r w:rsidR="00E526CB" w:rsidRPr="007D2DB8">
      <w:rPr>
        <w:rStyle w:val="a6"/>
        <w:rFonts w:ascii="Calibri" w:hAnsi="Calibri" w:cs="Calibri"/>
        <w:b w:val="0"/>
      </w:rPr>
      <w:fldChar w:fldCharType="begin"/>
    </w:r>
    <w:r w:rsidRPr="007D2DB8">
      <w:rPr>
        <w:rStyle w:val="a6"/>
        <w:rFonts w:ascii="Calibri" w:hAnsi="Calibri" w:cs="Calibri"/>
        <w:b w:val="0"/>
      </w:rPr>
      <w:instrText xml:space="preserve"> PAGE </w:instrText>
    </w:r>
    <w:r w:rsidR="00E526CB" w:rsidRPr="007D2DB8">
      <w:rPr>
        <w:rStyle w:val="a6"/>
        <w:rFonts w:ascii="Calibri" w:hAnsi="Calibri" w:cs="Calibri"/>
        <w:b w:val="0"/>
      </w:rPr>
      <w:fldChar w:fldCharType="separate"/>
    </w:r>
    <w:r w:rsidR="00EA37D0">
      <w:rPr>
        <w:rStyle w:val="a6"/>
        <w:rFonts w:ascii="Calibri" w:hAnsi="Calibri" w:cs="Calibri"/>
        <w:b w:val="0"/>
        <w:noProof/>
      </w:rPr>
      <w:t>2</w:t>
    </w:r>
    <w:r w:rsidR="00E526CB" w:rsidRPr="007D2DB8">
      <w:rPr>
        <w:rStyle w:val="a6"/>
        <w:rFonts w:ascii="Calibri" w:hAnsi="Calibri" w:cs="Calibri"/>
        <w:b w:val="0"/>
      </w:rPr>
      <w:fldChar w:fldCharType="end"/>
    </w:r>
  </w:p>
  <w:p w:rsidR="00A5192E" w:rsidRPr="00E6598F" w:rsidRDefault="00A5192E" w:rsidP="00E6598F">
    <w:pPr>
      <w:pStyle w:val="a5"/>
      <w:rPr>
        <w:szCs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5"/>
      <w:jc w:val="right"/>
      <w:rPr>
        <w:i w:val="0"/>
        <w:szCs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Default="00E526CB" w:rsidP="00E6598F">
    <w:pPr>
      <w:tabs>
        <w:tab w:val="right" w:pos="9043"/>
      </w:tabs>
      <w:jc w:val="right"/>
      <w:rPr>
        <w:rStyle w:val="a6"/>
        <w:i w:val="0"/>
      </w:rPr>
    </w:pPr>
    <w:r w:rsidRPr="00E526CB">
      <w:rPr>
        <w:rFonts w:ascii="PanRoman" w:hAnsi="PanRoman" w:hint="eastAsia"/>
        <w:b/>
        <w:i/>
        <w:shadow/>
        <w:noProof/>
        <w:sz w:val="18"/>
        <w:szCs w:val="18"/>
      </w:rPr>
      <w:pict>
        <v:line id="_x0000_s7594" style="position:absolute;left:0;text-align:left;z-index:251899904" from="356.7pt,6.5pt" to="451.85pt,6.5pt" strokecolor="#333" strokeweight="5pt"/>
      </w:pict>
    </w:r>
    <w:r w:rsidRPr="00E526CB">
      <w:rPr>
        <w:rFonts w:hint="eastAsia"/>
        <w:i/>
        <w:noProof/>
        <w:sz w:val="18"/>
        <w:szCs w:val="18"/>
      </w:rPr>
      <w:pict>
        <v:line id="_x0000_s7593" style="position:absolute;left:0;text-align:left;z-index:251898880" from="0,6.5pt" to="452pt,6.5pt" strokecolor="gray" strokeweight="5pt"/>
      </w:pict>
    </w:r>
  </w:p>
  <w:p w:rsidR="00A5192E" w:rsidRPr="007D2DB8" w:rsidRDefault="00A5192E" w:rsidP="00E6598F">
    <w:pPr>
      <w:tabs>
        <w:tab w:val="right" w:pos="9030"/>
      </w:tabs>
      <w:rPr>
        <w:rFonts w:ascii="Calibri" w:hAnsi="Calibri" w:cs="Calibri"/>
        <w:b/>
        <w:i/>
        <w:shadow/>
        <w:sz w:val="18"/>
        <w:szCs w:val="18"/>
      </w:rPr>
    </w:pPr>
    <w:r w:rsidRPr="007D2DB8">
      <w:rPr>
        <w:rStyle w:val="a6"/>
        <w:rFonts w:ascii="Calibri" w:hAnsi="Calibri" w:cs="Calibri"/>
        <w:b w:val="0"/>
      </w:rPr>
      <w:t>NK-NE-Chodai-TEC</w:t>
    </w:r>
    <w:r w:rsidRPr="007D2DB8">
      <w:rPr>
        <w:rStyle w:val="a6"/>
        <w:rFonts w:ascii="Calibri" w:hAnsi="Calibri" w:cs="Calibri"/>
        <w:b w:val="0"/>
      </w:rPr>
      <w:tab/>
      <w:t>Page</w:t>
    </w:r>
    <w:r>
      <w:rPr>
        <w:rStyle w:val="a6"/>
        <w:rFonts w:ascii="Calibri" w:hAnsi="Calibri" w:cs="Calibri" w:hint="eastAsia"/>
        <w:b w:val="0"/>
      </w:rPr>
      <w:t xml:space="preserve"> A.5-</w:t>
    </w:r>
    <w:r w:rsidR="00E526CB" w:rsidRPr="007D2DB8">
      <w:rPr>
        <w:rStyle w:val="a6"/>
        <w:rFonts w:ascii="Calibri" w:hAnsi="Calibri" w:cs="Calibri"/>
        <w:b w:val="0"/>
      </w:rPr>
      <w:fldChar w:fldCharType="begin"/>
    </w:r>
    <w:r w:rsidRPr="007D2DB8">
      <w:rPr>
        <w:rStyle w:val="a6"/>
        <w:rFonts w:ascii="Calibri" w:hAnsi="Calibri" w:cs="Calibri"/>
        <w:b w:val="0"/>
      </w:rPr>
      <w:instrText xml:space="preserve"> PAGE </w:instrText>
    </w:r>
    <w:r w:rsidR="00E526CB" w:rsidRPr="007D2DB8">
      <w:rPr>
        <w:rStyle w:val="a6"/>
        <w:rFonts w:ascii="Calibri" w:hAnsi="Calibri" w:cs="Calibri"/>
        <w:b w:val="0"/>
      </w:rPr>
      <w:fldChar w:fldCharType="separate"/>
    </w:r>
    <w:r w:rsidR="00EA37D0">
      <w:rPr>
        <w:rStyle w:val="a6"/>
        <w:rFonts w:ascii="Calibri" w:hAnsi="Calibri" w:cs="Calibri"/>
        <w:b w:val="0"/>
        <w:noProof/>
      </w:rPr>
      <w:t>7</w:t>
    </w:r>
    <w:r w:rsidR="00E526CB" w:rsidRPr="007D2DB8">
      <w:rPr>
        <w:rStyle w:val="a6"/>
        <w:rFonts w:ascii="Calibri" w:hAnsi="Calibri" w:cs="Calibri"/>
        <w:b w:val="0"/>
      </w:rPr>
      <w:fldChar w:fldCharType="end"/>
    </w:r>
  </w:p>
  <w:p w:rsidR="00A5192E" w:rsidRPr="00E6598F" w:rsidRDefault="00A5192E" w:rsidP="00E6598F">
    <w:pPr>
      <w:pStyle w:val="a5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F22" w:rsidRDefault="00991F22">
      <w:r>
        <w:separator/>
      </w:r>
    </w:p>
  </w:footnote>
  <w:footnote w:type="continuationSeparator" w:id="0">
    <w:p w:rsidR="00991F22" w:rsidRDefault="00991F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041C27" w:rsidRDefault="00A5192E" w:rsidP="00041C27">
    <w:pPr>
      <w:pStyle w:val="a3"/>
      <w:rPr>
        <w:rFonts w:eastAsia="ＭＳ 明朝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15635" w:rsidRDefault="00A5192E" w:rsidP="00E15635">
    <w:pPr>
      <w:pStyle w:val="a3"/>
      <w:jc w:val="right"/>
      <w:rPr>
        <w:rFonts w:eastAsia="ＭＳ 明朝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BF090F" w:rsidRDefault="00E526CB" w:rsidP="00E6598F">
    <w:pPr>
      <w:pStyle w:val="a3"/>
      <w:rPr>
        <w:rFonts w:ascii="Calibri" w:eastAsia="ＭＳ 明朝" w:hAnsi="Calibri" w:cs="Calibri"/>
      </w:rPr>
    </w:pPr>
    <w:r w:rsidRPr="00E526CB">
      <w:rPr>
        <w:rFonts w:ascii="Calibri" w:hAnsi="Calibri" w:cs="Calibri"/>
        <w:noProof/>
      </w:rPr>
      <w:pict>
        <v:line id="_x0000_s7559" style="position:absolute;left:0;text-align:left;z-index:251846656" from="-.15pt,12.4pt" to="451.4pt,12.55pt" strokecolor="gray" strokeweight="5pt"/>
      </w:pict>
    </w:r>
    <w:r w:rsidRPr="00E526CB">
      <w:rPr>
        <w:rFonts w:ascii="Calibri" w:hAnsi="Calibri" w:cs="Calibri"/>
        <w:noProof/>
      </w:rPr>
      <w:pict>
        <v:line id="_x0000_s7560" style="position:absolute;left:0;text-align:left;z-index:251847680" from="356.4pt,12.55pt" to="451.55pt,12.55pt" strokecolor="#333" strokeweight="5pt"/>
      </w:pict>
    </w:r>
    <w:r w:rsidR="00A5192E" w:rsidRPr="00BF090F">
      <w:rPr>
        <w:rFonts w:ascii="Calibri" w:eastAsia="ＭＳ 明朝" w:hAnsi="Calibri" w:cs="Calibri"/>
      </w:rPr>
      <w:t xml:space="preserve">Consulting Services for Detailed Design for Danang </w:t>
    </w:r>
    <w:r w:rsidR="00A5192E">
      <w:rPr>
        <w:rFonts w:ascii="Calibri" w:eastAsia="ＭＳ 明朝" w:hAnsi="Calibri" w:cs="Calibri" w:hint="eastAsia"/>
      </w:rPr>
      <w:t xml:space="preserve">- </w:t>
    </w:r>
    <w:r w:rsidR="00A5192E" w:rsidRPr="00BF090F">
      <w:rPr>
        <w:rFonts w:ascii="Calibri" w:eastAsia="ＭＳ 明朝" w:hAnsi="Calibri" w:cs="Calibri"/>
      </w:rPr>
      <w:t>Quang Ngai Expressway Development Project</w:t>
    </w:r>
    <w:r w:rsidR="00A5192E" w:rsidRPr="00BF090F">
      <w:rPr>
        <w:rFonts w:ascii="Calibri" w:hAnsi="Calibri" w:cs="Calibri"/>
      </w:rPr>
      <w:tab/>
    </w:r>
    <w:r w:rsidR="00A5192E">
      <w:rPr>
        <w:rFonts w:ascii="Calibri" w:eastAsia="ＭＳ 明朝" w:hAnsi="Calibri" w:cs="Calibri" w:hint="eastAsia"/>
      </w:rPr>
      <w:t>Appendix 1</w:t>
    </w:r>
  </w:p>
  <w:p w:rsidR="00A5192E" w:rsidRPr="00E6598F" w:rsidRDefault="00A5192E" w:rsidP="00E6598F">
    <w:pPr>
      <w:pStyle w:val="a3"/>
      <w:rPr>
        <w:rFonts w:eastAsia="ＭＳ 明朝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3"/>
      <w:jc w:val="right"/>
      <w:rPr>
        <w:rFonts w:eastAsia="ＭＳ 明朝"/>
        <w:i w:val="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BF090F" w:rsidRDefault="00E526CB" w:rsidP="00E6598F">
    <w:pPr>
      <w:pStyle w:val="a3"/>
      <w:rPr>
        <w:rFonts w:ascii="Calibri" w:eastAsia="ＭＳ 明朝" w:hAnsi="Calibri" w:cs="Calibri"/>
      </w:rPr>
    </w:pPr>
    <w:r w:rsidRPr="00E526CB">
      <w:rPr>
        <w:rFonts w:ascii="Calibri" w:hAnsi="Calibri" w:cs="Calibri"/>
        <w:noProof/>
      </w:rPr>
      <w:pict>
        <v:line id="_x0000_s7567" style="position:absolute;left:0;text-align:left;z-index:251858944" from="-.15pt,12.4pt" to="451.4pt,12.55pt" strokecolor="gray" strokeweight="5pt"/>
      </w:pict>
    </w:r>
    <w:r w:rsidRPr="00E526CB">
      <w:rPr>
        <w:rFonts w:ascii="Calibri" w:hAnsi="Calibri" w:cs="Calibri"/>
        <w:noProof/>
      </w:rPr>
      <w:pict>
        <v:line id="_x0000_s7568" style="position:absolute;left:0;text-align:left;z-index:251859968" from="356.4pt,12.55pt" to="451.55pt,12.55pt" strokecolor="#333" strokeweight="5pt"/>
      </w:pict>
    </w:r>
    <w:r w:rsidR="00A5192E" w:rsidRPr="00BF090F">
      <w:rPr>
        <w:rFonts w:ascii="Calibri" w:eastAsia="ＭＳ 明朝" w:hAnsi="Calibri" w:cs="Calibri"/>
      </w:rPr>
      <w:t xml:space="preserve">Consulting Services for Detailed Design for Danang </w:t>
    </w:r>
    <w:r w:rsidR="00A5192E">
      <w:rPr>
        <w:rFonts w:ascii="Calibri" w:eastAsia="ＭＳ 明朝" w:hAnsi="Calibri" w:cs="Calibri" w:hint="eastAsia"/>
      </w:rPr>
      <w:t xml:space="preserve">- </w:t>
    </w:r>
    <w:r w:rsidR="00A5192E" w:rsidRPr="00BF090F">
      <w:rPr>
        <w:rFonts w:ascii="Calibri" w:eastAsia="ＭＳ 明朝" w:hAnsi="Calibri" w:cs="Calibri"/>
      </w:rPr>
      <w:t>Quang Ngai Expressway Development Project</w:t>
    </w:r>
    <w:r w:rsidR="00A5192E" w:rsidRPr="00BF090F">
      <w:rPr>
        <w:rFonts w:ascii="Calibri" w:hAnsi="Calibri" w:cs="Calibri"/>
      </w:rPr>
      <w:tab/>
    </w:r>
    <w:r w:rsidR="00A5192E">
      <w:rPr>
        <w:rFonts w:ascii="Calibri" w:eastAsia="ＭＳ 明朝" w:hAnsi="Calibri" w:cs="Calibri" w:hint="eastAsia"/>
      </w:rPr>
      <w:t>Appendix 2</w:t>
    </w:r>
  </w:p>
  <w:p w:rsidR="00A5192E" w:rsidRPr="00E6598F" w:rsidRDefault="00A5192E" w:rsidP="00E6598F">
    <w:pPr>
      <w:pStyle w:val="a3"/>
      <w:rPr>
        <w:rFonts w:eastAsia="ＭＳ 明朝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3"/>
      <w:jc w:val="right"/>
      <w:rPr>
        <w:rFonts w:eastAsia="ＭＳ 明朝"/>
        <w:i w:val="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BF090F" w:rsidRDefault="00E526CB" w:rsidP="00E6598F">
    <w:pPr>
      <w:pStyle w:val="a3"/>
      <w:rPr>
        <w:rFonts w:ascii="Calibri" w:eastAsia="ＭＳ 明朝" w:hAnsi="Calibri" w:cs="Calibri"/>
      </w:rPr>
    </w:pPr>
    <w:r w:rsidRPr="00E526CB">
      <w:rPr>
        <w:rFonts w:ascii="Calibri" w:hAnsi="Calibri" w:cs="Calibri"/>
        <w:noProof/>
      </w:rPr>
      <w:pict>
        <v:line id="_x0000_s7575" style="position:absolute;left:0;text-align:left;z-index:251871232" from="-.15pt,12.4pt" to="451.4pt,12.55pt" strokecolor="gray" strokeweight="5pt"/>
      </w:pict>
    </w:r>
    <w:r w:rsidRPr="00E526CB">
      <w:rPr>
        <w:rFonts w:ascii="Calibri" w:hAnsi="Calibri" w:cs="Calibri"/>
        <w:noProof/>
      </w:rPr>
      <w:pict>
        <v:line id="_x0000_s7576" style="position:absolute;left:0;text-align:left;z-index:251872256" from="356.4pt,12.55pt" to="451.55pt,12.55pt" strokecolor="#333" strokeweight="5pt"/>
      </w:pict>
    </w:r>
    <w:r w:rsidR="00A5192E" w:rsidRPr="00BF090F">
      <w:rPr>
        <w:rFonts w:ascii="Calibri" w:eastAsia="ＭＳ 明朝" w:hAnsi="Calibri" w:cs="Calibri"/>
      </w:rPr>
      <w:t xml:space="preserve">Consulting Services for Detailed Design for Danang </w:t>
    </w:r>
    <w:r w:rsidR="00A5192E">
      <w:rPr>
        <w:rFonts w:ascii="Calibri" w:eastAsia="ＭＳ 明朝" w:hAnsi="Calibri" w:cs="Calibri" w:hint="eastAsia"/>
      </w:rPr>
      <w:t xml:space="preserve">- </w:t>
    </w:r>
    <w:r w:rsidR="00A5192E" w:rsidRPr="00BF090F">
      <w:rPr>
        <w:rFonts w:ascii="Calibri" w:eastAsia="ＭＳ 明朝" w:hAnsi="Calibri" w:cs="Calibri"/>
      </w:rPr>
      <w:t>Quang Ngai Expressway Development Project</w:t>
    </w:r>
    <w:r w:rsidR="00A5192E" w:rsidRPr="00BF090F">
      <w:rPr>
        <w:rFonts w:ascii="Calibri" w:hAnsi="Calibri" w:cs="Calibri"/>
      </w:rPr>
      <w:tab/>
    </w:r>
    <w:r w:rsidR="00A5192E">
      <w:rPr>
        <w:rFonts w:ascii="Calibri" w:eastAsia="ＭＳ 明朝" w:hAnsi="Calibri" w:cs="Calibri" w:hint="eastAsia"/>
      </w:rPr>
      <w:t>Appendix 3</w:t>
    </w:r>
  </w:p>
  <w:p w:rsidR="00A5192E" w:rsidRPr="00E6598F" w:rsidRDefault="00A5192E" w:rsidP="00E6598F">
    <w:pPr>
      <w:pStyle w:val="a3"/>
      <w:rPr>
        <w:rFonts w:eastAsia="ＭＳ 明朝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3"/>
      <w:jc w:val="right"/>
      <w:rPr>
        <w:rFonts w:eastAsia="ＭＳ 明朝"/>
        <w:i w:val="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BF090F" w:rsidRDefault="00E526CB" w:rsidP="00E6598F">
    <w:pPr>
      <w:pStyle w:val="a3"/>
      <w:rPr>
        <w:rFonts w:ascii="Calibri" w:eastAsia="ＭＳ 明朝" w:hAnsi="Calibri" w:cs="Calibri"/>
      </w:rPr>
    </w:pPr>
    <w:r w:rsidRPr="00E526CB">
      <w:rPr>
        <w:rFonts w:ascii="Calibri" w:hAnsi="Calibri" w:cs="Calibri"/>
        <w:noProof/>
      </w:rPr>
      <w:pict>
        <v:line id="_x0000_s7583" style="position:absolute;left:0;text-align:left;z-index:251883520" from="-.15pt,12.4pt" to="451.4pt,12.55pt" strokecolor="gray" strokeweight="5pt"/>
      </w:pict>
    </w:r>
    <w:r w:rsidRPr="00E526CB">
      <w:rPr>
        <w:rFonts w:ascii="Calibri" w:hAnsi="Calibri" w:cs="Calibri"/>
        <w:noProof/>
      </w:rPr>
      <w:pict>
        <v:line id="_x0000_s7584" style="position:absolute;left:0;text-align:left;z-index:251884544" from="356.4pt,12.55pt" to="451.55pt,12.55pt" strokecolor="#333" strokeweight="5pt"/>
      </w:pict>
    </w:r>
    <w:r w:rsidR="00A5192E" w:rsidRPr="00BF090F">
      <w:rPr>
        <w:rFonts w:ascii="Calibri" w:eastAsia="ＭＳ 明朝" w:hAnsi="Calibri" w:cs="Calibri"/>
      </w:rPr>
      <w:t xml:space="preserve">Consulting Services for Detailed Design for Danang </w:t>
    </w:r>
    <w:r w:rsidR="00A5192E">
      <w:rPr>
        <w:rFonts w:ascii="Calibri" w:eastAsia="ＭＳ 明朝" w:hAnsi="Calibri" w:cs="Calibri" w:hint="eastAsia"/>
      </w:rPr>
      <w:t xml:space="preserve">- </w:t>
    </w:r>
    <w:r w:rsidR="00A5192E" w:rsidRPr="00BF090F">
      <w:rPr>
        <w:rFonts w:ascii="Calibri" w:eastAsia="ＭＳ 明朝" w:hAnsi="Calibri" w:cs="Calibri"/>
      </w:rPr>
      <w:t>Quang Ngai Expressway Development Project</w:t>
    </w:r>
    <w:r w:rsidR="00A5192E" w:rsidRPr="00BF090F">
      <w:rPr>
        <w:rFonts w:ascii="Calibri" w:hAnsi="Calibri" w:cs="Calibri"/>
      </w:rPr>
      <w:tab/>
    </w:r>
    <w:r w:rsidR="00A5192E">
      <w:rPr>
        <w:rFonts w:ascii="Calibri" w:eastAsia="ＭＳ 明朝" w:hAnsi="Calibri" w:cs="Calibri" w:hint="eastAsia"/>
      </w:rPr>
      <w:t>Appendix 4</w:t>
    </w:r>
  </w:p>
  <w:p w:rsidR="00A5192E" w:rsidRPr="00E6598F" w:rsidRDefault="00A5192E" w:rsidP="00E6598F">
    <w:pPr>
      <w:pStyle w:val="a3"/>
      <w:rPr>
        <w:rFonts w:eastAsia="ＭＳ 明朝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E6598F" w:rsidRDefault="00A5192E" w:rsidP="00E6598F">
    <w:pPr>
      <w:pStyle w:val="a3"/>
      <w:jc w:val="right"/>
      <w:rPr>
        <w:rFonts w:eastAsia="ＭＳ 明朝"/>
        <w:i w:val="0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92E" w:rsidRPr="00BF090F" w:rsidRDefault="00E526CB" w:rsidP="00E6598F">
    <w:pPr>
      <w:pStyle w:val="a3"/>
      <w:rPr>
        <w:rFonts w:ascii="Calibri" w:eastAsia="ＭＳ 明朝" w:hAnsi="Calibri" w:cs="Calibri"/>
      </w:rPr>
    </w:pPr>
    <w:r w:rsidRPr="00E526CB">
      <w:rPr>
        <w:rFonts w:ascii="Calibri" w:hAnsi="Calibri" w:cs="Calibri"/>
        <w:noProof/>
      </w:rPr>
      <w:pict>
        <v:line id="_x0000_s7591" style="position:absolute;left:0;text-align:left;z-index:251895808" from="-.15pt,12.4pt" to="451.4pt,12.55pt" strokecolor="gray" strokeweight="5pt"/>
      </w:pict>
    </w:r>
    <w:r w:rsidRPr="00E526CB">
      <w:rPr>
        <w:rFonts w:ascii="Calibri" w:hAnsi="Calibri" w:cs="Calibri"/>
        <w:noProof/>
      </w:rPr>
      <w:pict>
        <v:line id="_x0000_s7592" style="position:absolute;left:0;text-align:left;z-index:251896832" from="356.4pt,12.55pt" to="451.55pt,12.55pt" strokecolor="#333" strokeweight="5pt"/>
      </w:pict>
    </w:r>
    <w:r w:rsidR="00A5192E" w:rsidRPr="00BF090F">
      <w:rPr>
        <w:rFonts w:ascii="Calibri" w:eastAsia="ＭＳ 明朝" w:hAnsi="Calibri" w:cs="Calibri"/>
      </w:rPr>
      <w:t xml:space="preserve">Consulting Services for Detailed Design for Danang </w:t>
    </w:r>
    <w:r w:rsidR="00A5192E">
      <w:rPr>
        <w:rFonts w:ascii="Calibri" w:eastAsia="ＭＳ 明朝" w:hAnsi="Calibri" w:cs="Calibri" w:hint="eastAsia"/>
      </w:rPr>
      <w:t xml:space="preserve">- </w:t>
    </w:r>
    <w:r w:rsidR="00A5192E" w:rsidRPr="00BF090F">
      <w:rPr>
        <w:rFonts w:ascii="Calibri" w:eastAsia="ＭＳ 明朝" w:hAnsi="Calibri" w:cs="Calibri"/>
      </w:rPr>
      <w:t>Quang Ngai Expressway Development Project</w:t>
    </w:r>
    <w:r w:rsidR="00A5192E" w:rsidRPr="00BF090F">
      <w:rPr>
        <w:rFonts w:ascii="Calibri" w:hAnsi="Calibri" w:cs="Calibri"/>
      </w:rPr>
      <w:tab/>
    </w:r>
    <w:r w:rsidR="00A5192E">
      <w:rPr>
        <w:rFonts w:ascii="Calibri" w:eastAsia="ＭＳ 明朝" w:hAnsi="Calibri" w:cs="Calibri" w:hint="eastAsia"/>
      </w:rPr>
      <w:t>Appendix 5</w:t>
    </w:r>
  </w:p>
  <w:p w:rsidR="00A5192E" w:rsidRPr="00E6598F" w:rsidRDefault="00A5192E" w:rsidP="00E6598F">
    <w:pPr>
      <w:pStyle w:val="a3"/>
      <w:rPr>
        <w:rFonts w:eastAsia="ＭＳ 明朝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7344"/>
    <w:multiLevelType w:val="hybridMultilevel"/>
    <w:tmpl w:val="83EA07F8"/>
    <w:lvl w:ilvl="0" w:tplc="AB5A1E5E">
      <w:start w:val="1"/>
      <w:numFmt w:val="bullet"/>
      <w:lvlText w:val="-"/>
      <w:lvlJc w:val="left"/>
      <w:pPr>
        <w:ind w:left="360" w:hanging="360"/>
      </w:pPr>
      <w:rPr>
        <w:rFonts w:ascii="Calibri" w:eastAsia="ＭＳ 明朝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44568C4"/>
    <w:multiLevelType w:val="hybridMultilevel"/>
    <w:tmpl w:val="06A8B470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">
    <w:nsid w:val="059C64B7"/>
    <w:multiLevelType w:val="hybridMultilevel"/>
    <w:tmpl w:val="7EFADBB6"/>
    <w:lvl w:ilvl="0" w:tplc="7B8E68AA">
      <w:numFmt w:val="bullet"/>
      <w:lvlText w:val="•"/>
      <w:lvlJc w:val="left"/>
      <w:pPr>
        <w:ind w:left="360" w:hanging="360"/>
      </w:pPr>
      <w:rPr>
        <w:rFonts w:ascii="ＭＳ 明朝" w:eastAsia="ＭＳ 明朝" w:hAnsi="ＭＳ 明朝" w:cs="Calibri" w:hint="eastAsia"/>
      </w:rPr>
    </w:lvl>
    <w:lvl w:ilvl="1" w:tplc="7B8E68AA">
      <w:numFmt w:val="bullet"/>
      <w:lvlText w:val="•"/>
      <w:lvlJc w:val="left"/>
      <w:pPr>
        <w:ind w:left="840" w:hanging="420"/>
      </w:pPr>
      <w:rPr>
        <w:rFonts w:ascii="ＭＳ 明朝" w:eastAsia="ＭＳ 明朝" w:hAnsi="ＭＳ 明朝" w:cs="Calibri" w:hint="eastAsia"/>
      </w:rPr>
    </w:lvl>
    <w:lvl w:ilvl="2" w:tplc="7B8E68AA">
      <w:numFmt w:val="bullet"/>
      <w:lvlText w:val="•"/>
      <w:lvlJc w:val="left"/>
      <w:pPr>
        <w:ind w:left="1200" w:hanging="360"/>
      </w:pPr>
      <w:rPr>
        <w:rFonts w:ascii="ＭＳ 明朝" w:eastAsia="ＭＳ 明朝" w:hAnsi="ＭＳ 明朝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940125B"/>
    <w:multiLevelType w:val="hybridMultilevel"/>
    <w:tmpl w:val="B9B6EF32"/>
    <w:lvl w:ilvl="0" w:tplc="0409000B">
      <w:start w:val="1"/>
      <w:numFmt w:val="bullet"/>
      <w:lvlText w:val=""/>
      <w:lvlJc w:val="left"/>
      <w:pPr>
        <w:ind w:left="124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06" w:hanging="420"/>
      </w:pPr>
      <w:rPr>
        <w:rFonts w:ascii="Wingdings" w:hAnsi="Wingdings" w:hint="default"/>
      </w:rPr>
    </w:lvl>
  </w:abstractNum>
  <w:abstractNum w:abstractNumId="4">
    <w:nsid w:val="0A8013B2"/>
    <w:multiLevelType w:val="hybridMultilevel"/>
    <w:tmpl w:val="14C0901C"/>
    <w:lvl w:ilvl="0" w:tplc="20C6BC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5">
    <w:nsid w:val="0D2328A2"/>
    <w:multiLevelType w:val="hybridMultilevel"/>
    <w:tmpl w:val="024802CC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6">
    <w:nsid w:val="11226C7F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631089E"/>
    <w:multiLevelType w:val="hybridMultilevel"/>
    <w:tmpl w:val="312E1CF4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8">
    <w:nsid w:val="18064DBB"/>
    <w:multiLevelType w:val="multilevel"/>
    <w:tmpl w:val="E4D8DC0C"/>
    <w:lvl w:ilvl="0">
      <w:start w:val="1"/>
      <w:numFmt w:val="upperLetter"/>
      <w:pStyle w:val="1"/>
      <w:lvlText w:val="Part %1"/>
      <w:lvlJc w:val="left"/>
      <w:pPr>
        <w:ind w:left="420" w:hanging="420"/>
      </w:pPr>
      <w:rPr>
        <w:rFonts w:ascii="Calibri" w:hAnsi="Calibri" w:hint="default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2"/>
      <w:suff w:val="nothing"/>
      <w:lvlText w:val="%1.%2"/>
      <w:lvlJc w:val="left"/>
      <w:pPr>
        <w:ind w:left="0" w:firstLine="0"/>
      </w:pPr>
      <w:rPr>
        <w:rFonts w:ascii="Calibri" w:hAnsi="Calibri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suff w:val="nothing"/>
      <w:lvlText w:val="%1.%2.%3"/>
      <w:lvlJc w:val="left"/>
      <w:pPr>
        <w:ind w:left="0" w:firstLine="0"/>
      </w:pPr>
      <w:rPr>
        <w:rFonts w:ascii="Calibri" w:hAnsi="Calibri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suff w:val="nothing"/>
      <w:lvlText w:val="(%4)"/>
      <w:lvlJc w:val="left"/>
      <w:pPr>
        <w:ind w:left="0" w:firstLine="0"/>
      </w:pPr>
      <w:rPr>
        <w:rFonts w:ascii="Calibri" w:hAnsi="Calibri" w:cs="Calibri" w:hint="default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"/>
      <w:suff w:val="nothing"/>
      <w:lvlText w:val="(%5)"/>
      <w:lvlJc w:val="left"/>
      <w:pPr>
        <w:ind w:left="0" w:firstLine="0"/>
      </w:pPr>
      <w:rPr>
        <w:rFonts w:ascii="Calibri" w:hAnsi="Calibri" w:cs="Calibri" w:hint="default"/>
        <w:b/>
        <w:i/>
        <w:color w:val="000000"/>
      </w:rPr>
    </w:lvl>
    <w:lvl w:ilvl="5">
      <w:start w:val="1"/>
      <w:numFmt w:val="lowerRoman"/>
      <w:pStyle w:val="6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9">
    <w:nsid w:val="286869DC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34CA5F81"/>
    <w:multiLevelType w:val="hybridMultilevel"/>
    <w:tmpl w:val="5D586AA8"/>
    <w:lvl w:ilvl="0" w:tplc="BD46E15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5A2349"/>
    <w:multiLevelType w:val="hybridMultilevel"/>
    <w:tmpl w:val="ACE08B56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2">
    <w:nsid w:val="3AFD3058"/>
    <w:multiLevelType w:val="hybridMultilevel"/>
    <w:tmpl w:val="D4124AFE"/>
    <w:lvl w:ilvl="0" w:tplc="BD46E15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1A3396"/>
    <w:multiLevelType w:val="hybridMultilevel"/>
    <w:tmpl w:val="949491F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4">
    <w:nsid w:val="42E21C93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75740BC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6D5E7365"/>
    <w:multiLevelType w:val="hybridMultilevel"/>
    <w:tmpl w:val="5C88520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7">
    <w:nsid w:val="6E383209"/>
    <w:multiLevelType w:val="hybridMultilevel"/>
    <w:tmpl w:val="76F4E084"/>
    <w:lvl w:ilvl="0" w:tplc="A4D6532A">
      <w:start w:val="1"/>
      <w:numFmt w:val="bullet"/>
      <w:pStyle w:val="List-"/>
      <w:lvlText w:val="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>
    <w:nsid w:val="703F65E9"/>
    <w:multiLevelType w:val="hybridMultilevel"/>
    <w:tmpl w:val="5D74832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9">
    <w:nsid w:val="75B877A7"/>
    <w:multiLevelType w:val="hybridMultilevel"/>
    <w:tmpl w:val="AEDE29FE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0">
    <w:nsid w:val="78A05AD1"/>
    <w:multiLevelType w:val="hybridMultilevel"/>
    <w:tmpl w:val="80ACD404"/>
    <w:lvl w:ilvl="0" w:tplc="02943BD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4"/>
  </w:num>
  <w:num w:numId="8">
    <w:abstractNumId w:val="20"/>
  </w:num>
  <w:num w:numId="9">
    <w:abstractNumId w:val="9"/>
  </w:num>
  <w:num w:numId="10">
    <w:abstractNumId w:val="15"/>
  </w:num>
  <w:num w:numId="11">
    <w:abstractNumId w:val="6"/>
  </w:num>
  <w:num w:numId="12">
    <w:abstractNumId w:val="19"/>
  </w:num>
  <w:num w:numId="13">
    <w:abstractNumId w:val="13"/>
  </w:num>
  <w:num w:numId="14">
    <w:abstractNumId w:val="5"/>
  </w:num>
  <w:num w:numId="15">
    <w:abstractNumId w:val="16"/>
  </w:num>
  <w:num w:numId="16">
    <w:abstractNumId w:val="11"/>
  </w:num>
  <w:num w:numId="17">
    <w:abstractNumId w:val="1"/>
  </w:num>
  <w:num w:numId="18">
    <w:abstractNumId w:val="7"/>
  </w:num>
  <w:num w:numId="19">
    <w:abstractNumId w:val="12"/>
  </w:num>
  <w:num w:numId="20">
    <w:abstractNumId w:val="10"/>
  </w:num>
  <w:num w:numId="21">
    <w:abstractNumId w:val="1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es-CO" w:vendorID="64" w:dllVersion="131078" w:nlCheck="1" w:checkStyle="1"/>
  <w:activeWritingStyle w:appName="MSWord" w:lang="en-GB" w:vendorID="64" w:dllVersion="131078" w:nlCheck="1" w:checkStyle="1"/>
  <w:attachedTemplate r:id="rId1"/>
  <w:stylePaneFormatFilter w:val="3001"/>
  <w:defaultTabStop w:val="210"/>
  <w:hyphenationZone w:val="357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113666">
      <v:textbox inset="5.85pt,.7pt,5.85pt,.7pt"/>
      <o:colormru v:ext="edit" colors="#ddd"/>
    </o:shapedefaults>
    <o:shapelayout v:ext="edit">
      <o:idmap v:ext="edit" data="2,4,5,6,7"/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645D"/>
    <w:rsid w:val="0000001E"/>
    <w:rsid w:val="000007FF"/>
    <w:rsid w:val="000009FB"/>
    <w:rsid w:val="00000D6F"/>
    <w:rsid w:val="00001051"/>
    <w:rsid w:val="000010CB"/>
    <w:rsid w:val="000010EB"/>
    <w:rsid w:val="0000155C"/>
    <w:rsid w:val="00002000"/>
    <w:rsid w:val="000026DC"/>
    <w:rsid w:val="000035EC"/>
    <w:rsid w:val="00003EEB"/>
    <w:rsid w:val="00005794"/>
    <w:rsid w:val="00005AB5"/>
    <w:rsid w:val="00005C3F"/>
    <w:rsid w:val="00005F43"/>
    <w:rsid w:val="00005FAC"/>
    <w:rsid w:val="0000689A"/>
    <w:rsid w:val="000069A4"/>
    <w:rsid w:val="00006B52"/>
    <w:rsid w:val="00006D78"/>
    <w:rsid w:val="00007E18"/>
    <w:rsid w:val="0001068C"/>
    <w:rsid w:val="00010D0D"/>
    <w:rsid w:val="00010F22"/>
    <w:rsid w:val="00011866"/>
    <w:rsid w:val="000119BB"/>
    <w:rsid w:val="00011A45"/>
    <w:rsid w:val="00011E0B"/>
    <w:rsid w:val="00012331"/>
    <w:rsid w:val="00012654"/>
    <w:rsid w:val="00012700"/>
    <w:rsid w:val="000129BE"/>
    <w:rsid w:val="00012A90"/>
    <w:rsid w:val="000135AC"/>
    <w:rsid w:val="000137A0"/>
    <w:rsid w:val="00013A92"/>
    <w:rsid w:val="00013E34"/>
    <w:rsid w:val="00013EE6"/>
    <w:rsid w:val="0001428B"/>
    <w:rsid w:val="000142B2"/>
    <w:rsid w:val="000149BC"/>
    <w:rsid w:val="00014CC6"/>
    <w:rsid w:val="00014D52"/>
    <w:rsid w:val="00014FA1"/>
    <w:rsid w:val="00015167"/>
    <w:rsid w:val="000152E5"/>
    <w:rsid w:val="00015401"/>
    <w:rsid w:val="00015C11"/>
    <w:rsid w:val="00016523"/>
    <w:rsid w:val="000167A7"/>
    <w:rsid w:val="00016EAB"/>
    <w:rsid w:val="0001730B"/>
    <w:rsid w:val="000179DA"/>
    <w:rsid w:val="00017DD6"/>
    <w:rsid w:val="000203A2"/>
    <w:rsid w:val="00020E1A"/>
    <w:rsid w:val="00020FE7"/>
    <w:rsid w:val="00021375"/>
    <w:rsid w:val="000213E0"/>
    <w:rsid w:val="00021579"/>
    <w:rsid w:val="00021D01"/>
    <w:rsid w:val="00021DA6"/>
    <w:rsid w:val="00022272"/>
    <w:rsid w:val="000225F8"/>
    <w:rsid w:val="00022691"/>
    <w:rsid w:val="000227BF"/>
    <w:rsid w:val="0002284C"/>
    <w:rsid w:val="00022AB2"/>
    <w:rsid w:val="000236FF"/>
    <w:rsid w:val="0002436F"/>
    <w:rsid w:val="0002462D"/>
    <w:rsid w:val="00024A26"/>
    <w:rsid w:val="00024F0E"/>
    <w:rsid w:val="00024F19"/>
    <w:rsid w:val="00025619"/>
    <w:rsid w:val="000259BD"/>
    <w:rsid w:val="00025A57"/>
    <w:rsid w:val="00025BA5"/>
    <w:rsid w:val="00025D65"/>
    <w:rsid w:val="0002634F"/>
    <w:rsid w:val="00026A1B"/>
    <w:rsid w:val="00026F4D"/>
    <w:rsid w:val="00027440"/>
    <w:rsid w:val="00027704"/>
    <w:rsid w:val="000277D9"/>
    <w:rsid w:val="000278D7"/>
    <w:rsid w:val="00027D79"/>
    <w:rsid w:val="0003041D"/>
    <w:rsid w:val="0003061C"/>
    <w:rsid w:val="00030957"/>
    <w:rsid w:val="000309D6"/>
    <w:rsid w:val="00030ABD"/>
    <w:rsid w:val="00030D10"/>
    <w:rsid w:val="00030E30"/>
    <w:rsid w:val="00030F6F"/>
    <w:rsid w:val="0003177F"/>
    <w:rsid w:val="000317E0"/>
    <w:rsid w:val="00031E84"/>
    <w:rsid w:val="00031FE7"/>
    <w:rsid w:val="00032283"/>
    <w:rsid w:val="00032330"/>
    <w:rsid w:val="00032FA2"/>
    <w:rsid w:val="00032FC4"/>
    <w:rsid w:val="00033C27"/>
    <w:rsid w:val="00033C3F"/>
    <w:rsid w:val="00033F5B"/>
    <w:rsid w:val="00033FF4"/>
    <w:rsid w:val="0003443E"/>
    <w:rsid w:val="00034D1B"/>
    <w:rsid w:val="00035289"/>
    <w:rsid w:val="0003573D"/>
    <w:rsid w:val="0003579F"/>
    <w:rsid w:val="000357AA"/>
    <w:rsid w:val="00036069"/>
    <w:rsid w:val="000362F8"/>
    <w:rsid w:val="00036739"/>
    <w:rsid w:val="000367CA"/>
    <w:rsid w:val="000379FE"/>
    <w:rsid w:val="00037CFB"/>
    <w:rsid w:val="0004014C"/>
    <w:rsid w:val="00040458"/>
    <w:rsid w:val="000406D2"/>
    <w:rsid w:val="0004082B"/>
    <w:rsid w:val="00040D99"/>
    <w:rsid w:val="000413AC"/>
    <w:rsid w:val="0004141A"/>
    <w:rsid w:val="00041BAB"/>
    <w:rsid w:val="00041C27"/>
    <w:rsid w:val="00041E19"/>
    <w:rsid w:val="00042E02"/>
    <w:rsid w:val="00042E9F"/>
    <w:rsid w:val="00043145"/>
    <w:rsid w:val="0004369E"/>
    <w:rsid w:val="00043700"/>
    <w:rsid w:val="000445BA"/>
    <w:rsid w:val="00044D55"/>
    <w:rsid w:val="00044E01"/>
    <w:rsid w:val="00044EB5"/>
    <w:rsid w:val="000453F4"/>
    <w:rsid w:val="00045582"/>
    <w:rsid w:val="00046168"/>
    <w:rsid w:val="000461B7"/>
    <w:rsid w:val="0004634A"/>
    <w:rsid w:val="00046408"/>
    <w:rsid w:val="00046941"/>
    <w:rsid w:val="00046B80"/>
    <w:rsid w:val="00046FC8"/>
    <w:rsid w:val="000471E6"/>
    <w:rsid w:val="00047299"/>
    <w:rsid w:val="000477E7"/>
    <w:rsid w:val="0005081E"/>
    <w:rsid w:val="00050EAB"/>
    <w:rsid w:val="00051461"/>
    <w:rsid w:val="00051E91"/>
    <w:rsid w:val="0005202A"/>
    <w:rsid w:val="000522D6"/>
    <w:rsid w:val="00052EC3"/>
    <w:rsid w:val="0005302B"/>
    <w:rsid w:val="0005307A"/>
    <w:rsid w:val="000535CC"/>
    <w:rsid w:val="000536E7"/>
    <w:rsid w:val="000540C1"/>
    <w:rsid w:val="000541ED"/>
    <w:rsid w:val="00054A75"/>
    <w:rsid w:val="00054EFB"/>
    <w:rsid w:val="00055472"/>
    <w:rsid w:val="000558B0"/>
    <w:rsid w:val="00055CB8"/>
    <w:rsid w:val="00055D32"/>
    <w:rsid w:val="00055E9D"/>
    <w:rsid w:val="00056106"/>
    <w:rsid w:val="00056240"/>
    <w:rsid w:val="000564DB"/>
    <w:rsid w:val="00056C2E"/>
    <w:rsid w:val="0005709D"/>
    <w:rsid w:val="0005745C"/>
    <w:rsid w:val="000578A4"/>
    <w:rsid w:val="00057980"/>
    <w:rsid w:val="00057A65"/>
    <w:rsid w:val="00057E9C"/>
    <w:rsid w:val="00057EEE"/>
    <w:rsid w:val="00060038"/>
    <w:rsid w:val="0006025D"/>
    <w:rsid w:val="00060C5D"/>
    <w:rsid w:val="00060D2E"/>
    <w:rsid w:val="00060E0A"/>
    <w:rsid w:val="00060FA4"/>
    <w:rsid w:val="0006109F"/>
    <w:rsid w:val="00061740"/>
    <w:rsid w:val="000629C5"/>
    <w:rsid w:val="00062A16"/>
    <w:rsid w:val="00062A88"/>
    <w:rsid w:val="00062E09"/>
    <w:rsid w:val="0006308B"/>
    <w:rsid w:val="000632C3"/>
    <w:rsid w:val="00063449"/>
    <w:rsid w:val="00064165"/>
    <w:rsid w:val="00064692"/>
    <w:rsid w:val="000649B5"/>
    <w:rsid w:val="00064A2F"/>
    <w:rsid w:val="00064C2F"/>
    <w:rsid w:val="00064E6A"/>
    <w:rsid w:val="00065023"/>
    <w:rsid w:val="00065202"/>
    <w:rsid w:val="000659E6"/>
    <w:rsid w:val="000664CE"/>
    <w:rsid w:val="0006666D"/>
    <w:rsid w:val="00066810"/>
    <w:rsid w:val="000670A8"/>
    <w:rsid w:val="000671AE"/>
    <w:rsid w:val="00067509"/>
    <w:rsid w:val="000675FA"/>
    <w:rsid w:val="00067814"/>
    <w:rsid w:val="000678C9"/>
    <w:rsid w:val="00070764"/>
    <w:rsid w:val="00070817"/>
    <w:rsid w:val="00071726"/>
    <w:rsid w:val="00071883"/>
    <w:rsid w:val="00071CC6"/>
    <w:rsid w:val="00071E9C"/>
    <w:rsid w:val="00072285"/>
    <w:rsid w:val="00072347"/>
    <w:rsid w:val="00072BE5"/>
    <w:rsid w:val="00072DFD"/>
    <w:rsid w:val="0007308B"/>
    <w:rsid w:val="0007330C"/>
    <w:rsid w:val="0007331F"/>
    <w:rsid w:val="000734FF"/>
    <w:rsid w:val="00073671"/>
    <w:rsid w:val="000739DE"/>
    <w:rsid w:val="00073E56"/>
    <w:rsid w:val="00073EB1"/>
    <w:rsid w:val="0007446F"/>
    <w:rsid w:val="000747DF"/>
    <w:rsid w:val="00075674"/>
    <w:rsid w:val="00075795"/>
    <w:rsid w:val="0007694B"/>
    <w:rsid w:val="0007743F"/>
    <w:rsid w:val="00077628"/>
    <w:rsid w:val="000776C2"/>
    <w:rsid w:val="000777F6"/>
    <w:rsid w:val="00077938"/>
    <w:rsid w:val="00077F00"/>
    <w:rsid w:val="000805C6"/>
    <w:rsid w:val="00080DE7"/>
    <w:rsid w:val="00081634"/>
    <w:rsid w:val="000816D2"/>
    <w:rsid w:val="00081972"/>
    <w:rsid w:val="00081E23"/>
    <w:rsid w:val="00081F44"/>
    <w:rsid w:val="00082578"/>
    <w:rsid w:val="00082895"/>
    <w:rsid w:val="00082B96"/>
    <w:rsid w:val="00083374"/>
    <w:rsid w:val="000835FA"/>
    <w:rsid w:val="00083A17"/>
    <w:rsid w:val="00083AAD"/>
    <w:rsid w:val="00083B65"/>
    <w:rsid w:val="0008492B"/>
    <w:rsid w:val="00084D19"/>
    <w:rsid w:val="000852B2"/>
    <w:rsid w:val="00085AE2"/>
    <w:rsid w:val="00085C70"/>
    <w:rsid w:val="000861CE"/>
    <w:rsid w:val="00086518"/>
    <w:rsid w:val="00086DFA"/>
    <w:rsid w:val="000870D8"/>
    <w:rsid w:val="00087187"/>
    <w:rsid w:val="000872EB"/>
    <w:rsid w:val="000901E4"/>
    <w:rsid w:val="0009037C"/>
    <w:rsid w:val="00090A4C"/>
    <w:rsid w:val="00090D31"/>
    <w:rsid w:val="00090EAD"/>
    <w:rsid w:val="00090F41"/>
    <w:rsid w:val="00091097"/>
    <w:rsid w:val="00091426"/>
    <w:rsid w:val="00091986"/>
    <w:rsid w:val="00092530"/>
    <w:rsid w:val="0009255B"/>
    <w:rsid w:val="00092823"/>
    <w:rsid w:val="000931C4"/>
    <w:rsid w:val="00093337"/>
    <w:rsid w:val="00093E9D"/>
    <w:rsid w:val="000948D7"/>
    <w:rsid w:val="00094B8B"/>
    <w:rsid w:val="00094BD6"/>
    <w:rsid w:val="00094D4D"/>
    <w:rsid w:val="00095438"/>
    <w:rsid w:val="000966E9"/>
    <w:rsid w:val="00096819"/>
    <w:rsid w:val="000968D2"/>
    <w:rsid w:val="00097092"/>
    <w:rsid w:val="000974EE"/>
    <w:rsid w:val="0009785E"/>
    <w:rsid w:val="00097FCE"/>
    <w:rsid w:val="000A01A2"/>
    <w:rsid w:val="000A0504"/>
    <w:rsid w:val="000A11AE"/>
    <w:rsid w:val="000A14D6"/>
    <w:rsid w:val="000A15ED"/>
    <w:rsid w:val="000A1A15"/>
    <w:rsid w:val="000A1B8B"/>
    <w:rsid w:val="000A1D31"/>
    <w:rsid w:val="000A1D8B"/>
    <w:rsid w:val="000A1FC4"/>
    <w:rsid w:val="000A278B"/>
    <w:rsid w:val="000A31C7"/>
    <w:rsid w:val="000A3C45"/>
    <w:rsid w:val="000A415D"/>
    <w:rsid w:val="000A450F"/>
    <w:rsid w:val="000A48D3"/>
    <w:rsid w:val="000A507B"/>
    <w:rsid w:val="000A572C"/>
    <w:rsid w:val="000A57C6"/>
    <w:rsid w:val="000A63B7"/>
    <w:rsid w:val="000A6C5C"/>
    <w:rsid w:val="000A6CBA"/>
    <w:rsid w:val="000A6DB9"/>
    <w:rsid w:val="000A7428"/>
    <w:rsid w:val="000A776C"/>
    <w:rsid w:val="000A77A6"/>
    <w:rsid w:val="000A797F"/>
    <w:rsid w:val="000A7985"/>
    <w:rsid w:val="000A7D69"/>
    <w:rsid w:val="000A7F88"/>
    <w:rsid w:val="000B0284"/>
    <w:rsid w:val="000B03D4"/>
    <w:rsid w:val="000B0AFE"/>
    <w:rsid w:val="000B0DAC"/>
    <w:rsid w:val="000B0EF1"/>
    <w:rsid w:val="000B11F8"/>
    <w:rsid w:val="000B13A2"/>
    <w:rsid w:val="000B193B"/>
    <w:rsid w:val="000B1A96"/>
    <w:rsid w:val="000B1F1F"/>
    <w:rsid w:val="000B21F2"/>
    <w:rsid w:val="000B223F"/>
    <w:rsid w:val="000B26A1"/>
    <w:rsid w:val="000B2A36"/>
    <w:rsid w:val="000B476E"/>
    <w:rsid w:val="000B4B02"/>
    <w:rsid w:val="000B4E22"/>
    <w:rsid w:val="000B4E98"/>
    <w:rsid w:val="000B52EB"/>
    <w:rsid w:val="000B5CDC"/>
    <w:rsid w:val="000B5F20"/>
    <w:rsid w:val="000B63B2"/>
    <w:rsid w:val="000B69D7"/>
    <w:rsid w:val="000B7183"/>
    <w:rsid w:val="000B7501"/>
    <w:rsid w:val="000B7AD9"/>
    <w:rsid w:val="000B7BC7"/>
    <w:rsid w:val="000B7D8A"/>
    <w:rsid w:val="000C07A1"/>
    <w:rsid w:val="000C0826"/>
    <w:rsid w:val="000C0C15"/>
    <w:rsid w:val="000C1031"/>
    <w:rsid w:val="000C1522"/>
    <w:rsid w:val="000C1817"/>
    <w:rsid w:val="000C186C"/>
    <w:rsid w:val="000C1C3E"/>
    <w:rsid w:val="000C1E8D"/>
    <w:rsid w:val="000C1F0E"/>
    <w:rsid w:val="000C2E0F"/>
    <w:rsid w:val="000C32E9"/>
    <w:rsid w:val="000C34D7"/>
    <w:rsid w:val="000C3DFC"/>
    <w:rsid w:val="000C404E"/>
    <w:rsid w:val="000C433F"/>
    <w:rsid w:val="000C46A4"/>
    <w:rsid w:val="000C48B9"/>
    <w:rsid w:val="000C49EA"/>
    <w:rsid w:val="000C4E54"/>
    <w:rsid w:val="000C51CC"/>
    <w:rsid w:val="000C5BEB"/>
    <w:rsid w:val="000C5F2B"/>
    <w:rsid w:val="000C617D"/>
    <w:rsid w:val="000C6868"/>
    <w:rsid w:val="000C7B67"/>
    <w:rsid w:val="000C7C29"/>
    <w:rsid w:val="000D02B7"/>
    <w:rsid w:val="000D08E0"/>
    <w:rsid w:val="000D14FB"/>
    <w:rsid w:val="000D1C42"/>
    <w:rsid w:val="000D2164"/>
    <w:rsid w:val="000D2427"/>
    <w:rsid w:val="000D2431"/>
    <w:rsid w:val="000D2590"/>
    <w:rsid w:val="000D2D97"/>
    <w:rsid w:val="000D2DDE"/>
    <w:rsid w:val="000D31AD"/>
    <w:rsid w:val="000D35B8"/>
    <w:rsid w:val="000D404D"/>
    <w:rsid w:val="000D421A"/>
    <w:rsid w:val="000D428A"/>
    <w:rsid w:val="000D4668"/>
    <w:rsid w:val="000D510F"/>
    <w:rsid w:val="000D572D"/>
    <w:rsid w:val="000D57DA"/>
    <w:rsid w:val="000D5B98"/>
    <w:rsid w:val="000D5C5E"/>
    <w:rsid w:val="000D6188"/>
    <w:rsid w:val="000D76F6"/>
    <w:rsid w:val="000D7862"/>
    <w:rsid w:val="000D7C19"/>
    <w:rsid w:val="000E0330"/>
    <w:rsid w:val="000E03F5"/>
    <w:rsid w:val="000E06B9"/>
    <w:rsid w:val="000E09C3"/>
    <w:rsid w:val="000E0CC0"/>
    <w:rsid w:val="000E0F7C"/>
    <w:rsid w:val="000E14B2"/>
    <w:rsid w:val="000E1625"/>
    <w:rsid w:val="000E1AF4"/>
    <w:rsid w:val="000E1EAD"/>
    <w:rsid w:val="000E217A"/>
    <w:rsid w:val="000E262A"/>
    <w:rsid w:val="000E29C8"/>
    <w:rsid w:val="000E2B21"/>
    <w:rsid w:val="000E2DEE"/>
    <w:rsid w:val="000E326C"/>
    <w:rsid w:val="000E349C"/>
    <w:rsid w:val="000E3ADD"/>
    <w:rsid w:val="000E405C"/>
    <w:rsid w:val="000E4490"/>
    <w:rsid w:val="000E4871"/>
    <w:rsid w:val="000E497D"/>
    <w:rsid w:val="000E4A08"/>
    <w:rsid w:val="000E4B3A"/>
    <w:rsid w:val="000E4F3D"/>
    <w:rsid w:val="000E53E7"/>
    <w:rsid w:val="000E5D9C"/>
    <w:rsid w:val="000E5E98"/>
    <w:rsid w:val="000E62B6"/>
    <w:rsid w:val="000E6691"/>
    <w:rsid w:val="000E68BB"/>
    <w:rsid w:val="000E6D26"/>
    <w:rsid w:val="000E72B2"/>
    <w:rsid w:val="000E7696"/>
    <w:rsid w:val="000E77EB"/>
    <w:rsid w:val="000E7813"/>
    <w:rsid w:val="000E7825"/>
    <w:rsid w:val="000E7CA1"/>
    <w:rsid w:val="000F0041"/>
    <w:rsid w:val="000F00F7"/>
    <w:rsid w:val="000F03D2"/>
    <w:rsid w:val="000F040F"/>
    <w:rsid w:val="000F0613"/>
    <w:rsid w:val="000F1604"/>
    <w:rsid w:val="000F17D9"/>
    <w:rsid w:val="000F1BF3"/>
    <w:rsid w:val="000F2D90"/>
    <w:rsid w:val="000F33C4"/>
    <w:rsid w:val="000F36D3"/>
    <w:rsid w:val="000F36D7"/>
    <w:rsid w:val="000F3AE8"/>
    <w:rsid w:val="000F3BFE"/>
    <w:rsid w:val="000F3FF6"/>
    <w:rsid w:val="000F4D49"/>
    <w:rsid w:val="000F4D4E"/>
    <w:rsid w:val="000F4F00"/>
    <w:rsid w:val="000F5362"/>
    <w:rsid w:val="000F5CDD"/>
    <w:rsid w:val="000F5F80"/>
    <w:rsid w:val="000F6CA7"/>
    <w:rsid w:val="000F6D45"/>
    <w:rsid w:val="000F78D9"/>
    <w:rsid w:val="000F7FA0"/>
    <w:rsid w:val="0010000B"/>
    <w:rsid w:val="00100A1F"/>
    <w:rsid w:val="00100AC7"/>
    <w:rsid w:val="00100DEB"/>
    <w:rsid w:val="0010110D"/>
    <w:rsid w:val="00101344"/>
    <w:rsid w:val="001013A0"/>
    <w:rsid w:val="00101417"/>
    <w:rsid w:val="00101874"/>
    <w:rsid w:val="001024AB"/>
    <w:rsid w:val="00102587"/>
    <w:rsid w:val="00102F58"/>
    <w:rsid w:val="00103087"/>
    <w:rsid w:val="00103157"/>
    <w:rsid w:val="0010336C"/>
    <w:rsid w:val="0010339F"/>
    <w:rsid w:val="00103820"/>
    <w:rsid w:val="00103902"/>
    <w:rsid w:val="001039A6"/>
    <w:rsid w:val="00103BC1"/>
    <w:rsid w:val="00104011"/>
    <w:rsid w:val="00104CA4"/>
    <w:rsid w:val="00104F21"/>
    <w:rsid w:val="0010519D"/>
    <w:rsid w:val="001053C3"/>
    <w:rsid w:val="001053DC"/>
    <w:rsid w:val="001054E1"/>
    <w:rsid w:val="00105745"/>
    <w:rsid w:val="001059B7"/>
    <w:rsid w:val="00105B9D"/>
    <w:rsid w:val="00106172"/>
    <w:rsid w:val="001068EC"/>
    <w:rsid w:val="00106FD1"/>
    <w:rsid w:val="00107119"/>
    <w:rsid w:val="001072D5"/>
    <w:rsid w:val="00107462"/>
    <w:rsid w:val="00107562"/>
    <w:rsid w:val="00107D76"/>
    <w:rsid w:val="001101A1"/>
    <w:rsid w:val="00110316"/>
    <w:rsid w:val="0011037F"/>
    <w:rsid w:val="0011085D"/>
    <w:rsid w:val="0011113B"/>
    <w:rsid w:val="0011173E"/>
    <w:rsid w:val="001118EE"/>
    <w:rsid w:val="00112BA7"/>
    <w:rsid w:val="0011327A"/>
    <w:rsid w:val="0011345A"/>
    <w:rsid w:val="001148E8"/>
    <w:rsid w:val="00114E9A"/>
    <w:rsid w:val="00114EB8"/>
    <w:rsid w:val="0011503F"/>
    <w:rsid w:val="001156A4"/>
    <w:rsid w:val="00115EF5"/>
    <w:rsid w:val="00116AE5"/>
    <w:rsid w:val="00116F4A"/>
    <w:rsid w:val="00117828"/>
    <w:rsid w:val="00117C47"/>
    <w:rsid w:val="00117F4B"/>
    <w:rsid w:val="001202A6"/>
    <w:rsid w:val="00120687"/>
    <w:rsid w:val="00120ADC"/>
    <w:rsid w:val="00120AE0"/>
    <w:rsid w:val="00120B7C"/>
    <w:rsid w:val="00121699"/>
    <w:rsid w:val="00121C89"/>
    <w:rsid w:val="00121DFD"/>
    <w:rsid w:val="0012233C"/>
    <w:rsid w:val="001224BD"/>
    <w:rsid w:val="001225B9"/>
    <w:rsid w:val="0012296A"/>
    <w:rsid w:val="00122C43"/>
    <w:rsid w:val="00122D78"/>
    <w:rsid w:val="00122D91"/>
    <w:rsid w:val="00122F3F"/>
    <w:rsid w:val="0012310E"/>
    <w:rsid w:val="00123831"/>
    <w:rsid w:val="001239D5"/>
    <w:rsid w:val="00124F60"/>
    <w:rsid w:val="00125AEC"/>
    <w:rsid w:val="00126038"/>
    <w:rsid w:val="00126A12"/>
    <w:rsid w:val="0012742F"/>
    <w:rsid w:val="00127868"/>
    <w:rsid w:val="001279C1"/>
    <w:rsid w:val="001303D4"/>
    <w:rsid w:val="00130CC8"/>
    <w:rsid w:val="00130E42"/>
    <w:rsid w:val="00130F34"/>
    <w:rsid w:val="00131201"/>
    <w:rsid w:val="0013139B"/>
    <w:rsid w:val="00131B0A"/>
    <w:rsid w:val="00131EA9"/>
    <w:rsid w:val="00132621"/>
    <w:rsid w:val="00132E2E"/>
    <w:rsid w:val="00133058"/>
    <w:rsid w:val="00133A68"/>
    <w:rsid w:val="00133B9B"/>
    <w:rsid w:val="00133E8A"/>
    <w:rsid w:val="0013411F"/>
    <w:rsid w:val="0013417F"/>
    <w:rsid w:val="00134D7A"/>
    <w:rsid w:val="00134DDE"/>
    <w:rsid w:val="00135061"/>
    <w:rsid w:val="00135865"/>
    <w:rsid w:val="00135E72"/>
    <w:rsid w:val="0013661F"/>
    <w:rsid w:val="001369C8"/>
    <w:rsid w:val="00136C1C"/>
    <w:rsid w:val="00136F65"/>
    <w:rsid w:val="001370CE"/>
    <w:rsid w:val="0013720A"/>
    <w:rsid w:val="00137468"/>
    <w:rsid w:val="001376C7"/>
    <w:rsid w:val="001376EC"/>
    <w:rsid w:val="0013791D"/>
    <w:rsid w:val="001379EC"/>
    <w:rsid w:val="00137DD6"/>
    <w:rsid w:val="0014034E"/>
    <w:rsid w:val="001416F6"/>
    <w:rsid w:val="00141A17"/>
    <w:rsid w:val="00142356"/>
    <w:rsid w:val="00142AF8"/>
    <w:rsid w:val="00142CB6"/>
    <w:rsid w:val="00142D57"/>
    <w:rsid w:val="00143191"/>
    <w:rsid w:val="001436C7"/>
    <w:rsid w:val="00143F14"/>
    <w:rsid w:val="00144142"/>
    <w:rsid w:val="00144673"/>
    <w:rsid w:val="001450A0"/>
    <w:rsid w:val="0014520C"/>
    <w:rsid w:val="00145249"/>
    <w:rsid w:val="00147B22"/>
    <w:rsid w:val="00147EB9"/>
    <w:rsid w:val="0015017A"/>
    <w:rsid w:val="0015028A"/>
    <w:rsid w:val="001507C5"/>
    <w:rsid w:val="0015085B"/>
    <w:rsid w:val="00151AE7"/>
    <w:rsid w:val="001524E8"/>
    <w:rsid w:val="00152944"/>
    <w:rsid w:val="001531C9"/>
    <w:rsid w:val="0015392D"/>
    <w:rsid w:val="00153E0C"/>
    <w:rsid w:val="0015450D"/>
    <w:rsid w:val="0015452E"/>
    <w:rsid w:val="00154DAB"/>
    <w:rsid w:val="00155311"/>
    <w:rsid w:val="00155326"/>
    <w:rsid w:val="001553EB"/>
    <w:rsid w:val="001556CF"/>
    <w:rsid w:val="00155ACC"/>
    <w:rsid w:val="00155CEC"/>
    <w:rsid w:val="00155D36"/>
    <w:rsid w:val="00155EFD"/>
    <w:rsid w:val="00156346"/>
    <w:rsid w:val="00156C72"/>
    <w:rsid w:val="00156E95"/>
    <w:rsid w:val="00156E9D"/>
    <w:rsid w:val="00157011"/>
    <w:rsid w:val="00157230"/>
    <w:rsid w:val="00157C11"/>
    <w:rsid w:val="001603CD"/>
    <w:rsid w:val="00160866"/>
    <w:rsid w:val="00160CF2"/>
    <w:rsid w:val="001613D5"/>
    <w:rsid w:val="00161496"/>
    <w:rsid w:val="00161849"/>
    <w:rsid w:val="0016254B"/>
    <w:rsid w:val="001627E7"/>
    <w:rsid w:val="00162A7A"/>
    <w:rsid w:val="00162B20"/>
    <w:rsid w:val="001630EC"/>
    <w:rsid w:val="00163441"/>
    <w:rsid w:val="00163A4C"/>
    <w:rsid w:val="00163B28"/>
    <w:rsid w:val="00164547"/>
    <w:rsid w:val="0016456F"/>
    <w:rsid w:val="0016475F"/>
    <w:rsid w:val="00164A81"/>
    <w:rsid w:val="00164ABA"/>
    <w:rsid w:val="00165354"/>
    <w:rsid w:val="0016544A"/>
    <w:rsid w:val="00165963"/>
    <w:rsid w:val="00166222"/>
    <w:rsid w:val="00166545"/>
    <w:rsid w:val="0016660A"/>
    <w:rsid w:val="00166866"/>
    <w:rsid w:val="00166B91"/>
    <w:rsid w:val="001673DC"/>
    <w:rsid w:val="001704E8"/>
    <w:rsid w:val="001707D4"/>
    <w:rsid w:val="00171619"/>
    <w:rsid w:val="00171AC7"/>
    <w:rsid w:val="00171AD4"/>
    <w:rsid w:val="00172785"/>
    <w:rsid w:val="001728E0"/>
    <w:rsid w:val="0017293C"/>
    <w:rsid w:val="00172A71"/>
    <w:rsid w:val="00172ACA"/>
    <w:rsid w:val="0017313D"/>
    <w:rsid w:val="00173888"/>
    <w:rsid w:val="00173A0B"/>
    <w:rsid w:val="00173A8F"/>
    <w:rsid w:val="00173EF7"/>
    <w:rsid w:val="0017426D"/>
    <w:rsid w:val="00174438"/>
    <w:rsid w:val="00174CFC"/>
    <w:rsid w:val="00174D14"/>
    <w:rsid w:val="00174D66"/>
    <w:rsid w:val="00175425"/>
    <w:rsid w:val="00175594"/>
    <w:rsid w:val="00175D7F"/>
    <w:rsid w:val="0017600A"/>
    <w:rsid w:val="001762A8"/>
    <w:rsid w:val="00176453"/>
    <w:rsid w:val="001765D8"/>
    <w:rsid w:val="00176A2C"/>
    <w:rsid w:val="00176A62"/>
    <w:rsid w:val="00176C3B"/>
    <w:rsid w:val="00176DF4"/>
    <w:rsid w:val="001771EB"/>
    <w:rsid w:val="00177584"/>
    <w:rsid w:val="00177879"/>
    <w:rsid w:val="00177E91"/>
    <w:rsid w:val="001805C8"/>
    <w:rsid w:val="0018097E"/>
    <w:rsid w:val="00180BDC"/>
    <w:rsid w:val="00181301"/>
    <w:rsid w:val="00181B2D"/>
    <w:rsid w:val="00181CDF"/>
    <w:rsid w:val="00182C62"/>
    <w:rsid w:val="00182EDD"/>
    <w:rsid w:val="00183200"/>
    <w:rsid w:val="0018376A"/>
    <w:rsid w:val="00183C70"/>
    <w:rsid w:val="001840B6"/>
    <w:rsid w:val="0018447A"/>
    <w:rsid w:val="00184B76"/>
    <w:rsid w:val="00184FE7"/>
    <w:rsid w:val="001854F7"/>
    <w:rsid w:val="00185DE7"/>
    <w:rsid w:val="001860DF"/>
    <w:rsid w:val="001861B6"/>
    <w:rsid w:val="00186239"/>
    <w:rsid w:val="0018690D"/>
    <w:rsid w:val="00186933"/>
    <w:rsid w:val="00186DD9"/>
    <w:rsid w:val="00186FE2"/>
    <w:rsid w:val="00187703"/>
    <w:rsid w:val="00187AA3"/>
    <w:rsid w:val="00187AAA"/>
    <w:rsid w:val="00187BE4"/>
    <w:rsid w:val="00190575"/>
    <w:rsid w:val="00190875"/>
    <w:rsid w:val="00190AB3"/>
    <w:rsid w:val="00190E15"/>
    <w:rsid w:val="00190FA8"/>
    <w:rsid w:val="00190FFF"/>
    <w:rsid w:val="00191531"/>
    <w:rsid w:val="00191606"/>
    <w:rsid w:val="00191A1F"/>
    <w:rsid w:val="00191BDE"/>
    <w:rsid w:val="0019230C"/>
    <w:rsid w:val="00192401"/>
    <w:rsid w:val="00192812"/>
    <w:rsid w:val="00192AFC"/>
    <w:rsid w:val="00192DD3"/>
    <w:rsid w:val="00192ED4"/>
    <w:rsid w:val="0019320C"/>
    <w:rsid w:val="0019333A"/>
    <w:rsid w:val="0019362B"/>
    <w:rsid w:val="00193AE9"/>
    <w:rsid w:val="00193F62"/>
    <w:rsid w:val="00194394"/>
    <w:rsid w:val="00194A4D"/>
    <w:rsid w:val="00194AE3"/>
    <w:rsid w:val="00194C55"/>
    <w:rsid w:val="001956B1"/>
    <w:rsid w:val="0019572C"/>
    <w:rsid w:val="00195824"/>
    <w:rsid w:val="00195F9E"/>
    <w:rsid w:val="001960D0"/>
    <w:rsid w:val="0019654F"/>
    <w:rsid w:val="0019664C"/>
    <w:rsid w:val="00196CE9"/>
    <w:rsid w:val="00196D44"/>
    <w:rsid w:val="00197446"/>
    <w:rsid w:val="00197675"/>
    <w:rsid w:val="00197BC1"/>
    <w:rsid w:val="001A028D"/>
    <w:rsid w:val="001A0842"/>
    <w:rsid w:val="001A09ED"/>
    <w:rsid w:val="001A0A74"/>
    <w:rsid w:val="001A0BAA"/>
    <w:rsid w:val="001A0E06"/>
    <w:rsid w:val="001A1142"/>
    <w:rsid w:val="001A1556"/>
    <w:rsid w:val="001A195D"/>
    <w:rsid w:val="001A1A5E"/>
    <w:rsid w:val="001A1D26"/>
    <w:rsid w:val="001A2132"/>
    <w:rsid w:val="001A2870"/>
    <w:rsid w:val="001A2A52"/>
    <w:rsid w:val="001A2C8D"/>
    <w:rsid w:val="001A3EB2"/>
    <w:rsid w:val="001A405E"/>
    <w:rsid w:val="001A410C"/>
    <w:rsid w:val="001A49A4"/>
    <w:rsid w:val="001A4A9A"/>
    <w:rsid w:val="001A4BCB"/>
    <w:rsid w:val="001A4C53"/>
    <w:rsid w:val="001A52AE"/>
    <w:rsid w:val="001A537D"/>
    <w:rsid w:val="001A6CE8"/>
    <w:rsid w:val="001A6F7D"/>
    <w:rsid w:val="001A6F87"/>
    <w:rsid w:val="001A734F"/>
    <w:rsid w:val="001A7468"/>
    <w:rsid w:val="001A7669"/>
    <w:rsid w:val="001A7933"/>
    <w:rsid w:val="001A7C4A"/>
    <w:rsid w:val="001A7CEB"/>
    <w:rsid w:val="001B010A"/>
    <w:rsid w:val="001B086D"/>
    <w:rsid w:val="001B088F"/>
    <w:rsid w:val="001B08E6"/>
    <w:rsid w:val="001B0B53"/>
    <w:rsid w:val="001B1958"/>
    <w:rsid w:val="001B2391"/>
    <w:rsid w:val="001B2A79"/>
    <w:rsid w:val="001B2AB6"/>
    <w:rsid w:val="001B2BAE"/>
    <w:rsid w:val="001B2D7F"/>
    <w:rsid w:val="001B3312"/>
    <w:rsid w:val="001B3587"/>
    <w:rsid w:val="001B3BFC"/>
    <w:rsid w:val="001B42C2"/>
    <w:rsid w:val="001B47BB"/>
    <w:rsid w:val="001B48FC"/>
    <w:rsid w:val="001B4ED5"/>
    <w:rsid w:val="001B4F88"/>
    <w:rsid w:val="001B57B6"/>
    <w:rsid w:val="001B589A"/>
    <w:rsid w:val="001B5F74"/>
    <w:rsid w:val="001B62CF"/>
    <w:rsid w:val="001B67F7"/>
    <w:rsid w:val="001B69C5"/>
    <w:rsid w:val="001B6C75"/>
    <w:rsid w:val="001B719C"/>
    <w:rsid w:val="001B7ACC"/>
    <w:rsid w:val="001B7E9B"/>
    <w:rsid w:val="001C01D8"/>
    <w:rsid w:val="001C096E"/>
    <w:rsid w:val="001C17F3"/>
    <w:rsid w:val="001C182E"/>
    <w:rsid w:val="001C1CBB"/>
    <w:rsid w:val="001C3021"/>
    <w:rsid w:val="001C311A"/>
    <w:rsid w:val="001C338B"/>
    <w:rsid w:val="001C3653"/>
    <w:rsid w:val="001C3724"/>
    <w:rsid w:val="001C4177"/>
    <w:rsid w:val="001C426B"/>
    <w:rsid w:val="001C45A5"/>
    <w:rsid w:val="001C4736"/>
    <w:rsid w:val="001C4CBC"/>
    <w:rsid w:val="001C4D10"/>
    <w:rsid w:val="001C5862"/>
    <w:rsid w:val="001C5B02"/>
    <w:rsid w:val="001C5FBD"/>
    <w:rsid w:val="001C6174"/>
    <w:rsid w:val="001C63DD"/>
    <w:rsid w:val="001C6552"/>
    <w:rsid w:val="001C6625"/>
    <w:rsid w:val="001C677C"/>
    <w:rsid w:val="001C6AB4"/>
    <w:rsid w:val="001C71AC"/>
    <w:rsid w:val="001C7509"/>
    <w:rsid w:val="001C7C4A"/>
    <w:rsid w:val="001C7F97"/>
    <w:rsid w:val="001D0852"/>
    <w:rsid w:val="001D1E01"/>
    <w:rsid w:val="001D1E1E"/>
    <w:rsid w:val="001D1E23"/>
    <w:rsid w:val="001D21C8"/>
    <w:rsid w:val="001D2A75"/>
    <w:rsid w:val="001D2DA1"/>
    <w:rsid w:val="001D2ED4"/>
    <w:rsid w:val="001D3388"/>
    <w:rsid w:val="001D3832"/>
    <w:rsid w:val="001D3AE3"/>
    <w:rsid w:val="001D3E73"/>
    <w:rsid w:val="001D3F39"/>
    <w:rsid w:val="001D40F1"/>
    <w:rsid w:val="001D4356"/>
    <w:rsid w:val="001D444E"/>
    <w:rsid w:val="001D5002"/>
    <w:rsid w:val="001D5050"/>
    <w:rsid w:val="001D5177"/>
    <w:rsid w:val="001D5687"/>
    <w:rsid w:val="001D56B0"/>
    <w:rsid w:val="001D640D"/>
    <w:rsid w:val="001D6418"/>
    <w:rsid w:val="001D66AE"/>
    <w:rsid w:val="001D69F3"/>
    <w:rsid w:val="001D7704"/>
    <w:rsid w:val="001D77F5"/>
    <w:rsid w:val="001D7E84"/>
    <w:rsid w:val="001E00F6"/>
    <w:rsid w:val="001E1079"/>
    <w:rsid w:val="001E12A5"/>
    <w:rsid w:val="001E18F0"/>
    <w:rsid w:val="001E25DD"/>
    <w:rsid w:val="001E27D4"/>
    <w:rsid w:val="001E2812"/>
    <w:rsid w:val="001E2848"/>
    <w:rsid w:val="001E28F2"/>
    <w:rsid w:val="001E2B02"/>
    <w:rsid w:val="001E2D3C"/>
    <w:rsid w:val="001E2F2D"/>
    <w:rsid w:val="001E3303"/>
    <w:rsid w:val="001E3AF6"/>
    <w:rsid w:val="001E3C60"/>
    <w:rsid w:val="001E4909"/>
    <w:rsid w:val="001E4D05"/>
    <w:rsid w:val="001E4E5A"/>
    <w:rsid w:val="001E4F2D"/>
    <w:rsid w:val="001E55D4"/>
    <w:rsid w:val="001E6197"/>
    <w:rsid w:val="001E66E2"/>
    <w:rsid w:val="001E7078"/>
    <w:rsid w:val="001E77EC"/>
    <w:rsid w:val="001E7C00"/>
    <w:rsid w:val="001E7F8A"/>
    <w:rsid w:val="001F0042"/>
    <w:rsid w:val="001F04F8"/>
    <w:rsid w:val="001F1103"/>
    <w:rsid w:val="001F12CD"/>
    <w:rsid w:val="001F198B"/>
    <w:rsid w:val="001F1993"/>
    <w:rsid w:val="001F1B3E"/>
    <w:rsid w:val="001F2577"/>
    <w:rsid w:val="001F2E87"/>
    <w:rsid w:val="001F362F"/>
    <w:rsid w:val="001F3711"/>
    <w:rsid w:val="001F3792"/>
    <w:rsid w:val="001F3ACE"/>
    <w:rsid w:val="001F3E7A"/>
    <w:rsid w:val="001F4161"/>
    <w:rsid w:val="001F4177"/>
    <w:rsid w:val="001F41BB"/>
    <w:rsid w:val="001F47ED"/>
    <w:rsid w:val="001F491B"/>
    <w:rsid w:val="001F4C60"/>
    <w:rsid w:val="001F4D07"/>
    <w:rsid w:val="001F505B"/>
    <w:rsid w:val="001F5197"/>
    <w:rsid w:val="001F58E9"/>
    <w:rsid w:val="001F663A"/>
    <w:rsid w:val="001F68A6"/>
    <w:rsid w:val="001F7824"/>
    <w:rsid w:val="001F7B77"/>
    <w:rsid w:val="002020B5"/>
    <w:rsid w:val="002021DC"/>
    <w:rsid w:val="002022DB"/>
    <w:rsid w:val="00202AC6"/>
    <w:rsid w:val="00202D70"/>
    <w:rsid w:val="00202E2E"/>
    <w:rsid w:val="00203120"/>
    <w:rsid w:val="002034C8"/>
    <w:rsid w:val="0020397D"/>
    <w:rsid w:val="00203DB7"/>
    <w:rsid w:val="00203E1F"/>
    <w:rsid w:val="0020440E"/>
    <w:rsid w:val="0020460D"/>
    <w:rsid w:val="0020469F"/>
    <w:rsid w:val="002047AC"/>
    <w:rsid w:val="00204A0F"/>
    <w:rsid w:val="00204C75"/>
    <w:rsid w:val="00204E4A"/>
    <w:rsid w:val="00205B97"/>
    <w:rsid w:val="00205DF9"/>
    <w:rsid w:val="00206440"/>
    <w:rsid w:val="0020654F"/>
    <w:rsid w:val="00206B41"/>
    <w:rsid w:val="00206F2D"/>
    <w:rsid w:val="0020740C"/>
    <w:rsid w:val="002074B1"/>
    <w:rsid w:val="002076A9"/>
    <w:rsid w:val="00207A11"/>
    <w:rsid w:val="00207C4E"/>
    <w:rsid w:val="00207FE3"/>
    <w:rsid w:val="00210144"/>
    <w:rsid w:val="00210480"/>
    <w:rsid w:val="002117DE"/>
    <w:rsid w:val="00212414"/>
    <w:rsid w:val="00212437"/>
    <w:rsid w:val="002125A4"/>
    <w:rsid w:val="002126D5"/>
    <w:rsid w:val="00212837"/>
    <w:rsid w:val="00212C57"/>
    <w:rsid w:val="0021323B"/>
    <w:rsid w:val="002132C4"/>
    <w:rsid w:val="002140E9"/>
    <w:rsid w:val="00215135"/>
    <w:rsid w:val="002152B9"/>
    <w:rsid w:val="00215318"/>
    <w:rsid w:val="00215351"/>
    <w:rsid w:val="00215B30"/>
    <w:rsid w:val="00215BB5"/>
    <w:rsid w:val="0021612E"/>
    <w:rsid w:val="00216350"/>
    <w:rsid w:val="0021647F"/>
    <w:rsid w:val="0021656E"/>
    <w:rsid w:val="00216ACC"/>
    <w:rsid w:val="00216B11"/>
    <w:rsid w:val="00216CBE"/>
    <w:rsid w:val="00216E6E"/>
    <w:rsid w:val="002170FB"/>
    <w:rsid w:val="002171D3"/>
    <w:rsid w:val="00220256"/>
    <w:rsid w:val="00220831"/>
    <w:rsid w:val="0022086E"/>
    <w:rsid w:val="002208B9"/>
    <w:rsid w:val="00220CAF"/>
    <w:rsid w:val="00220DA0"/>
    <w:rsid w:val="00221474"/>
    <w:rsid w:val="002214BA"/>
    <w:rsid w:val="002216C5"/>
    <w:rsid w:val="0022293D"/>
    <w:rsid w:val="00222A64"/>
    <w:rsid w:val="00222AFD"/>
    <w:rsid w:val="00222B65"/>
    <w:rsid w:val="00222FFA"/>
    <w:rsid w:val="0022368E"/>
    <w:rsid w:val="002237C6"/>
    <w:rsid w:val="0022380E"/>
    <w:rsid w:val="00223D0A"/>
    <w:rsid w:val="00224423"/>
    <w:rsid w:val="0022453D"/>
    <w:rsid w:val="0022461F"/>
    <w:rsid w:val="0022471E"/>
    <w:rsid w:val="002252EF"/>
    <w:rsid w:val="0022531A"/>
    <w:rsid w:val="0022659A"/>
    <w:rsid w:val="00226969"/>
    <w:rsid w:val="00226E3C"/>
    <w:rsid w:val="00227348"/>
    <w:rsid w:val="00227957"/>
    <w:rsid w:val="00227C5C"/>
    <w:rsid w:val="00227DE1"/>
    <w:rsid w:val="002310CD"/>
    <w:rsid w:val="0023137A"/>
    <w:rsid w:val="00232015"/>
    <w:rsid w:val="00232023"/>
    <w:rsid w:val="00232426"/>
    <w:rsid w:val="00232791"/>
    <w:rsid w:val="00233322"/>
    <w:rsid w:val="00233499"/>
    <w:rsid w:val="00233A26"/>
    <w:rsid w:val="00233E3D"/>
    <w:rsid w:val="002341B8"/>
    <w:rsid w:val="002343CD"/>
    <w:rsid w:val="0023469A"/>
    <w:rsid w:val="00234B96"/>
    <w:rsid w:val="00234E4B"/>
    <w:rsid w:val="0023568E"/>
    <w:rsid w:val="00235782"/>
    <w:rsid w:val="00235CBB"/>
    <w:rsid w:val="00236D92"/>
    <w:rsid w:val="00237294"/>
    <w:rsid w:val="0023774C"/>
    <w:rsid w:val="00237755"/>
    <w:rsid w:val="00237CAB"/>
    <w:rsid w:val="00237D20"/>
    <w:rsid w:val="00237DA8"/>
    <w:rsid w:val="0024057A"/>
    <w:rsid w:val="00240690"/>
    <w:rsid w:val="00240727"/>
    <w:rsid w:val="00240F6A"/>
    <w:rsid w:val="00241546"/>
    <w:rsid w:val="0024173A"/>
    <w:rsid w:val="0024205A"/>
    <w:rsid w:val="00242271"/>
    <w:rsid w:val="002425E3"/>
    <w:rsid w:val="002428B0"/>
    <w:rsid w:val="00242BBA"/>
    <w:rsid w:val="00242E67"/>
    <w:rsid w:val="00242F09"/>
    <w:rsid w:val="00243224"/>
    <w:rsid w:val="00243333"/>
    <w:rsid w:val="00243392"/>
    <w:rsid w:val="0024382D"/>
    <w:rsid w:val="0024445E"/>
    <w:rsid w:val="002444F4"/>
    <w:rsid w:val="002445B0"/>
    <w:rsid w:val="00244B7E"/>
    <w:rsid w:val="00244E0E"/>
    <w:rsid w:val="00244E1F"/>
    <w:rsid w:val="002451F9"/>
    <w:rsid w:val="002453F0"/>
    <w:rsid w:val="00245508"/>
    <w:rsid w:val="00245C59"/>
    <w:rsid w:val="00245F8A"/>
    <w:rsid w:val="00246771"/>
    <w:rsid w:val="002469D8"/>
    <w:rsid w:val="002476B5"/>
    <w:rsid w:val="002478DE"/>
    <w:rsid w:val="00247969"/>
    <w:rsid w:val="00247AAD"/>
    <w:rsid w:val="00247AE4"/>
    <w:rsid w:val="00247BDD"/>
    <w:rsid w:val="00247F26"/>
    <w:rsid w:val="002503B9"/>
    <w:rsid w:val="00250424"/>
    <w:rsid w:val="00250C68"/>
    <w:rsid w:val="00251136"/>
    <w:rsid w:val="002513CE"/>
    <w:rsid w:val="00251AEC"/>
    <w:rsid w:val="00251B92"/>
    <w:rsid w:val="00251F14"/>
    <w:rsid w:val="002525E7"/>
    <w:rsid w:val="002529D3"/>
    <w:rsid w:val="0025313C"/>
    <w:rsid w:val="00253573"/>
    <w:rsid w:val="00253D8D"/>
    <w:rsid w:val="002546A7"/>
    <w:rsid w:val="00254803"/>
    <w:rsid w:val="00254CE2"/>
    <w:rsid w:val="00254E59"/>
    <w:rsid w:val="00254FBA"/>
    <w:rsid w:val="00255051"/>
    <w:rsid w:val="002553D8"/>
    <w:rsid w:val="00255469"/>
    <w:rsid w:val="00255C12"/>
    <w:rsid w:val="00255EC7"/>
    <w:rsid w:val="00255EC9"/>
    <w:rsid w:val="0025640E"/>
    <w:rsid w:val="0025668D"/>
    <w:rsid w:val="00256D9E"/>
    <w:rsid w:val="002579A9"/>
    <w:rsid w:val="00260A72"/>
    <w:rsid w:val="0026110F"/>
    <w:rsid w:val="002612AF"/>
    <w:rsid w:val="002615F7"/>
    <w:rsid w:val="0026162E"/>
    <w:rsid w:val="00261985"/>
    <w:rsid w:val="00261A4D"/>
    <w:rsid w:val="00261B74"/>
    <w:rsid w:val="00261BB3"/>
    <w:rsid w:val="00261CBF"/>
    <w:rsid w:val="00262105"/>
    <w:rsid w:val="0026226E"/>
    <w:rsid w:val="0026238C"/>
    <w:rsid w:val="00262638"/>
    <w:rsid w:val="002626BD"/>
    <w:rsid w:val="00262D07"/>
    <w:rsid w:val="0026335C"/>
    <w:rsid w:val="0026409A"/>
    <w:rsid w:val="002642BB"/>
    <w:rsid w:val="002659E3"/>
    <w:rsid w:val="00265B5C"/>
    <w:rsid w:val="00265DCC"/>
    <w:rsid w:val="002665EF"/>
    <w:rsid w:val="00266CB6"/>
    <w:rsid w:val="00267301"/>
    <w:rsid w:val="00267782"/>
    <w:rsid w:val="002677B4"/>
    <w:rsid w:val="00267AE6"/>
    <w:rsid w:val="00267C45"/>
    <w:rsid w:val="00267EA9"/>
    <w:rsid w:val="00270435"/>
    <w:rsid w:val="0027128B"/>
    <w:rsid w:val="002714A4"/>
    <w:rsid w:val="00271955"/>
    <w:rsid w:val="00271E1F"/>
    <w:rsid w:val="00273513"/>
    <w:rsid w:val="00274451"/>
    <w:rsid w:val="002750FE"/>
    <w:rsid w:val="002759C3"/>
    <w:rsid w:val="00275A09"/>
    <w:rsid w:val="00275CC0"/>
    <w:rsid w:val="00275DD1"/>
    <w:rsid w:val="002761A7"/>
    <w:rsid w:val="00276695"/>
    <w:rsid w:val="00276D25"/>
    <w:rsid w:val="00276EBC"/>
    <w:rsid w:val="002775D9"/>
    <w:rsid w:val="002775DC"/>
    <w:rsid w:val="00277F86"/>
    <w:rsid w:val="0028008F"/>
    <w:rsid w:val="00280091"/>
    <w:rsid w:val="00280326"/>
    <w:rsid w:val="00280504"/>
    <w:rsid w:val="00280E5A"/>
    <w:rsid w:val="00280F97"/>
    <w:rsid w:val="00281503"/>
    <w:rsid w:val="00281DF9"/>
    <w:rsid w:val="00281FA6"/>
    <w:rsid w:val="00282044"/>
    <w:rsid w:val="002824A1"/>
    <w:rsid w:val="002825EC"/>
    <w:rsid w:val="002826F2"/>
    <w:rsid w:val="00282906"/>
    <w:rsid w:val="00282F96"/>
    <w:rsid w:val="00283891"/>
    <w:rsid w:val="0028399D"/>
    <w:rsid w:val="002844B6"/>
    <w:rsid w:val="0028488A"/>
    <w:rsid w:val="0028494B"/>
    <w:rsid w:val="00284D4B"/>
    <w:rsid w:val="00285BDB"/>
    <w:rsid w:val="00286606"/>
    <w:rsid w:val="002873FD"/>
    <w:rsid w:val="002903E9"/>
    <w:rsid w:val="00290B74"/>
    <w:rsid w:val="0029117F"/>
    <w:rsid w:val="0029170D"/>
    <w:rsid w:val="0029181A"/>
    <w:rsid w:val="00291A05"/>
    <w:rsid w:val="00291B88"/>
    <w:rsid w:val="00291D75"/>
    <w:rsid w:val="00291EFF"/>
    <w:rsid w:val="00292192"/>
    <w:rsid w:val="00292591"/>
    <w:rsid w:val="002932F8"/>
    <w:rsid w:val="002936B2"/>
    <w:rsid w:val="0029386C"/>
    <w:rsid w:val="0029435E"/>
    <w:rsid w:val="00294A20"/>
    <w:rsid w:val="00294BDF"/>
    <w:rsid w:val="00295491"/>
    <w:rsid w:val="002957A4"/>
    <w:rsid w:val="00295A71"/>
    <w:rsid w:val="002968AD"/>
    <w:rsid w:val="00296FF9"/>
    <w:rsid w:val="002973EF"/>
    <w:rsid w:val="00297613"/>
    <w:rsid w:val="00297C23"/>
    <w:rsid w:val="002A0102"/>
    <w:rsid w:val="002A0A7D"/>
    <w:rsid w:val="002A0B8D"/>
    <w:rsid w:val="002A1070"/>
    <w:rsid w:val="002A123A"/>
    <w:rsid w:val="002A13E3"/>
    <w:rsid w:val="002A165E"/>
    <w:rsid w:val="002A1A27"/>
    <w:rsid w:val="002A1B76"/>
    <w:rsid w:val="002A1DB3"/>
    <w:rsid w:val="002A20AB"/>
    <w:rsid w:val="002A2B7F"/>
    <w:rsid w:val="002A2EA9"/>
    <w:rsid w:val="002A312F"/>
    <w:rsid w:val="002A3232"/>
    <w:rsid w:val="002A379E"/>
    <w:rsid w:val="002A3A96"/>
    <w:rsid w:val="002A3BCF"/>
    <w:rsid w:val="002A3C21"/>
    <w:rsid w:val="002A3CD2"/>
    <w:rsid w:val="002A4196"/>
    <w:rsid w:val="002A421A"/>
    <w:rsid w:val="002A444E"/>
    <w:rsid w:val="002A46D6"/>
    <w:rsid w:val="002A499F"/>
    <w:rsid w:val="002A4E2C"/>
    <w:rsid w:val="002A537C"/>
    <w:rsid w:val="002A5660"/>
    <w:rsid w:val="002A5AB8"/>
    <w:rsid w:val="002A5F5C"/>
    <w:rsid w:val="002A6139"/>
    <w:rsid w:val="002A67FD"/>
    <w:rsid w:val="002A6FDB"/>
    <w:rsid w:val="002A6FDC"/>
    <w:rsid w:val="002A708C"/>
    <w:rsid w:val="002A7BB8"/>
    <w:rsid w:val="002B00DB"/>
    <w:rsid w:val="002B08F2"/>
    <w:rsid w:val="002B0B4C"/>
    <w:rsid w:val="002B0DE6"/>
    <w:rsid w:val="002B0F66"/>
    <w:rsid w:val="002B10D6"/>
    <w:rsid w:val="002B14FE"/>
    <w:rsid w:val="002B1D05"/>
    <w:rsid w:val="002B2366"/>
    <w:rsid w:val="002B26FF"/>
    <w:rsid w:val="002B2C64"/>
    <w:rsid w:val="002B2D01"/>
    <w:rsid w:val="002B2D69"/>
    <w:rsid w:val="002B2F7D"/>
    <w:rsid w:val="002B31A0"/>
    <w:rsid w:val="002B3998"/>
    <w:rsid w:val="002B39DC"/>
    <w:rsid w:val="002B3BA1"/>
    <w:rsid w:val="002B41ED"/>
    <w:rsid w:val="002B4D7B"/>
    <w:rsid w:val="002B528E"/>
    <w:rsid w:val="002B57C5"/>
    <w:rsid w:val="002B5D65"/>
    <w:rsid w:val="002B6055"/>
    <w:rsid w:val="002B619E"/>
    <w:rsid w:val="002B6662"/>
    <w:rsid w:val="002B6E52"/>
    <w:rsid w:val="002B708D"/>
    <w:rsid w:val="002B70CF"/>
    <w:rsid w:val="002B7664"/>
    <w:rsid w:val="002B7904"/>
    <w:rsid w:val="002B7CCE"/>
    <w:rsid w:val="002B7CD5"/>
    <w:rsid w:val="002B7EE8"/>
    <w:rsid w:val="002C0BC5"/>
    <w:rsid w:val="002C0CE4"/>
    <w:rsid w:val="002C0D9A"/>
    <w:rsid w:val="002C0E2E"/>
    <w:rsid w:val="002C1276"/>
    <w:rsid w:val="002C14EC"/>
    <w:rsid w:val="002C1526"/>
    <w:rsid w:val="002C1B5B"/>
    <w:rsid w:val="002C246A"/>
    <w:rsid w:val="002C2B7A"/>
    <w:rsid w:val="002C3032"/>
    <w:rsid w:val="002C325B"/>
    <w:rsid w:val="002C344F"/>
    <w:rsid w:val="002C34F4"/>
    <w:rsid w:val="002C3584"/>
    <w:rsid w:val="002C35B9"/>
    <w:rsid w:val="002C360D"/>
    <w:rsid w:val="002C3B3D"/>
    <w:rsid w:val="002C3F22"/>
    <w:rsid w:val="002C3F8B"/>
    <w:rsid w:val="002C3FDA"/>
    <w:rsid w:val="002C419C"/>
    <w:rsid w:val="002C4462"/>
    <w:rsid w:val="002C4B7E"/>
    <w:rsid w:val="002C4EA4"/>
    <w:rsid w:val="002C5306"/>
    <w:rsid w:val="002C5708"/>
    <w:rsid w:val="002C5D08"/>
    <w:rsid w:val="002C5DDB"/>
    <w:rsid w:val="002C5F76"/>
    <w:rsid w:val="002C70BA"/>
    <w:rsid w:val="002C7474"/>
    <w:rsid w:val="002C74B9"/>
    <w:rsid w:val="002D0392"/>
    <w:rsid w:val="002D06DB"/>
    <w:rsid w:val="002D092E"/>
    <w:rsid w:val="002D0D61"/>
    <w:rsid w:val="002D0F8F"/>
    <w:rsid w:val="002D11CA"/>
    <w:rsid w:val="002D123E"/>
    <w:rsid w:val="002D147E"/>
    <w:rsid w:val="002D151D"/>
    <w:rsid w:val="002D1810"/>
    <w:rsid w:val="002D183C"/>
    <w:rsid w:val="002D1885"/>
    <w:rsid w:val="002D23FC"/>
    <w:rsid w:val="002D28B8"/>
    <w:rsid w:val="002D2A20"/>
    <w:rsid w:val="002D2FEE"/>
    <w:rsid w:val="002D32CA"/>
    <w:rsid w:val="002D368E"/>
    <w:rsid w:val="002D4272"/>
    <w:rsid w:val="002D4F22"/>
    <w:rsid w:val="002D5A17"/>
    <w:rsid w:val="002D6096"/>
    <w:rsid w:val="002D646A"/>
    <w:rsid w:val="002D6761"/>
    <w:rsid w:val="002D6DA1"/>
    <w:rsid w:val="002D7026"/>
    <w:rsid w:val="002D7108"/>
    <w:rsid w:val="002D760B"/>
    <w:rsid w:val="002D7633"/>
    <w:rsid w:val="002D7BD6"/>
    <w:rsid w:val="002D7C6C"/>
    <w:rsid w:val="002D7E48"/>
    <w:rsid w:val="002E089E"/>
    <w:rsid w:val="002E08B0"/>
    <w:rsid w:val="002E0986"/>
    <w:rsid w:val="002E0FEB"/>
    <w:rsid w:val="002E1441"/>
    <w:rsid w:val="002E190F"/>
    <w:rsid w:val="002E2C70"/>
    <w:rsid w:val="002E2D8B"/>
    <w:rsid w:val="002E32C8"/>
    <w:rsid w:val="002E33EE"/>
    <w:rsid w:val="002E38EB"/>
    <w:rsid w:val="002E3DBF"/>
    <w:rsid w:val="002E427D"/>
    <w:rsid w:val="002E49C5"/>
    <w:rsid w:val="002E4DC2"/>
    <w:rsid w:val="002E59CC"/>
    <w:rsid w:val="002E5E8C"/>
    <w:rsid w:val="002E6225"/>
    <w:rsid w:val="002E6266"/>
    <w:rsid w:val="002E632B"/>
    <w:rsid w:val="002E63EF"/>
    <w:rsid w:val="002E64AA"/>
    <w:rsid w:val="002E69CF"/>
    <w:rsid w:val="002E73C1"/>
    <w:rsid w:val="002E7668"/>
    <w:rsid w:val="002E78FD"/>
    <w:rsid w:val="002E7DA6"/>
    <w:rsid w:val="002E7DC9"/>
    <w:rsid w:val="002E7DEA"/>
    <w:rsid w:val="002F0E6E"/>
    <w:rsid w:val="002F13B9"/>
    <w:rsid w:val="002F154A"/>
    <w:rsid w:val="002F2189"/>
    <w:rsid w:val="002F2272"/>
    <w:rsid w:val="002F37C8"/>
    <w:rsid w:val="002F396D"/>
    <w:rsid w:val="002F3C51"/>
    <w:rsid w:val="002F4165"/>
    <w:rsid w:val="002F4470"/>
    <w:rsid w:val="002F450B"/>
    <w:rsid w:val="002F4871"/>
    <w:rsid w:val="002F4ABE"/>
    <w:rsid w:val="002F4DBD"/>
    <w:rsid w:val="002F50D4"/>
    <w:rsid w:val="002F50D9"/>
    <w:rsid w:val="002F51B5"/>
    <w:rsid w:val="002F5DB7"/>
    <w:rsid w:val="002F5EB5"/>
    <w:rsid w:val="002F65BE"/>
    <w:rsid w:val="002F66FD"/>
    <w:rsid w:val="002F67D7"/>
    <w:rsid w:val="002F696C"/>
    <w:rsid w:val="002F6AB8"/>
    <w:rsid w:val="002F6B61"/>
    <w:rsid w:val="002F6C95"/>
    <w:rsid w:val="002F6FD7"/>
    <w:rsid w:val="002F7280"/>
    <w:rsid w:val="0030012A"/>
    <w:rsid w:val="003002DE"/>
    <w:rsid w:val="00300551"/>
    <w:rsid w:val="003005FE"/>
    <w:rsid w:val="003008DC"/>
    <w:rsid w:val="00301C04"/>
    <w:rsid w:val="00301D09"/>
    <w:rsid w:val="00301DD4"/>
    <w:rsid w:val="0030214D"/>
    <w:rsid w:val="003024EE"/>
    <w:rsid w:val="003026D6"/>
    <w:rsid w:val="00302E97"/>
    <w:rsid w:val="00302F60"/>
    <w:rsid w:val="00303082"/>
    <w:rsid w:val="00304784"/>
    <w:rsid w:val="00305041"/>
    <w:rsid w:val="00305476"/>
    <w:rsid w:val="003054F0"/>
    <w:rsid w:val="00305774"/>
    <w:rsid w:val="00305AAC"/>
    <w:rsid w:val="00305AE2"/>
    <w:rsid w:val="00305DE5"/>
    <w:rsid w:val="00306690"/>
    <w:rsid w:val="0030670F"/>
    <w:rsid w:val="003067AD"/>
    <w:rsid w:val="003068D9"/>
    <w:rsid w:val="003068FD"/>
    <w:rsid w:val="0030756B"/>
    <w:rsid w:val="00307CDE"/>
    <w:rsid w:val="00310502"/>
    <w:rsid w:val="0031145B"/>
    <w:rsid w:val="00311755"/>
    <w:rsid w:val="0031186C"/>
    <w:rsid w:val="0031227D"/>
    <w:rsid w:val="00312344"/>
    <w:rsid w:val="0031257A"/>
    <w:rsid w:val="0031275C"/>
    <w:rsid w:val="0031283B"/>
    <w:rsid w:val="00312BD3"/>
    <w:rsid w:val="00312C1D"/>
    <w:rsid w:val="00312C78"/>
    <w:rsid w:val="00312CD8"/>
    <w:rsid w:val="003132D5"/>
    <w:rsid w:val="0031330D"/>
    <w:rsid w:val="003133F7"/>
    <w:rsid w:val="003136A3"/>
    <w:rsid w:val="00313A5A"/>
    <w:rsid w:val="00313D58"/>
    <w:rsid w:val="00314379"/>
    <w:rsid w:val="003143DA"/>
    <w:rsid w:val="00314B52"/>
    <w:rsid w:val="00314E88"/>
    <w:rsid w:val="0031508B"/>
    <w:rsid w:val="0031546C"/>
    <w:rsid w:val="00315DBE"/>
    <w:rsid w:val="0031753D"/>
    <w:rsid w:val="0031788C"/>
    <w:rsid w:val="00317947"/>
    <w:rsid w:val="00317A38"/>
    <w:rsid w:val="00317A44"/>
    <w:rsid w:val="00317E0E"/>
    <w:rsid w:val="00320325"/>
    <w:rsid w:val="003208C9"/>
    <w:rsid w:val="00320C1B"/>
    <w:rsid w:val="00320CB0"/>
    <w:rsid w:val="003211B4"/>
    <w:rsid w:val="003211C6"/>
    <w:rsid w:val="00321AE5"/>
    <w:rsid w:val="0032253F"/>
    <w:rsid w:val="003229F0"/>
    <w:rsid w:val="00322D61"/>
    <w:rsid w:val="0032303C"/>
    <w:rsid w:val="0032398C"/>
    <w:rsid w:val="00323C8B"/>
    <w:rsid w:val="00323FFA"/>
    <w:rsid w:val="00324046"/>
    <w:rsid w:val="0032456B"/>
    <w:rsid w:val="00324C9A"/>
    <w:rsid w:val="00325004"/>
    <w:rsid w:val="003250D9"/>
    <w:rsid w:val="003250E6"/>
    <w:rsid w:val="0032550D"/>
    <w:rsid w:val="00325CDE"/>
    <w:rsid w:val="00326172"/>
    <w:rsid w:val="003263F1"/>
    <w:rsid w:val="003265A1"/>
    <w:rsid w:val="0032684F"/>
    <w:rsid w:val="00327EEF"/>
    <w:rsid w:val="003300B8"/>
    <w:rsid w:val="0033034F"/>
    <w:rsid w:val="00330454"/>
    <w:rsid w:val="003307BB"/>
    <w:rsid w:val="0033103D"/>
    <w:rsid w:val="00331054"/>
    <w:rsid w:val="00331255"/>
    <w:rsid w:val="003317B2"/>
    <w:rsid w:val="00331A44"/>
    <w:rsid w:val="00332124"/>
    <w:rsid w:val="00332452"/>
    <w:rsid w:val="0033292D"/>
    <w:rsid w:val="00332B6D"/>
    <w:rsid w:val="00332BF6"/>
    <w:rsid w:val="0033326C"/>
    <w:rsid w:val="00333950"/>
    <w:rsid w:val="00333F66"/>
    <w:rsid w:val="00333FE9"/>
    <w:rsid w:val="0033428C"/>
    <w:rsid w:val="00334752"/>
    <w:rsid w:val="00334964"/>
    <w:rsid w:val="00334AD4"/>
    <w:rsid w:val="00334C31"/>
    <w:rsid w:val="00335386"/>
    <w:rsid w:val="0033567F"/>
    <w:rsid w:val="003356B3"/>
    <w:rsid w:val="003357C0"/>
    <w:rsid w:val="00335F7B"/>
    <w:rsid w:val="00336424"/>
    <w:rsid w:val="00336899"/>
    <w:rsid w:val="00336C5A"/>
    <w:rsid w:val="00336EB0"/>
    <w:rsid w:val="003372B0"/>
    <w:rsid w:val="003373CB"/>
    <w:rsid w:val="003374AB"/>
    <w:rsid w:val="0034087C"/>
    <w:rsid w:val="00342D3D"/>
    <w:rsid w:val="0034333D"/>
    <w:rsid w:val="00343C24"/>
    <w:rsid w:val="00343D57"/>
    <w:rsid w:val="0034403E"/>
    <w:rsid w:val="003441D3"/>
    <w:rsid w:val="003448A6"/>
    <w:rsid w:val="00345428"/>
    <w:rsid w:val="003454ED"/>
    <w:rsid w:val="003455BA"/>
    <w:rsid w:val="003455D1"/>
    <w:rsid w:val="0034572D"/>
    <w:rsid w:val="003459DE"/>
    <w:rsid w:val="00345A59"/>
    <w:rsid w:val="00345DD7"/>
    <w:rsid w:val="00345EC5"/>
    <w:rsid w:val="0034621F"/>
    <w:rsid w:val="003462F1"/>
    <w:rsid w:val="00346525"/>
    <w:rsid w:val="003467EF"/>
    <w:rsid w:val="003469B7"/>
    <w:rsid w:val="00346A74"/>
    <w:rsid w:val="00346B1B"/>
    <w:rsid w:val="0034701F"/>
    <w:rsid w:val="0034735A"/>
    <w:rsid w:val="003473DC"/>
    <w:rsid w:val="00347CC4"/>
    <w:rsid w:val="00347D10"/>
    <w:rsid w:val="00347D71"/>
    <w:rsid w:val="00350471"/>
    <w:rsid w:val="003507B0"/>
    <w:rsid w:val="00350AD5"/>
    <w:rsid w:val="00350BB0"/>
    <w:rsid w:val="00350C2E"/>
    <w:rsid w:val="00351138"/>
    <w:rsid w:val="00351208"/>
    <w:rsid w:val="003512DB"/>
    <w:rsid w:val="003513A5"/>
    <w:rsid w:val="0035167B"/>
    <w:rsid w:val="00351910"/>
    <w:rsid w:val="00351B71"/>
    <w:rsid w:val="00351F68"/>
    <w:rsid w:val="003527D8"/>
    <w:rsid w:val="00352A0E"/>
    <w:rsid w:val="00352DEB"/>
    <w:rsid w:val="0035337F"/>
    <w:rsid w:val="0035342F"/>
    <w:rsid w:val="003535A3"/>
    <w:rsid w:val="00353B11"/>
    <w:rsid w:val="00353EB4"/>
    <w:rsid w:val="00354A51"/>
    <w:rsid w:val="00354D8D"/>
    <w:rsid w:val="00354F93"/>
    <w:rsid w:val="00355311"/>
    <w:rsid w:val="003555BB"/>
    <w:rsid w:val="00355C36"/>
    <w:rsid w:val="0035630B"/>
    <w:rsid w:val="00356695"/>
    <w:rsid w:val="003569A8"/>
    <w:rsid w:val="003570A0"/>
    <w:rsid w:val="00360089"/>
    <w:rsid w:val="00360469"/>
    <w:rsid w:val="003604F0"/>
    <w:rsid w:val="003605D0"/>
    <w:rsid w:val="00360712"/>
    <w:rsid w:val="00360D52"/>
    <w:rsid w:val="003611A6"/>
    <w:rsid w:val="00361361"/>
    <w:rsid w:val="00361667"/>
    <w:rsid w:val="00361777"/>
    <w:rsid w:val="00362279"/>
    <w:rsid w:val="00362669"/>
    <w:rsid w:val="0036279B"/>
    <w:rsid w:val="00362DEE"/>
    <w:rsid w:val="00362F1A"/>
    <w:rsid w:val="0036302E"/>
    <w:rsid w:val="0036381D"/>
    <w:rsid w:val="00363B1E"/>
    <w:rsid w:val="003642D4"/>
    <w:rsid w:val="00364D39"/>
    <w:rsid w:val="00364E02"/>
    <w:rsid w:val="00365292"/>
    <w:rsid w:val="00365578"/>
    <w:rsid w:val="00365C2E"/>
    <w:rsid w:val="003666D4"/>
    <w:rsid w:val="00366A79"/>
    <w:rsid w:val="00366C14"/>
    <w:rsid w:val="003672E0"/>
    <w:rsid w:val="0036747F"/>
    <w:rsid w:val="00367548"/>
    <w:rsid w:val="0036799B"/>
    <w:rsid w:val="003679D6"/>
    <w:rsid w:val="003701A4"/>
    <w:rsid w:val="00370221"/>
    <w:rsid w:val="00370B62"/>
    <w:rsid w:val="00371133"/>
    <w:rsid w:val="00372208"/>
    <w:rsid w:val="00372635"/>
    <w:rsid w:val="00372E64"/>
    <w:rsid w:val="0037305C"/>
    <w:rsid w:val="0037317D"/>
    <w:rsid w:val="00373398"/>
    <w:rsid w:val="003733BF"/>
    <w:rsid w:val="00373466"/>
    <w:rsid w:val="00373928"/>
    <w:rsid w:val="0037393D"/>
    <w:rsid w:val="00373B52"/>
    <w:rsid w:val="00374586"/>
    <w:rsid w:val="00374882"/>
    <w:rsid w:val="00374B78"/>
    <w:rsid w:val="003759AA"/>
    <w:rsid w:val="00375CCB"/>
    <w:rsid w:val="00376649"/>
    <w:rsid w:val="00376C18"/>
    <w:rsid w:val="00376D0F"/>
    <w:rsid w:val="00376D47"/>
    <w:rsid w:val="00377207"/>
    <w:rsid w:val="00377891"/>
    <w:rsid w:val="003778F7"/>
    <w:rsid w:val="00377F9A"/>
    <w:rsid w:val="00380618"/>
    <w:rsid w:val="003806C2"/>
    <w:rsid w:val="00381219"/>
    <w:rsid w:val="0038283F"/>
    <w:rsid w:val="00382D1B"/>
    <w:rsid w:val="00382DFC"/>
    <w:rsid w:val="0038329A"/>
    <w:rsid w:val="00383446"/>
    <w:rsid w:val="0038395E"/>
    <w:rsid w:val="003848E4"/>
    <w:rsid w:val="00384AF8"/>
    <w:rsid w:val="0038587C"/>
    <w:rsid w:val="00385C8A"/>
    <w:rsid w:val="00385E07"/>
    <w:rsid w:val="00385EC4"/>
    <w:rsid w:val="003867A2"/>
    <w:rsid w:val="003869C5"/>
    <w:rsid w:val="00387087"/>
    <w:rsid w:val="003878B5"/>
    <w:rsid w:val="00387A0F"/>
    <w:rsid w:val="00387B40"/>
    <w:rsid w:val="00390069"/>
    <w:rsid w:val="00390268"/>
    <w:rsid w:val="00390638"/>
    <w:rsid w:val="003918D3"/>
    <w:rsid w:val="00391C52"/>
    <w:rsid w:val="00391E8D"/>
    <w:rsid w:val="00392412"/>
    <w:rsid w:val="0039251E"/>
    <w:rsid w:val="00393546"/>
    <w:rsid w:val="003935B4"/>
    <w:rsid w:val="00393719"/>
    <w:rsid w:val="00393964"/>
    <w:rsid w:val="00393BA8"/>
    <w:rsid w:val="00393F97"/>
    <w:rsid w:val="003941D0"/>
    <w:rsid w:val="00394687"/>
    <w:rsid w:val="00394B9E"/>
    <w:rsid w:val="00394C0D"/>
    <w:rsid w:val="00395754"/>
    <w:rsid w:val="00396A2A"/>
    <w:rsid w:val="00397132"/>
    <w:rsid w:val="003978DE"/>
    <w:rsid w:val="00397D57"/>
    <w:rsid w:val="003A060E"/>
    <w:rsid w:val="003A093D"/>
    <w:rsid w:val="003A0E04"/>
    <w:rsid w:val="003A0F00"/>
    <w:rsid w:val="003A1C03"/>
    <w:rsid w:val="003A1C36"/>
    <w:rsid w:val="003A232F"/>
    <w:rsid w:val="003A2335"/>
    <w:rsid w:val="003A263B"/>
    <w:rsid w:val="003A265F"/>
    <w:rsid w:val="003A28E3"/>
    <w:rsid w:val="003A2B87"/>
    <w:rsid w:val="003A3A7A"/>
    <w:rsid w:val="003A3FDC"/>
    <w:rsid w:val="003A4342"/>
    <w:rsid w:val="003A478E"/>
    <w:rsid w:val="003A4A6C"/>
    <w:rsid w:val="003A4E76"/>
    <w:rsid w:val="003A51F8"/>
    <w:rsid w:val="003A552C"/>
    <w:rsid w:val="003A552E"/>
    <w:rsid w:val="003A5700"/>
    <w:rsid w:val="003A5EAA"/>
    <w:rsid w:val="003A5F13"/>
    <w:rsid w:val="003A6055"/>
    <w:rsid w:val="003A6A1D"/>
    <w:rsid w:val="003A6D67"/>
    <w:rsid w:val="003A6D6F"/>
    <w:rsid w:val="003A6FDA"/>
    <w:rsid w:val="003A7142"/>
    <w:rsid w:val="003A72C4"/>
    <w:rsid w:val="003A72EC"/>
    <w:rsid w:val="003A75B4"/>
    <w:rsid w:val="003A7BD4"/>
    <w:rsid w:val="003B0145"/>
    <w:rsid w:val="003B07BB"/>
    <w:rsid w:val="003B0B55"/>
    <w:rsid w:val="003B1104"/>
    <w:rsid w:val="003B13AB"/>
    <w:rsid w:val="003B1C77"/>
    <w:rsid w:val="003B1DD4"/>
    <w:rsid w:val="003B23A9"/>
    <w:rsid w:val="003B241B"/>
    <w:rsid w:val="003B29B2"/>
    <w:rsid w:val="003B2A41"/>
    <w:rsid w:val="003B3039"/>
    <w:rsid w:val="003B325B"/>
    <w:rsid w:val="003B42B0"/>
    <w:rsid w:val="003B4DB2"/>
    <w:rsid w:val="003B50B9"/>
    <w:rsid w:val="003B52C4"/>
    <w:rsid w:val="003B54B5"/>
    <w:rsid w:val="003B5891"/>
    <w:rsid w:val="003B5E1B"/>
    <w:rsid w:val="003B634D"/>
    <w:rsid w:val="003B64D5"/>
    <w:rsid w:val="003B6588"/>
    <w:rsid w:val="003B6835"/>
    <w:rsid w:val="003B789A"/>
    <w:rsid w:val="003B7CD7"/>
    <w:rsid w:val="003B7DCB"/>
    <w:rsid w:val="003C021A"/>
    <w:rsid w:val="003C048A"/>
    <w:rsid w:val="003C13C9"/>
    <w:rsid w:val="003C14B9"/>
    <w:rsid w:val="003C2220"/>
    <w:rsid w:val="003C24A9"/>
    <w:rsid w:val="003C262F"/>
    <w:rsid w:val="003C263C"/>
    <w:rsid w:val="003C302A"/>
    <w:rsid w:val="003C3FF6"/>
    <w:rsid w:val="003C4162"/>
    <w:rsid w:val="003C41DD"/>
    <w:rsid w:val="003C437B"/>
    <w:rsid w:val="003C44AE"/>
    <w:rsid w:val="003C453C"/>
    <w:rsid w:val="003C472E"/>
    <w:rsid w:val="003C4BD5"/>
    <w:rsid w:val="003C4D24"/>
    <w:rsid w:val="003C54DD"/>
    <w:rsid w:val="003C5689"/>
    <w:rsid w:val="003C5A62"/>
    <w:rsid w:val="003C5E32"/>
    <w:rsid w:val="003C63EB"/>
    <w:rsid w:val="003C66B9"/>
    <w:rsid w:val="003C6A43"/>
    <w:rsid w:val="003C7500"/>
    <w:rsid w:val="003C77DE"/>
    <w:rsid w:val="003C7C1F"/>
    <w:rsid w:val="003D0152"/>
    <w:rsid w:val="003D024F"/>
    <w:rsid w:val="003D025D"/>
    <w:rsid w:val="003D0355"/>
    <w:rsid w:val="003D06DF"/>
    <w:rsid w:val="003D0AD3"/>
    <w:rsid w:val="003D1195"/>
    <w:rsid w:val="003D144F"/>
    <w:rsid w:val="003D184E"/>
    <w:rsid w:val="003D1A6B"/>
    <w:rsid w:val="003D1A78"/>
    <w:rsid w:val="003D1C55"/>
    <w:rsid w:val="003D1DCE"/>
    <w:rsid w:val="003D2A8D"/>
    <w:rsid w:val="003D2B08"/>
    <w:rsid w:val="003D2B33"/>
    <w:rsid w:val="003D3B7A"/>
    <w:rsid w:val="003D3F61"/>
    <w:rsid w:val="003D42D9"/>
    <w:rsid w:val="003D49DA"/>
    <w:rsid w:val="003D4C5A"/>
    <w:rsid w:val="003D5D05"/>
    <w:rsid w:val="003D5FEF"/>
    <w:rsid w:val="003D6252"/>
    <w:rsid w:val="003D6BDA"/>
    <w:rsid w:val="003D6F23"/>
    <w:rsid w:val="003D78B9"/>
    <w:rsid w:val="003E017E"/>
    <w:rsid w:val="003E0732"/>
    <w:rsid w:val="003E08F6"/>
    <w:rsid w:val="003E0BB9"/>
    <w:rsid w:val="003E0BE3"/>
    <w:rsid w:val="003E0D20"/>
    <w:rsid w:val="003E0F50"/>
    <w:rsid w:val="003E10DA"/>
    <w:rsid w:val="003E1240"/>
    <w:rsid w:val="003E1596"/>
    <w:rsid w:val="003E1849"/>
    <w:rsid w:val="003E21CD"/>
    <w:rsid w:val="003E23BD"/>
    <w:rsid w:val="003E2909"/>
    <w:rsid w:val="003E2C4E"/>
    <w:rsid w:val="003E31F4"/>
    <w:rsid w:val="003E33CE"/>
    <w:rsid w:val="003E3524"/>
    <w:rsid w:val="003E356C"/>
    <w:rsid w:val="003E4942"/>
    <w:rsid w:val="003E4954"/>
    <w:rsid w:val="003E4BCE"/>
    <w:rsid w:val="003E4CF2"/>
    <w:rsid w:val="003E4D6F"/>
    <w:rsid w:val="003E50D4"/>
    <w:rsid w:val="003E52F1"/>
    <w:rsid w:val="003E5D05"/>
    <w:rsid w:val="003E63FE"/>
    <w:rsid w:val="003E72C3"/>
    <w:rsid w:val="003E7B69"/>
    <w:rsid w:val="003E7FAD"/>
    <w:rsid w:val="003F0455"/>
    <w:rsid w:val="003F04C8"/>
    <w:rsid w:val="003F08D9"/>
    <w:rsid w:val="003F09A7"/>
    <w:rsid w:val="003F0E3C"/>
    <w:rsid w:val="003F0FB3"/>
    <w:rsid w:val="003F15B7"/>
    <w:rsid w:val="003F183F"/>
    <w:rsid w:val="003F19A9"/>
    <w:rsid w:val="003F1A2F"/>
    <w:rsid w:val="003F2059"/>
    <w:rsid w:val="003F2234"/>
    <w:rsid w:val="003F256B"/>
    <w:rsid w:val="003F3497"/>
    <w:rsid w:val="003F3738"/>
    <w:rsid w:val="003F3D7A"/>
    <w:rsid w:val="003F44AE"/>
    <w:rsid w:val="003F44FD"/>
    <w:rsid w:val="003F475B"/>
    <w:rsid w:val="003F4C74"/>
    <w:rsid w:val="003F5B3B"/>
    <w:rsid w:val="003F6195"/>
    <w:rsid w:val="003F6207"/>
    <w:rsid w:val="003F64F4"/>
    <w:rsid w:val="003F6989"/>
    <w:rsid w:val="003F6E92"/>
    <w:rsid w:val="003F6F21"/>
    <w:rsid w:val="003F738B"/>
    <w:rsid w:val="00400056"/>
    <w:rsid w:val="0040066C"/>
    <w:rsid w:val="004009CD"/>
    <w:rsid w:val="00400AAF"/>
    <w:rsid w:val="0040102A"/>
    <w:rsid w:val="00401802"/>
    <w:rsid w:val="00401C8F"/>
    <w:rsid w:val="00402BD7"/>
    <w:rsid w:val="0040421E"/>
    <w:rsid w:val="004043DF"/>
    <w:rsid w:val="004050AC"/>
    <w:rsid w:val="00405829"/>
    <w:rsid w:val="0040611A"/>
    <w:rsid w:val="00406A00"/>
    <w:rsid w:val="00407F93"/>
    <w:rsid w:val="00410146"/>
    <w:rsid w:val="00410E78"/>
    <w:rsid w:val="004113A4"/>
    <w:rsid w:val="00411643"/>
    <w:rsid w:val="00411965"/>
    <w:rsid w:val="00411B7A"/>
    <w:rsid w:val="0041258C"/>
    <w:rsid w:val="004126FA"/>
    <w:rsid w:val="00412A49"/>
    <w:rsid w:val="00412C04"/>
    <w:rsid w:val="00412C07"/>
    <w:rsid w:val="00412FAA"/>
    <w:rsid w:val="00413C7D"/>
    <w:rsid w:val="00413CE9"/>
    <w:rsid w:val="004157F2"/>
    <w:rsid w:val="00415B38"/>
    <w:rsid w:val="00415CBA"/>
    <w:rsid w:val="00415D04"/>
    <w:rsid w:val="004167F4"/>
    <w:rsid w:val="00416B4B"/>
    <w:rsid w:val="00416DDB"/>
    <w:rsid w:val="00416E52"/>
    <w:rsid w:val="00416FB1"/>
    <w:rsid w:val="00417317"/>
    <w:rsid w:val="00417C93"/>
    <w:rsid w:val="00420C29"/>
    <w:rsid w:val="00420D08"/>
    <w:rsid w:val="0042104C"/>
    <w:rsid w:val="00422185"/>
    <w:rsid w:val="004221B5"/>
    <w:rsid w:val="0042255A"/>
    <w:rsid w:val="00422611"/>
    <w:rsid w:val="00422745"/>
    <w:rsid w:val="004229E4"/>
    <w:rsid w:val="00422A91"/>
    <w:rsid w:val="00423599"/>
    <w:rsid w:val="00423ED9"/>
    <w:rsid w:val="0042411C"/>
    <w:rsid w:val="00424892"/>
    <w:rsid w:val="00424995"/>
    <w:rsid w:val="00424BC2"/>
    <w:rsid w:val="00425018"/>
    <w:rsid w:val="0042521A"/>
    <w:rsid w:val="0042550E"/>
    <w:rsid w:val="0042560C"/>
    <w:rsid w:val="00425828"/>
    <w:rsid w:val="004259C6"/>
    <w:rsid w:val="00425ACA"/>
    <w:rsid w:val="00425DCF"/>
    <w:rsid w:val="00425EC7"/>
    <w:rsid w:val="00426404"/>
    <w:rsid w:val="00426686"/>
    <w:rsid w:val="004266F3"/>
    <w:rsid w:val="00426AEB"/>
    <w:rsid w:val="00426C9F"/>
    <w:rsid w:val="00426F91"/>
    <w:rsid w:val="00427108"/>
    <w:rsid w:val="004273CB"/>
    <w:rsid w:val="00427944"/>
    <w:rsid w:val="00427AB3"/>
    <w:rsid w:val="00430304"/>
    <w:rsid w:val="00430503"/>
    <w:rsid w:val="0043105C"/>
    <w:rsid w:val="00431292"/>
    <w:rsid w:val="00431A8A"/>
    <w:rsid w:val="0043272B"/>
    <w:rsid w:val="00432A75"/>
    <w:rsid w:val="0043326E"/>
    <w:rsid w:val="00433407"/>
    <w:rsid w:val="004335B1"/>
    <w:rsid w:val="0043399C"/>
    <w:rsid w:val="00433E79"/>
    <w:rsid w:val="004340D2"/>
    <w:rsid w:val="00434299"/>
    <w:rsid w:val="00434481"/>
    <w:rsid w:val="0043474C"/>
    <w:rsid w:val="004349E8"/>
    <w:rsid w:val="0043535F"/>
    <w:rsid w:val="004355BD"/>
    <w:rsid w:val="00436682"/>
    <w:rsid w:val="0043679A"/>
    <w:rsid w:val="004369F1"/>
    <w:rsid w:val="00436B4C"/>
    <w:rsid w:val="00437345"/>
    <w:rsid w:val="0043748E"/>
    <w:rsid w:val="00437C45"/>
    <w:rsid w:val="004410E3"/>
    <w:rsid w:val="004412C5"/>
    <w:rsid w:val="004412F2"/>
    <w:rsid w:val="0044140F"/>
    <w:rsid w:val="00441BCA"/>
    <w:rsid w:val="00441CF9"/>
    <w:rsid w:val="00442B35"/>
    <w:rsid w:val="00442CCA"/>
    <w:rsid w:val="00442E8E"/>
    <w:rsid w:val="00442E92"/>
    <w:rsid w:val="00443379"/>
    <w:rsid w:val="00443A3F"/>
    <w:rsid w:val="00444072"/>
    <w:rsid w:val="00444717"/>
    <w:rsid w:val="00444D21"/>
    <w:rsid w:val="00445143"/>
    <w:rsid w:val="004455C8"/>
    <w:rsid w:val="00445823"/>
    <w:rsid w:val="004463D0"/>
    <w:rsid w:val="0044648C"/>
    <w:rsid w:val="00446705"/>
    <w:rsid w:val="00446E65"/>
    <w:rsid w:val="00447886"/>
    <w:rsid w:val="00450989"/>
    <w:rsid w:val="004513CE"/>
    <w:rsid w:val="004515A0"/>
    <w:rsid w:val="00452259"/>
    <w:rsid w:val="00452838"/>
    <w:rsid w:val="004528DA"/>
    <w:rsid w:val="00452A7E"/>
    <w:rsid w:val="004530AF"/>
    <w:rsid w:val="00453115"/>
    <w:rsid w:val="00453789"/>
    <w:rsid w:val="00453913"/>
    <w:rsid w:val="00454091"/>
    <w:rsid w:val="004546F6"/>
    <w:rsid w:val="00455384"/>
    <w:rsid w:val="00455397"/>
    <w:rsid w:val="00455BD4"/>
    <w:rsid w:val="004567D9"/>
    <w:rsid w:val="00457290"/>
    <w:rsid w:val="00457AB0"/>
    <w:rsid w:val="00457AC9"/>
    <w:rsid w:val="00457E24"/>
    <w:rsid w:val="0046023C"/>
    <w:rsid w:val="004602B9"/>
    <w:rsid w:val="004602C3"/>
    <w:rsid w:val="00460527"/>
    <w:rsid w:val="00460969"/>
    <w:rsid w:val="00460B14"/>
    <w:rsid w:val="00460D6E"/>
    <w:rsid w:val="00460EA8"/>
    <w:rsid w:val="00461175"/>
    <w:rsid w:val="00461228"/>
    <w:rsid w:val="004613B5"/>
    <w:rsid w:val="00461D75"/>
    <w:rsid w:val="0046217D"/>
    <w:rsid w:val="004621A6"/>
    <w:rsid w:val="00462405"/>
    <w:rsid w:val="004625E1"/>
    <w:rsid w:val="004627A0"/>
    <w:rsid w:val="00462AA2"/>
    <w:rsid w:val="00462DE6"/>
    <w:rsid w:val="00463118"/>
    <w:rsid w:val="00463798"/>
    <w:rsid w:val="00463D72"/>
    <w:rsid w:val="00463F71"/>
    <w:rsid w:val="00463F89"/>
    <w:rsid w:val="00464039"/>
    <w:rsid w:val="0046483C"/>
    <w:rsid w:val="004648BD"/>
    <w:rsid w:val="00464B1E"/>
    <w:rsid w:val="00464E0C"/>
    <w:rsid w:val="00465038"/>
    <w:rsid w:val="004654DB"/>
    <w:rsid w:val="0046564F"/>
    <w:rsid w:val="004668D0"/>
    <w:rsid w:val="00466DC3"/>
    <w:rsid w:val="00466E16"/>
    <w:rsid w:val="00466E48"/>
    <w:rsid w:val="00467678"/>
    <w:rsid w:val="004677EA"/>
    <w:rsid w:val="00467BEE"/>
    <w:rsid w:val="00470668"/>
    <w:rsid w:val="00470842"/>
    <w:rsid w:val="00470899"/>
    <w:rsid w:val="004708FD"/>
    <w:rsid w:val="004713E9"/>
    <w:rsid w:val="00471743"/>
    <w:rsid w:val="00471946"/>
    <w:rsid w:val="00471A03"/>
    <w:rsid w:val="00472141"/>
    <w:rsid w:val="0047239C"/>
    <w:rsid w:val="00472D11"/>
    <w:rsid w:val="00472F4E"/>
    <w:rsid w:val="0047336D"/>
    <w:rsid w:val="0047370F"/>
    <w:rsid w:val="00473912"/>
    <w:rsid w:val="0047426C"/>
    <w:rsid w:val="00474BE8"/>
    <w:rsid w:val="00475046"/>
    <w:rsid w:val="004751FA"/>
    <w:rsid w:val="00475870"/>
    <w:rsid w:val="00475D23"/>
    <w:rsid w:val="00475EAC"/>
    <w:rsid w:val="0047610C"/>
    <w:rsid w:val="00476114"/>
    <w:rsid w:val="00476796"/>
    <w:rsid w:val="0047695A"/>
    <w:rsid w:val="004769FF"/>
    <w:rsid w:val="00476B02"/>
    <w:rsid w:val="00476CCE"/>
    <w:rsid w:val="0047787C"/>
    <w:rsid w:val="00477B96"/>
    <w:rsid w:val="00477CC2"/>
    <w:rsid w:val="00477D89"/>
    <w:rsid w:val="00480928"/>
    <w:rsid w:val="00480ACF"/>
    <w:rsid w:val="00481145"/>
    <w:rsid w:val="00481D6C"/>
    <w:rsid w:val="004821CE"/>
    <w:rsid w:val="00482F0D"/>
    <w:rsid w:val="0048347A"/>
    <w:rsid w:val="00483BB2"/>
    <w:rsid w:val="00484387"/>
    <w:rsid w:val="00484938"/>
    <w:rsid w:val="004849DF"/>
    <w:rsid w:val="00484EA2"/>
    <w:rsid w:val="004853EE"/>
    <w:rsid w:val="00485626"/>
    <w:rsid w:val="0048581B"/>
    <w:rsid w:val="00485FCF"/>
    <w:rsid w:val="00486415"/>
    <w:rsid w:val="00486E2A"/>
    <w:rsid w:val="00486E2D"/>
    <w:rsid w:val="004871CA"/>
    <w:rsid w:val="004877A0"/>
    <w:rsid w:val="00487C25"/>
    <w:rsid w:val="00487EA5"/>
    <w:rsid w:val="00487EC7"/>
    <w:rsid w:val="0049007C"/>
    <w:rsid w:val="004900EF"/>
    <w:rsid w:val="0049056E"/>
    <w:rsid w:val="004909AA"/>
    <w:rsid w:val="00490CC3"/>
    <w:rsid w:val="00490ED9"/>
    <w:rsid w:val="00491053"/>
    <w:rsid w:val="00491151"/>
    <w:rsid w:val="0049128A"/>
    <w:rsid w:val="00491455"/>
    <w:rsid w:val="00492221"/>
    <w:rsid w:val="0049349D"/>
    <w:rsid w:val="00493A2B"/>
    <w:rsid w:val="00493B77"/>
    <w:rsid w:val="00493CAB"/>
    <w:rsid w:val="00493EBE"/>
    <w:rsid w:val="00494692"/>
    <w:rsid w:val="00494DEF"/>
    <w:rsid w:val="00494EEE"/>
    <w:rsid w:val="004952D7"/>
    <w:rsid w:val="00495DD6"/>
    <w:rsid w:val="00495E3C"/>
    <w:rsid w:val="00496040"/>
    <w:rsid w:val="004966AF"/>
    <w:rsid w:val="00496713"/>
    <w:rsid w:val="00497277"/>
    <w:rsid w:val="004A05E2"/>
    <w:rsid w:val="004A0978"/>
    <w:rsid w:val="004A0B5F"/>
    <w:rsid w:val="004A1A49"/>
    <w:rsid w:val="004A1FA8"/>
    <w:rsid w:val="004A2465"/>
    <w:rsid w:val="004A2CDF"/>
    <w:rsid w:val="004A2FA1"/>
    <w:rsid w:val="004A34F7"/>
    <w:rsid w:val="004A3622"/>
    <w:rsid w:val="004A3624"/>
    <w:rsid w:val="004A388B"/>
    <w:rsid w:val="004A41C0"/>
    <w:rsid w:val="004A5196"/>
    <w:rsid w:val="004A5964"/>
    <w:rsid w:val="004A5CE1"/>
    <w:rsid w:val="004A6114"/>
    <w:rsid w:val="004A6234"/>
    <w:rsid w:val="004A6291"/>
    <w:rsid w:val="004A6C8B"/>
    <w:rsid w:val="004B02AE"/>
    <w:rsid w:val="004B1EAA"/>
    <w:rsid w:val="004B269A"/>
    <w:rsid w:val="004B2794"/>
    <w:rsid w:val="004B2819"/>
    <w:rsid w:val="004B32F2"/>
    <w:rsid w:val="004B362C"/>
    <w:rsid w:val="004B41F9"/>
    <w:rsid w:val="004B45EE"/>
    <w:rsid w:val="004B46A3"/>
    <w:rsid w:val="004B4A74"/>
    <w:rsid w:val="004B5001"/>
    <w:rsid w:val="004B51A2"/>
    <w:rsid w:val="004B5C2F"/>
    <w:rsid w:val="004B5C3B"/>
    <w:rsid w:val="004B5E83"/>
    <w:rsid w:val="004B5E94"/>
    <w:rsid w:val="004B5EF1"/>
    <w:rsid w:val="004B6A1D"/>
    <w:rsid w:val="004B6C1C"/>
    <w:rsid w:val="004B6D4E"/>
    <w:rsid w:val="004B6EA8"/>
    <w:rsid w:val="004B6F6B"/>
    <w:rsid w:val="004B7438"/>
    <w:rsid w:val="004B756B"/>
    <w:rsid w:val="004B757F"/>
    <w:rsid w:val="004B75CC"/>
    <w:rsid w:val="004B7A44"/>
    <w:rsid w:val="004B7BCE"/>
    <w:rsid w:val="004B7CCA"/>
    <w:rsid w:val="004B7EA4"/>
    <w:rsid w:val="004C00C6"/>
    <w:rsid w:val="004C049D"/>
    <w:rsid w:val="004C09B8"/>
    <w:rsid w:val="004C0A1A"/>
    <w:rsid w:val="004C0CE5"/>
    <w:rsid w:val="004C0D0F"/>
    <w:rsid w:val="004C0D10"/>
    <w:rsid w:val="004C1718"/>
    <w:rsid w:val="004C1A30"/>
    <w:rsid w:val="004C218D"/>
    <w:rsid w:val="004C21A8"/>
    <w:rsid w:val="004C241B"/>
    <w:rsid w:val="004C272A"/>
    <w:rsid w:val="004C2BAD"/>
    <w:rsid w:val="004C4497"/>
    <w:rsid w:val="004C453A"/>
    <w:rsid w:val="004C4B19"/>
    <w:rsid w:val="004C4CD6"/>
    <w:rsid w:val="004C55CB"/>
    <w:rsid w:val="004C596E"/>
    <w:rsid w:val="004C5D31"/>
    <w:rsid w:val="004C6473"/>
    <w:rsid w:val="004C6AB3"/>
    <w:rsid w:val="004C7C3F"/>
    <w:rsid w:val="004D0656"/>
    <w:rsid w:val="004D09B1"/>
    <w:rsid w:val="004D0A1F"/>
    <w:rsid w:val="004D111F"/>
    <w:rsid w:val="004D12A3"/>
    <w:rsid w:val="004D168F"/>
    <w:rsid w:val="004D1B58"/>
    <w:rsid w:val="004D1EE0"/>
    <w:rsid w:val="004D241A"/>
    <w:rsid w:val="004D2BBB"/>
    <w:rsid w:val="004D2DD6"/>
    <w:rsid w:val="004D40AA"/>
    <w:rsid w:val="004D423B"/>
    <w:rsid w:val="004D43BC"/>
    <w:rsid w:val="004D47F7"/>
    <w:rsid w:val="004D4E25"/>
    <w:rsid w:val="004D5142"/>
    <w:rsid w:val="004D5189"/>
    <w:rsid w:val="004D55D8"/>
    <w:rsid w:val="004D5BE9"/>
    <w:rsid w:val="004D6226"/>
    <w:rsid w:val="004D684A"/>
    <w:rsid w:val="004D7287"/>
    <w:rsid w:val="004D72E9"/>
    <w:rsid w:val="004D7609"/>
    <w:rsid w:val="004D7A74"/>
    <w:rsid w:val="004D7C44"/>
    <w:rsid w:val="004D7F1A"/>
    <w:rsid w:val="004E0261"/>
    <w:rsid w:val="004E0410"/>
    <w:rsid w:val="004E06D5"/>
    <w:rsid w:val="004E0B1B"/>
    <w:rsid w:val="004E0B21"/>
    <w:rsid w:val="004E10A6"/>
    <w:rsid w:val="004E1826"/>
    <w:rsid w:val="004E1BDE"/>
    <w:rsid w:val="004E1C6E"/>
    <w:rsid w:val="004E2519"/>
    <w:rsid w:val="004E25EA"/>
    <w:rsid w:val="004E2AB8"/>
    <w:rsid w:val="004E2ED8"/>
    <w:rsid w:val="004E3287"/>
    <w:rsid w:val="004E35D9"/>
    <w:rsid w:val="004E393C"/>
    <w:rsid w:val="004E42EB"/>
    <w:rsid w:val="004E42F7"/>
    <w:rsid w:val="004E4E13"/>
    <w:rsid w:val="004E525C"/>
    <w:rsid w:val="004E5568"/>
    <w:rsid w:val="004E563F"/>
    <w:rsid w:val="004E5715"/>
    <w:rsid w:val="004E5FAF"/>
    <w:rsid w:val="004E699A"/>
    <w:rsid w:val="004E74EC"/>
    <w:rsid w:val="004E7777"/>
    <w:rsid w:val="004E7779"/>
    <w:rsid w:val="004E7852"/>
    <w:rsid w:val="004E7D3B"/>
    <w:rsid w:val="004F0633"/>
    <w:rsid w:val="004F0F26"/>
    <w:rsid w:val="004F0F7C"/>
    <w:rsid w:val="004F134D"/>
    <w:rsid w:val="004F14A3"/>
    <w:rsid w:val="004F15EC"/>
    <w:rsid w:val="004F28D9"/>
    <w:rsid w:val="004F2A07"/>
    <w:rsid w:val="004F32BE"/>
    <w:rsid w:val="004F3BF7"/>
    <w:rsid w:val="004F44EA"/>
    <w:rsid w:val="004F4680"/>
    <w:rsid w:val="004F47A7"/>
    <w:rsid w:val="004F4903"/>
    <w:rsid w:val="004F4A14"/>
    <w:rsid w:val="004F53B4"/>
    <w:rsid w:val="004F54B6"/>
    <w:rsid w:val="004F5624"/>
    <w:rsid w:val="004F56B0"/>
    <w:rsid w:val="004F5C5D"/>
    <w:rsid w:val="004F6AF1"/>
    <w:rsid w:val="004F706A"/>
    <w:rsid w:val="004F7F04"/>
    <w:rsid w:val="00500029"/>
    <w:rsid w:val="00500370"/>
    <w:rsid w:val="00500515"/>
    <w:rsid w:val="00501425"/>
    <w:rsid w:val="005015E7"/>
    <w:rsid w:val="005019C9"/>
    <w:rsid w:val="00501C62"/>
    <w:rsid w:val="00502358"/>
    <w:rsid w:val="0050273E"/>
    <w:rsid w:val="00502DA7"/>
    <w:rsid w:val="00503013"/>
    <w:rsid w:val="0050314E"/>
    <w:rsid w:val="00503CC7"/>
    <w:rsid w:val="00503E3B"/>
    <w:rsid w:val="00503F40"/>
    <w:rsid w:val="005045A6"/>
    <w:rsid w:val="005046A4"/>
    <w:rsid w:val="005046F7"/>
    <w:rsid w:val="00504902"/>
    <w:rsid w:val="00504E7D"/>
    <w:rsid w:val="00505E88"/>
    <w:rsid w:val="00506722"/>
    <w:rsid w:val="0050678A"/>
    <w:rsid w:val="005067E7"/>
    <w:rsid w:val="00506BB3"/>
    <w:rsid w:val="00506E0C"/>
    <w:rsid w:val="00506EBD"/>
    <w:rsid w:val="0050727C"/>
    <w:rsid w:val="00507414"/>
    <w:rsid w:val="0050790D"/>
    <w:rsid w:val="00507AF4"/>
    <w:rsid w:val="00507AF7"/>
    <w:rsid w:val="00507D7B"/>
    <w:rsid w:val="00507FB3"/>
    <w:rsid w:val="005104C6"/>
    <w:rsid w:val="00510CED"/>
    <w:rsid w:val="0051121C"/>
    <w:rsid w:val="00511FB4"/>
    <w:rsid w:val="00512324"/>
    <w:rsid w:val="00512414"/>
    <w:rsid w:val="0051269D"/>
    <w:rsid w:val="005133D8"/>
    <w:rsid w:val="00513835"/>
    <w:rsid w:val="00513D58"/>
    <w:rsid w:val="00514214"/>
    <w:rsid w:val="00514227"/>
    <w:rsid w:val="0051425F"/>
    <w:rsid w:val="00514564"/>
    <w:rsid w:val="00514CEB"/>
    <w:rsid w:val="0051584C"/>
    <w:rsid w:val="00515A5A"/>
    <w:rsid w:val="0051646B"/>
    <w:rsid w:val="0051655B"/>
    <w:rsid w:val="00516837"/>
    <w:rsid w:val="005168F0"/>
    <w:rsid w:val="00516BA4"/>
    <w:rsid w:val="00516C2E"/>
    <w:rsid w:val="00516C82"/>
    <w:rsid w:val="00516E3E"/>
    <w:rsid w:val="0051704A"/>
    <w:rsid w:val="005170C8"/>
    <w:rsid w:val="005176A4"/>
    <w:rsid w:val="00517A9C"/>
    <w:rsid w:val="00517BB0"/>
    <w:rsid w:val="005200B3"/>
    <w:rsid w:val="00520117"/>
    <w:rsid w:val="00520D22"/>
    <w:rsid w:val="00520DE9"/>
    <w:rsid w:val="005216EA"/>
    <w:rsid w:val="0052182D"/>
    <w:rsid w:val="0052191A"/>
    <w:rsid w:val="00521C7D"/>
    <w:rsid w:val="00521C9E"/>
    <w:rsid w:val="00521DD0"/>
    <w:rsid w:val="00522680"/>
    <w:rsid w:val="0052276B"/>
    <w:rsid w:val="00523152"/>
    <w:rsid w:val="005237B8"/>
    <w:rsid w:val="00523B9D"/>
    <w:rsid w:val="00524016"/>
    <w:rsid w:val="00524609"/>
    <w:rsid w:val="005248BB"/>
    <w:rsid w:val="005251D3"/>
    <w:rsid w:val="00525341"/>
    <w:rsid w:val="0052545A"/>
    <w:rsid w:val="005256FD"/>
    <w:rsid w:val="00525834"/>
    <w:rsid w:val="00525992"/>
    <w:rsid w:val="00525DF8"/>
    <w:rsid w:val="00525FBD"/>
    <w:rsid w:val="005260D4"/>
    <w:rsid w:val="005266F0"/>
    <w:rsid w:val="00526875"/>
    <w:rsid w:val="00526F44"/>
    <w:rsid w:val="005277ED"/>
    <w:rsid w:val="0052784A"/>
    <w:rsid w:val="00527A68"/>
    <w:rsid w:val="00527B6C"/>
    <w:rsid w:val="00527D4A"/>
    <w:rsid w:val="0053001A"/>
    <w:rsid w:val="005300F7"/>
    <w:rsid w:val="0053080B"/>
    <w:rsid w:val="00530847"/>
    <w:rsid w:val="00530B20"/>
    <w:rsid w:val="00530F78"/>
    <w:rsid w:val="005311BE"/>
    <w:rsid w:val="00531729"/>
    <w:rsid w:val="00532434"/>
    <w:rsid w:val="0053267A"/>
    <w:rsid w:val="005327CD"/>
    <w:rsid w:val="005328F1"/>
    <w:rsid w:val="00532C96"/>
    <w:rsid w:val="00532E16"/>
    <w:rsid w:val="005339AB"/>
    <w:rsid w:val="005345F5"/>
    <w:rsid w:val="0053481E"/>
    <w:rsid w:val="005349F4"/>
    <w:rsid w:val="00534C89"/>
    <w:rsid w:val="00535085"/>
    <w:rsid w:val="00535446"/>
    <w:rsid w:val="0053584E"/>
    <w:rsid w:val="0053587E"/>
    <w:rsid w:val="005359CD"/>
    <w:rsid w:val="00535C85"/>
    <w:rsid w:val="00535D68"/>
    <w:rsid w:val="005366DA"/>
    <w:rsid w:val="005367AE"/>
    <w:rsid w:val="00536BC6"/>
    <w:rsid w:val="0053730E"/>
    <w:rsid w:val="005379E2"/>
    <w:rsid w:val="00537CEB"/>
    <w:rsid w:val="00540824"/>
    <w:rsid w:val="00540885"/>
    <w:rsid w:val="005408F9"/>
    <w:rsid w:val="00540B6D"/>
    <w:rsid w:val="005419B0"/>
    <w:rsid w:val="005420F4"/>
    <w:rsid w:val="0054228E"/>
    <w:rsid w:val="005422B3"/>
    <w:rsid w:val="005427B5"/>
    <w:rsid w:val="00542896"/>
    <w:rsid w:val="00542944"/>
    <w:rsid w:val="00543031"/>
    <w:rsid w:val="00543083"/>
    <w:rsid w:val="0054344E"/>
    <w:rsid w:val="005434AE"/>
    <w:rsid w:val="0054358F"/>
    <w:rsid w:val="005435A2"/>
    <w:rsid w:val="00543605"/>
    <w:rsid w:val="0054372C"/>
    <w:rsid w:val="005439EE"/>
    <w:rsid w:val="00543F0F"/>
    <w:rsid w:val="00544415"/>
    <w:rsid w:val="00544808"/>
    <w:rsid w:val="00544F30"/>
    <w:rsid w:val="005454B1"/>
    <w:rsid w:val="00546C03"/>
    <w:rsid w:val="00546D34"/>
    <w:rsid w:val="00547725"/>
    <w:rsid w:val="005479A0"/>
    <w:rsid w:val="00547C81"/>
    <w:rsid w:val="0055061D"/>
    <w:rsid w:val="005506E2"/>
    <w:rsid w:val="005509CB"/>
    <w:rsid w:val="00550B1D"/>
    <w:rsid w:val="00550BAD"/>
    <w:rsid w:val="0055109E"/>
    <w:rsid w:val="005512E3"/>
    <w:rsid w:val="00551DB0"/>
    <w:rsid w:val="00551DEB"/>
    <w:rsid w:val="00551ED6"/>
    <w:rsid w:val="005521A7"/>
    <w:rsid w:val="00552325"/>
    <w:rsid w:val="00552717"/>
    <w:rsid w:val="00552BAA"/>
    <w:rsid w:val="00553942"/>
    <w:rsid w:val="005540BC"/>
    <w:rsid w:val="0055418D"/>
    <w:rsid w:val="00554F82"/>
    <w:rsid w:val="0055513E"/>
    <w:rsid w:val="00555426"/>
    <w:rsid w:val="00556A27"/>
    <w:rsid w:val="00557003"/>
    <w:rsid w:val="00557308"/>
    <w:rsid w:val="00557729"/>
    <w:rsid w:val="00557775"/>
    <w:rsid w:val="00557A38"/>
    <w:rsid w:val="00557C5E"/>
    <w:rsid w:val="00557D5E"/>
    <w:rsid w:val="00560394"/>
    <w:rsid w:val="00560C9E"/>
    <w:rsid w:val="0056159E"/>
    <w:rsid w:val="00561642"/>
    <w:rsid w:val="005618D1"/>
    <w:rsid w:val="00561A62"/>
    <w:rsid w:val="00561F08"/>
    <w:rsid w:val="00562016"/>
    <w:rsid w:val="00562743"/>
    <w:rsid w:val="005639F6"/>
    <w:rsid w:val="00563C65"/>
    <w:rsid w:val="00563DA5"/>
    <w:rsid w:val="005648C6"/>
    <w:rsid w:val="00564CAC"/>
    <w:rsid w:val="00564F88"/>
    <w:rsid w:val="005654B3"/>
    <w:rsid w:val="005654F1"/>
    <w:rsid w:val="00565AE6"/>
    <w:rsid w:val="00565DAF"/>
    <w:rsid w:val="00566209"/>
    <w:rsid w:val="00566702"/>
    <w:rsid w:val="00566C3E"/>
    <w:rsid w:val="00566CA0"/>
    <w:rsid w:val="0056773F"/>
    <w:rsid w:val="00567D79"/>
    <w:rsid w:val="00570156"/>
    <w:rsid w:val="005702D8"/>
    <w:rsid w:val="005702EA"/>
    <w:rsid w:val="005702F3"/>
    <w:rsid w:val="005710E1"/>
    <w:rsid w:val="00571C82"/>
    <w:rsid w:val="005723A4"/>
    <w:rsid w:val="0057257D"/>
    <w:rsid w:val="0057289F"/>
    <w:rsid w:val="00572907"/>
    <w:rsid w:val="00572A80"/>
    <w:rsid w:val="00572ECA"/>
    <w:rsid w:val="0057301D"/>
    <w:rsid w:val="00573025"/>
    <w:rsid w:val="005734BB"/>
    <w:rsid w:val="005735F3"/>
    <w:rsid w:val="00573874"/>
    <w:rsid w:val="00573904"/>
    <w:rsid w:val="00573AA7"/>
    <w:rsid w:val="005743C8"/>
    <w:rsid w:val="0057481D"/>
    <w:rsid w:val="005749B0"/>
    <w:rsid w:val="00574E12"/>
    <w:rsid w:val="005754B7"/>
    <w:rsid w:val="00575708"/>
    <w:rsid w:val="00575726"/>
    <w:rsid w:val="00575AA8"/>
    <w:rsid w:val="00575E9B"/>
    <w:rsid w:val="00576001"/>
    <w:rsid w:val="005769F4"/>
    <w:rsid w:val="00577D9A"/>
    <w:rsid w:val="0058017D"/>
    <w:rsid w:val="00580AF1"/>
    <w:rsid w:val="00580DDF"/>
    <w:rsid w:val="00580DE1"/>
    <w:rsid w:val="00580F98"/>
    <w:rsid w:val="0058199A"/>
    <w:rsid w:val="005819EF"/>
    <w:rsid w:val="005827FE"/>
    <w:rsid w:val="00582830"/>
    <w:rsid w:val="00582F90"/>
    <w:rsid w:val="00583619"/>
    <w:rsid w:val="005837D6"/>
    <w:rsid w:val="00583E08"/>
    <w:rsid w:val="00583FD3"/>
    <w:rsid w:val="00584865"/>
    <w:rsid w:val="005849D9"/>
    <w:rsid w:val="00584A00"/>
    <w:rsid w:val="00584A01"/>
    <w:rsid w:val="00584D86"/>
    <w:rsid w:val="00584E95"/>
    <w:rsid w:val="00585262"/>
    <w:rsid w:val="0058527F"/>
    <w:rsid w:val="005852E7"/>
    <w:rsid w:val="005855A2"/>
    <w:rsid w:val="00585631"/>
    <w:rsid w:val="00585646"/>
    <w:rsid w:val="005862EE"/>
    <w:rsid w:val="005863EB"/>
    <w:rsid w:val="0058692D"/>
    <w:rsid w:val="00586AA9"/>
    <w:rsid w:val="00586AEC"/>
    <w:rsid w:val="00586C80"/>
    <w:rsid w:val="00586D32"/>
    <w:rsid w:val="00586EB1"/>
    <w:rsid w:val="00587880"/>
    <w:rsid w:val="00590119"/>
    <w:rsid w:val="00590707"/>
    <w:rsid w:val="00590764"/>
    <w:rsid w:val="00590BCD"/>
    <w:rsid w:val="00590E2D"/>
    <w:rsid w:val="00592B4D"/>
    <w:rsid w:val="00592D98"/>
    <w:rsid w:val="00592E61"/>
    <w:rsid w:val="00592EC9"/>
    <w:rsid w:val="00593035"/>
    <w:rsid w:val="0059369E"/>
    <w:rsid w:val="005936E8"/>
    <w:rsid w:val="00593A66"/>
    <w:rsid w:val="00593FCF"/>
    <w:rsid w:val="005947F3"/>
    <w:rsid w:val="00595118"/>
    <w:rsid w:val="00595605"/>
    <w:rsid w:val="00595774"/>
    <w:rsid w:val="00595BB1"/>
    <w:rsid w:val="00597304"/>
    <w:rsid w:val="005975E4"/>
    <w:rsid w:val="0059780C"/>
    <w:rsid w:val="005A03B5"/>
    <w:rsid w:val="005A158D"/>
    <w:rsid w:val="005A179F"/>
    <w:rsid w:val="005A17A3"/>
    <w:rsid w:val="005A1C44"/>
    <w:rsid w:val="005A25D4"/>
    <w:rsid w:val="005A27B8"/>
    <w:rsid w:val="005A284D"/>
    <w:rsid w:val="005A2BC4"/>
    <w:rsid w:val="005A3AFC"/>
    <w:rsid w:val="005A43B7"/>
    <w:rsid w:val="005A456D"/>
    <w:rsid w:val="005A4ABC"/>
    <w:rsid w:val="005A4B7E"/>
    <w:rsid w:val="005A4B8E"/>
    <w:rsid w:val="005A52EE"/>
    <w:rsid w:val="005A5688"/>
    <w:rsid w:val="005A5D2E"/>
    <w:rsid w:val="005A6B49"/>
    <w:rsid w:val="005A71B3"/>
    <w:rsid w:val="005A756A"/>
    <w:rsid w:val="005A79F8"/>
    <w:rsid w:val="005B0520"/>
    <w:rsid w:val="005B0A4D"/>
    <w:rsid w:val="005B0C86"/>
    <w:rsid w:val="005B1686"/>
    <w:rsid w:val="005B17A4"/>
    <w:rsid w:val="005B1DAC"/>
    <w:rsid w:val="005B283E"/>
    <w:rsid w:val="005B2A9E"/>
    <w:rsid w:val="005B2AC3"/>
    <w:rsid w:val="005B2F67"/>
    <w:rsid w:val="005B3758"/>
    <w:rsid w:val="005B39EE"/>
    <w:rsid w:val="005B435A"/>
    <w:rsid w:val="005B467D"/>
    <w:rsid w:val="005B47C4"/>
    <w:rsid w:val="005B509F"/>
    <w:rsid w:val="005B50F2"/>
    <w:rsid w:val="005B549B"/>
    <w:rsid w:val="005B582E"/>
    <w:rsid w:val="005B5C08"/>
    <w:rsid w:val="005B5C7C"/>
    <w:rsid w:val="005B6421"/>
    <w:rsid w:val="005B66C3"/>
    <w:rsid w:val="005B69E0"/>
    <w:rsid w:val="005B6B56"/>
    <w:rsid w:val="005B6CB1"/>
    <w:rsid w:val="005B6F25"/>
    <w:rsid w:val="005B78E6"/>
    <w:rsid w:val="005B7B3C"/>
    <w:rsid w:val="005B7FF8"/>
    <w:rsid w:val="005C0E00"/>
    <w:rsid w:val="005C17E5"/>
    <w:rsid w:val="005C20C2"/>
    <w:rsid w:val="005C244B"/>
    <w:rsid w:val="005C27C7"/>
    <w:rsid w:val="005C2D65"/>
    <w:rsid w:val="005C2F72"/>
    <w:rsid w:val="005C3402"/>
    <w:rsid w:val="005C34B4"/>
    <w:rsid w:val="005C39B5"/>
    <w:rsid w:val="005C3B27"/>
    <w:rsid w:val="005C3FB3"/>
    <w:rsid w:val="005C4407"/>
    <w:rsid w:val="005C449E"/>
    <w:rsid w:val="005C47B2"/>
    <w:rsid w:val="005C4AA3"/>
    <w:rsid w:val="005C4AEB"/>
    <w:rsid w:val="005C4BAF"/>
    <w:rsid w:val="005C5434"/>
    <w:rsid w:val="005C5865"/>
    <w:rsid w:val="005C5A32"/>
    <w:rsid w:val="005C62D1"/>
    <w:rsid w:val="005C658E"/>
    <w:rsid w:val="005C7221"/>
    <w:rsid w:val="005C7613"/>
    <w:rsid w:val="005C7700"/>
    <w:rsid w:val="005D00C0"/>
    <w:rsid w:val="005D03F1"/>
    <w:rsid w:val="005D0B41"/>
    <w:rsid w:val="005D0DEF"/>
    <w:rsid w:val="005D13EA"/>
    <w:rsid w:val="005D17C9"/>
    <w:rsid w:val="005D186A"/>
    <w:rsid w:val="005D2EC2"/>
    <w:rsid w:val="005D3080"/>
    <w:rsid w:val="005D3B1C"/>
    <w:rsid w:val="005D48FB"/>
    <w:rsid w:val="005D499B"/>
    <w:rsid w:val="005D4AD3"/>
    <w:rsid w:val="005D4BFC"/>
    <w:rsid w:val="005D557F"/>
    <w:rsid w:val="005D5A5E"/>
    <w:rsid w:val="005D6521"/>
    <w:rsid w:val="005D6D3B"/>
    <w:rsid w:val="005D6FF4"/>
    <w:rsid w:val="005E022B"/>
    <w:rsid w:val="005E0437"/>
    <w:rsid w:val="005E0529"/>
    <w:rsid w:val="005E0CDE"/>
    <w:rsid w:val="005E0CFE"/>
    <w:rsid w:val="005E12D6"/>
    <w:rsid w:val="005E1340"/>
    <w:rsid w:val="005E19A6"/>
    <w:rsid w:val="005E211B"/>
    <w:rsid w:val="005E2627"/>
    <w:rsid w:val="005E2A09"/>
    <w:rsid w:val="005E2D98"/>
    <w:rsid w:val="005E32B9"/>
    <w:rsid w:val="005E3793"/>
    <w:rsid w:val="005E403F"/>
    <w:rsid w:val="005E465F"/>
    <w:rsid w:val="005E47F6"/>
    <w:rsid w:val="005E49E5"/>
    <w:rsid w:val="005E594A"/>
    <w:rsid w:val="005E5B0E"/>
    <w:rsid w:val="005E5B87"/>
    <w:rsid w:val="005E5E27"/>
    <w:rsid w:val="005E6111"/>
    <w:rsid w:val="005E6E78"/>
    <w:rsid w:val="005E6F53"/>
    <w:rsid w:val="005E6F70"/>
    <w:rsid w:val="005E6FDD"/>
    <w:rsid w:val="005E726F"/>
    <w:rsid w:val="005E7575"/>
    <w:rsid w:val="005E78AD"/>
    <w:rsid w:val="005F0075"/>
    <w:rsid w:val="005F08F8"/>
    <w:rsid w:val="005F0C30"/>
    <w:rsid w:val="005F0E60"/>
    <w:rsid w:val="005F0FBC"/>
    <w:rsid w:val="005F12B5"/>
    <w:rsid w:val="005F13F4"/>
    <w:rsid w:val="005F15C8"/>
    <w:rsid w:val="005F15DD"/>
    <w:rsid w:val="005F16D6"/>
    <w:rsid w:val="005F17FE"/>
    <w:rsid w:val="005F1A0C"/>
    <w:rsid w:val="005F1AF8"/>
    <w:rsid w:val="005F1E35"/>
    <w:rsid w:val="005F23CE"/>
    <w:rsid w:val="005F2B97"/>
    <w:rsid w:val="005F301E"/>
    <w:rsid w:val="005F314A"/>
    <w:rsid w:val="005F32A0"/>
    <w:rsid w:val="005F3884"/>
    <w:rsid w:val="005F3986"/>
    <w:rsid w:val="005F44CC"/>
    <w:rsid w:val="005F4D10"/>
    <w:rsid w:val="005F4DAF"/>
    <w:rsid w:val="005F5732"/>
    <w:rsid w:val="005F58C8"/>
    <w:rsid w:val="005F59C7"/>
    <w:rsid w:val="005F5CDF"/>
    <w:rsid w:val="005F5E45"/>
    <w:rsid w:val="005F6218"/>
    <w:rsid w:val="005F643A"/>
    <w:rsid w:val="005F65A1"/>
    <w:rsid w:val="005F65B4"/>
    <w:rsid w:val="005F7B60"/>
    <w:rsid w:val="00600051"/>
    <w:rsid w:val="006007B1"/>
    <w:rsid w:val="00600C72"/>
    <w:rsid w:val="00600F77"/>
    <w:rsid w:val="0060166D"/>
    <w:rsid w:val="006031DF"/>
    <w:rsid w:val="00603ACF"/>
    <w:rsid w:val="00603EC9"/>
    <w:rsid w:val="00604221"/>
    <w:rsid w:val="006044D4"/>
    <w:rsid w:val="00604619"/>
    <w:rsid w:val="00604745"/>
    <w:rsid w:val="00604968"/>
    <w:rsid w:val="00604C22"/>
    <w:rsid w:val="00604C5A"/>
    <w:rsid w:val="006055CA"/>
    <w:rsid w:val="00605F21"/>
    <w:rsid w:val="00606119"/>
    <w:rsid w:val="00606C9F"/>
    <w:rsid w:val="00606E73"/>
    <w:rsid w:val="00606EA0"/>
    <w:rsid w:val="00607571"/>
    <w:rsid w:val="00607DE5"/>
    <w:rsid w:val="0061039F"/>
    <w:rsid w:val="00610480"/>
    <w:rsid w:val="00611040"/>
    <w:rsid w:val="0061151D"/>
    <w:rsid w:val="00611903"/>
    <w:rsid w:val="00611981"/>
    <w:rsid w:val="00611C4B"/>
    <w:rsid w:val="00611C58"/>
    <w:rsid w:val="006120C3"/>
    <w:rsid w:val="006122F5"/>
    <w:rsid w:val="0061242C"/>
    <w:rsid w:val="00612632"/>
    <w:rsid w:val="00612649"/>
    <w:rsid w:val="00612F29"/>
    <w:rsid w:val="00613099"/>
    <w:rsid w:val="00613231"/>
    <w:rsid w:val="00613391"/>
    <w:rsid w:val="00613403"/>
    <w:rsid w:val="00613569"/>
    <w:rsid w:val="00613947"/>
    <w:rsid w:val="00613A1B"/>
    <w:rsid w:val="00613BDB"/>
    <w:rsid w:val="006140BC"/>
    <w:rsid w:val="00614326"/>
    <w:rsid w:val="006147A8"/>
    <w:rsid w:val="00614AE3"/>
    <w:rsid w:val="00614DBD"/>
    <w:rsid w:val="00615153"/>
    <w:rsid w:val="006155EC"/>
    <w:rsid w:val="00615900"/>
    <w:rsid w:val="00615993"/>
    <w:rsid w:val="00615B1D"/>
    <w:rsid w:val="00615B3E"/>
    <w:rsid w:val="00615D8B"/>
    <w:rsid w:val="00615EA6"/>
    <w:rsid w:val="00616362"/>
    <w:rsid w:val="006166FB"/>
    <w:rsid w:val="00616C54"/>
    <w:rsid w:val="00616CDA"/>
    <w:rsid w:val="00616EAA"/>
    <w:rsid w:val="00616F7D"/>
    <w:rsid w:val="0061793A"/>
    <w:rsid w:val="00617BEE"/>
    <w:rsid w:val="006204F4"/>
    <w:rsid w:val="006205AD"/>
    <w:rsid w:val="00620C95"/>
    <w:rsid w:val="0062103A"/>
    <w:rsid w:val="00621062"/>
    <w:rsid w:val="00621209"/>
    <w:rsid w:val="006212CA"/>
    <w:rsid w:val="00621506"/>
    <w:rsid w:val="006215CF"/>
    <w:rsid w:val="0062174C"/>
    <w:rsid w:val="00621E4F"/>
    <w:rsid w:val="0062225A"/>
    <w:rsid w:val="006225F6"/>
    <w:rsid w:val="00622796"/>
    <w:rsid w:val="00622B67"/>
    <w:rsid w:val="006241CE"/>
    <w:rsid w:val="0062496C"/>
    <w:rsid w:val="00624C05"/>
    <w:rsid w:val="0062590C"/>
    <w:rsid w:val="00626319"/>
    <w:rsid w:val="00626547"/>
    <w:rsid w:val="00626C57"/>
    <w:rsid w:val="00626ECB"/>
    <w:rsid w:val="006272E8"/>
    <w:rsid w:val="00627612"/>
    <w:rsid w:val="00630296"/>
    <w:rsid w:val="00630622"/>
    <w:rsid w:val="0063071D"/>
    <w:rsid w:val="006308D4"/>
    <w:rsid w:val="00630E94"/>
    <w:rsid w:val="006320AD"/>
    <w:rsid w:val="006322A7"/>
    <w:rsid w:val="006325A0"/>
    <w:rsid w:val="006327F5"/>
    <w:rsid w:val="00632DC7"/>
    <w:rsid w:val="00633918"/>
    <w:rsid w:val="00633BF6"/>
    <w:rsid w:val="00633EEF"/>
    <w:rsid w:val="006344AA"/>
    <w:rsid w:val="006345CA"/>
    <w:rsid w:val="006346F0"/>
    <w:rsid w:val="0063473B"/>
    <w:rsid w:val="006347BD"/>
    <w:rsid w:val="006348C8"/>
    <w:rsid w:val="00634B60"/>
    <w:rsid w:val="00634B8C"/>
    <w:rsid w:val="0063530D"/>
    <w:rsid w:val="0063532E"/>
    <w:rsid w:val="00635490"/>
    <w:rsid w:val="006356BA"/>
    <w:rsid w:val="00636249"/>
    <w:rsid w:val="00636367"/>
    <w:rsid w:val="00636EE8"/>
    <w:rsid w:val="00637A9B"/>
    <w:rsid w:val="006405B6"/>
    <w:rsid w:val="0064085D"/>
    <w:rsid w:val="00640F6E"/>
    <w:rsid w:val="00641101"/>
    <w:rsid w:val="0064112D"/>
    <w:rsid w:val="006413A2"/>
    <w:rsid w:val="0064144C"/>
    <w:rsid w:val="00641633"/>
    <w:rsid w:val="00641BBF"/>
    <w:rsid w:val="00641F58"/>
    <w:rsid w:val="006424EA"/>
    <w:rsid w:val="00642AD1"/>
    <w:rsid w:val="00642B4D"/>
    <w:rsid w:val="00642F99"/>
    <w:rsid w:val="006434DE"/>
    <w:rsid w:val="00643658"/>
    <w:rsid w:val="006437C9"/>
    <w:rsid w:val="006442B3"/>
    <w:rsid w:val="006444D3"/>
    <w:rsid w:val="006448C8"/>
    <w:rsid w:val="00644953"/>
    <w:rsid w:val="0064495C"/>
    <w:rsid w:val="00645336"/>
    <w:rsid w:val="00645EDF"/>
    <w:rsid w:val="006460AC"/>
    <w:rsid w:val="00646543"/>
    <w:rsid w:val="00646845"/>
    <w:rsid w:val="006468BC"/>
    <w:rsid w:val="00646E0E"/>
    <w:rsid w:val="00647AA9"/>
    <w:rsid w:val="00650110"/>
    <w:rsid w:val="0065012C"/>
    <w:rsid w:val="006503EE"/>
    <w:rsid w:val="00650708"/>
    <w:rsid w:val="00650C23"/>
    <w:rsid w:val="00650E15"/>
    <w:rsid w:val="0065104C"/>
    <w:rsid w:val="0065144F"/>
    <w:rsid w:val="00651581"/>
    <w:rsid w:val="006519F5"/>
    <w:rsid w:val="00651D20"/>
    <w:rsid w:val="00651E2E"/>
    <w:rsid w:val="0065226B"/>
    <w:rsid w:val="006526EE"/>
    <w:rsid w:val="00652731"/>
    <w:rsid w:val="00652D7F"/>
    <w:rsid w:val="00653551"/>
    <w:rsid w:val="00653B55"/>
    <w:rsid w:val="00653B65"/>
    <w:rsid w:val="006546D8"/>
    <w:rsid w:val="0065491E"/>
    <w:rsid w:val="00654D55"/>
    <w:rsid w:val="00654E47"/>
    <w:rsid w:val="00655425"/>
    <w:rsid w:val="00655667"/>
    <w:rsid w:val="00655953"/>
    <w:rsid w:val="00656225"/>
    <w:rsid w:val="0065628A"/>
    <w:rsid w:val="00656460"/>
    <w:rsid w:val="006569B3"/>
    <w:rsid w:val="00656C5E"/>
    <w:rsid w:val="00656EE1"/>
    <w:rsid w:val="006572A0"/>
    <w:rsid w:val="00657400"/>
    <w:rsid w:val="00657458"/>
    <w:rsid w:val="00657FD6"/>
    <w:rsid w:val="0066037E"/>
    <w:rsid w:val="006604E5"/>
    <w:rsid w:val="0066084D"/>
    <w:rsid w:val="00660AB9"/>
    <w:rsid w:val="0066128C"/>
    <w:rsid w:val="0066156E"/>
    <w:rsid w:val="00661D1B"/>
    <w:rsid w:val="00662144"/>
    <w:rsid w:val="006622D5"/>
    <w:rsid w:val="0066261D"/>
    <w:rsid w:val="0066264A"/>
    <w:rsid w:val="0066287C"/>
    <w:rsid w:val="00662964"/>
    <w:rsid w:val="0066381B"/>
    <w:rsid w:val="00663C16"/>
    <w:rsid w:val="00663F26"/>
    <w:rsid w:val="0066444A"/>
    <w:rsid w:val="00664584"/>
    <w:rsid w:val="006646D4"/>
    <w:rsid w:val="0066485C"/>
    <w:rsid w:val="00664D52"/>
    <w:rsid w:val="0066537C"/>
    <w:rsid w:val="006654A6"/>
    <w:rsid w:val="006655CF"/>
    <w:rsid w:val="00665942"/>
    <w:rsid w:val="00665E45"/>
    <w:rsid w:val="006663CD"/>
    <w:rsid w:val="00666821"/>
    <w:rsid w:val="006668FD"/>
    <w:rsid w:val="00666DA4"/>
    <w:rsid w:val="00667021"/>
    <w:rsid w:val="006671F8"/>
    <w:rsid w:val="00667258"/>
    <w:rsid w:val="0066763D"/>
    <w:rsid w:val="00667BCA"/>
    <w:rsid w:val="00667ECA"/>
    <w:rsid w:val="0067021F"/>
    <w:rsid w:val="00671DB2"/>
    <w:rsid w:val="00671EFB"/>
    <w:rsid w:val="006722BE"/>
    <w:rsid w:val="0067260D"/>
    <w:rsid w:val="0067276F"/>
    <w:rsid w:val="006728C9"/>
    <w:rsid w:val="00672F03"/>
    <w:rsid w:val="00673292"/>
    <w:rsid w:val="00673B2B"/>
    <w:rsid w:val="00673C21"/>
    <w:rsid w:val="006748AD"/>
    <w:rsid w:val="00674DD1"/>
    <w:rsid w:val="00675936"/>
    <w:rsid w:val="00675B2F"/>
    <w:rsid w:val="00675E58"/>
    <w:rsid w:val="00675EA4"/>
    <w:rsid w:val="00675F0D"/>
    <w:rsid w:val="0067629A"/>
    <w:rsid w:val="00677223"/>
    <w:rsid w:val="00677A58"/>
    <w:rsid w:val="00677B6F"/>
    <w:rsid w:val="00677DED"/>
    <w:rsid w:val="0068075A"/>
    <w:rsid w:val="00680BB5"/>
    <w:rsid w:val="00680E7B"/>
    <w:rsid w:val="00680F0C"/>
    <w:rsid w:val="00681FB4"/>
    <w:rsid w:val="00682DD6"/>
    <w:rsid w:val="006831DC"/>
    <w:rsid w:val="00684058"/>
    <w:rsid w:val="00684CD3"/>
    <w:rsid w:val="00684DFD"/>
    <w:rsid w:val="0068555B"/>
    <w:rsid w:val="00685DE3"/>
    <w:rsid w:val="00685EBB"/>
    <w:rsid w:val="00686200"/>
    <w:rsid w:val="00686389"/>
    <w:rsid w:val="00686E8B"/>
    <w:rsid w:val="006871DF"/>
    <w:rsid w:val="006877EA"/>
    <w:rsid w:val="00687BB4"/>
    <w:rsid w:val="0069008B"/>
    <w:rsid w:val="00690CC1"/>
    <w:rsid w:val="00691653"/>
    <w:rsid w:val="00691871"/>
    <w:rsid w:val="00691996"/>
    <w:rsid w:val="0069199F"/>
    <w:rsid w:val="00691C97"/>
    <w:rsid w:val="006921AC"/>
    <w:rsid w:val="006922AA"/>
    <w:rsid w:val="006922C0"/>
    <w:rsid w:val="0069250D"/>
    <w:rsid w:val="006927B9"/>
    <w:rsid w:val="006927F2"/>
    <w:rsid w:val="006928E2"/>
    <w:rsid w:val="00692CD5"/>
    <w:rsid w:val="00692E6D"/>
    <w:rsid w:val="00692F22"/>
    <w:rsid w:val="00693117"/>
    <w:rsid w:val="00694FFB"/>
    <w:rsid w:val="006950F9"/>
    <w:rsid w:val="00695643"/>
    <w:rsid w:val="00695648"/>
    <w:rsid w:val="00695A3B"/>
    <w:rsid w:val="00695BDA"/>
    <w:rsid w:val="00696793"/>
    <w:rsid w:val="00696A41"/>
    <w:rsid w:val="00696C4D"/>
    <w:rsid w:val="00697258"/>
    <w:rsid w:val="0069748D"/>
    <w:rsid w:val="00697845"/>
    <w:rsid w:val="00697A01"/>
    <w:rsid w:val="00697AA5"/>
    <w:rsid w:val="00697FD1"/>
    <w:rsid w:val="006A0613"/>
    <w:rsid w:val="006A06B1"/>
    <w:rsid w:val="006A0F9C"/>
    <w:rsid w:val="006A1146"/>
    <w:rsid w:val="006A13C8"/>
    <w:rsid w:val="006A14E2"/>
    <w:rsid w:val="006A1A3D"/>
    <w:rsid w:val="006A258C"/>
    <w:rsid w:val="006A2882"/>
    <w:rsid w:val="006A3CC9"/>
    <w:rsid w:val="006A4072"/>
    <w:rsid w:val="006A428D"/>
    <w:rsid w:val="006A49FA"/>
    <w:rsid w:val="006A4A17"/>
    <w:rsid w:val="006A4EB5"/>
    <w:rsid w:val="006A5AE9"/>
    <w:rsid w:val="006A5E13"/>
    <w:rsid w:val="006A5E5E"/>
    <w:rsid w:val="006A601C"/>
    <w:rsid w:val="006A68B3"/>
    <w:rsid w:val="006A70EB"/>
    <w:rsid w:val="006A757C"/>
    <w:rsid w:val="006A7F36"/>
    <w:rsid w:val="006B0058"/>
    <w:rsid w:val="006B00F4"/>
    <w:rsid w:val="006B078A"/>
    <w:rsid w:val="006B088C"/>
    <w:rsid w:val="006B0BA5"/>
    <w:rsid w:val="006B0F48"/>
    <w:rsid w:val="006B0F57"/>
    <w:rsid w:val="006B0F69"/>
    <w:rsid w:val="006B18C6"/>
    <w:rsid w:val="006B1AC3"/>
    <w:rsid w:val="006B1C62"/>
    <w:rsid w:val="006B1ED0"/>
    <w:rsid w:val="006B272B"/>
    <w:rsid w:val="006B2791"/>
    <w:rsid w:val="006B2E04"/>
    <w:rsid w:val="006B325C"/>
    <w:rsid w:val="006B38AD"/>
    <w:rsid w:val="006B39AA"/>
    <w:rsid w:val="006B41EC"/>
    <w:rsid w:val="006B42AC"/>
    <w:rsid w:val="006B436C"/>
    <w:rsid w:val="006B4CA6"/>
    <w:rsid w:val="006B4D16"/>
    <w:rsid w:val="006B50B4"/>
    <w:rsid w:val="006B543A"/>
    <w:rsid w:val="006B59BA"/>
    <w:rsid w:val="006B6023"/>
    <w:rsid w:val="006B60D2"/>
    <w:rsid w:val="006B62A1"/>
    <w:rsid w:val="006B67DB"/>
    <w:rsid w:val="006B6D0F"/>
    <w:rsid w:val="006B72D1"/>
    <w:rsid w:val="006B7E92"/>
    <w:rsid w:val="006C0259"/>
    <w:rsid w:val="006C0BDD"/>
    <w:rsid w:val="006C1211"/>
    <w:rsid w:val="006C171D"/>
    <w:rsid w:val="006C18AE"/>
    <w:rsid w:val="006C2044"/>
    <w:rsid w:val="006C2B9B"/>
    <w:rsid w:val="006C2C07"/>
    <w:rsid w:val="006C2C7E"/>
    <w:rsid w:val="006C32DF"/>
    <w:rsid w:val="006C336D"/>
    <w:rsid w:val="006C357D"/>
    <w:rsid w:val="006C362E"/>
    <w:rsid w:val="006C3C74"/>
    <w:rsid w:val="006C3D28"/>
    <w:rsid w:val="006C40E6"/>
    <w:rsid w:val="006C4409"/>
    <w:rsid w:val="006C473A"/>
    <w:rsid w:val="006C4BCE"/>
    <w:rsid w:val="006C4F9F"/>
    <w:rsid w:val="006C5237"/>
    <w:rsid w:val="006C577F"/>
    <w:rsid w:val="006C5F7D"/>
    <w:rsid w:val="006C6169"/>
    <w:rsid w:val="006C66F4"/>
    <w:rsid w:val="006C7623"/>
    <w:rsid w:val="006C77C9"/>
    <w:rsid w:val="006C7B08"/>
    <w:rsid w:val="006C7BA8"/>
    <w:rsid w:val="006D00C7"/>
    <w:rsid w:val="006D031A"/>
    <w:rsid w:val="006D042B"/>
    <w:rsid w:val="006D119E"/>
    <w:rsid w:val="006D1458"/>
    <w:rsid w:val="006D16B0"/>
    <w:rsid w:val="006D1B38"/>
    <w:rsid w:val="006D20DF"/>
    <w:rsid w:val="006D2122"/>
    <w:rsid w:val="006D2507"/>
    <w:rsid w:val="006D280E"/>
    <w:rsid w:val="006D2C6B"/>
    <w:rsid w:val="006D2C9D"/>
    <w:rsid w:val="006D30B8"/>
    <w:rsid w:val="006D30EA"/>
    <w:rsid w:val="006D33B5"/>
    <w:rsid w:val="006D33C9"/>
    <w:rsid w:val="006D354D"/>
    <w:rsid w:val="006D37DC"/>
    <w:rsid w:val="006D3DFF"/>
    <w:rsid w:val="006D3F28"/>
    <w:rsid w:val="006D456D"/>
    <w:rsid w:val="006D4642"/>
    <w:rsid w:val="006D4794"/>
    <w:rsid w:val="006D4D20"/>
    <w:rsid w:val="006D4F31"/>
    <w:rsid w:val="006D5367"/>
    <w:rsid w:val="006D5973"/>
    <w:rsid w:val="006D6034"/>
    <w:rsid w:val="006D648A"/>
    <w:rsid w:val="006D6ABF"/>
    <w:rsid w:val="006D711B"/>
    <w:rsid w:val="006D74BC"/>
    <w:rsid w:val="006E1A07"/>
    <w:rsid w:val="006E1C92"/>
    <w:rsid w:val="006E2188"/>
    <w:rsid w:val="006E223E"/>
    <w:rsid w:val="006E2422"/>
    <w:rsid w:val="006E27B0"/>
    <w:rsid w:val="006E2819"/>
    <w:rsid w:val="006E3B69"/>
    <w:rsid w:val="006E45D5"/>
    <w:rsid w:val="006E504D"/>
    <w:rsid w:val="006E52B1"/>
    <w:rsid w:val="006E579F"/>
    <w:rsid w:val="006E5A89"/>
    <w:rsid w:val="006E639A"/>
    <w:rsid w:val="006E6883"/>
    <w:rsid w:val="006E6D2D"/>
    <w:rsid w:val="006E74DC"/>
    <w:rsid w:val="006E751D"/>
    <w:rsid w:val="006E7685"/>
    <w:rsid w:val="006E7C10"/>
    <w:rsid w:val="006F002E"/>
    <w:rsid w:val="006F036F"/>
    <w:rsid w:val="006F061A"/>
    <w:rsid w:val="006F073E"/>
    <w:rsid w:val="006F07CD"/>
    <w:rsid w:val="006F11DF"/>
    <w:rsid w:val="006F1326"/>
    <w:rsid w:val="006F19D2"/>
    <w:rsid w:val="006F25E5"/>
    <w:rsid w:val="006F264E"/>
    <w:rsid w:val="006F2CFA"/>
    <w:rsid w:val="006F2F12"/>
    <w:rsid w:val="006F372A"/>
    <w:rsid w:val="006F37FD"/>
    <w:rsid w:val="006F3907"/>
    <w:rsid w:val="006F3AE7"/>
    <w:rsid w:val="006F4500"/>
    <w:rsid w:val="006F4990"/>
    <w:rsid w:val="006F4CA8"/>
    <w:rsid w:val="006F53A8"/>
    <w:rsid w:val="006F57D8"/>
    <w:rsid w:val="006F588D"/>
    <w:rsid w:val="006F5B8D"/>
    <w:rsid w:val="006F5BB3"/>
    <w:rsid w:val="006F5EEC"/>
    <w:rsid w:val="006F6AF0"/>
    <w:rsid w:val="006F6E52"/>
    <w:rsid w:val="006F7019"/>
    <w:rsid w:val="006F73C2"/>
    <w:rsid w:val="006F755D"/>
    <w:rsid w:val="00700772"/>
    <w:rsid w:val="00700FF2"/>
    <w:rsid w:val="00701066"/>
    <w:rsid w:val="00701096"/>
    <w:rsid w:val="00701553"/>
    <w:rsid w:val="007015F3"/>
    <w:rsid w:val="00702075"/>
    <w:rsid w:val="00702243"/>
    <w:rsid w:val="00702CF1"/>
    <w:rsid w:val="00702E36"/>
    <w:rsid w:val="0070328D"/>
    <w:rsid w:val="007032A6"/>
    <w:rsid w:val="007035C8"/>
    <w:rsid w:val="00703A07"/>
    <w:rsid w:val="00703D68"/>
    <w:rsid w:val="00703E71"/>
    <w:rsid w:val="007045E6"/>
    <w:rsid w:val="00704C17"/>
    <w:rsid w:val="007053BB"/>
    <w:rsid w:val="007057EC"/>
    <w:rsid w:val="00705B01"/>
    <w:rsid w:val="0070606E"/>
    <w:rsid w:val="00706B04"/>
    <w:rsid w:val="00706FB9"/>
    <w:rsid w:val="00707008"/>
    <w:rsid w:val="00707079"/>
    <w:rsid w:val="007071FA"/>
    <w:rsid w:val="0070741E"/>
    <w:rsid w:val="007078D9"/>
    <w:rsid w:val="007079AA"/>
    <w:rsid w:val="00707D0D"/>
    <w:rsid w:val="00707EB1"/>
    <w:rsid w:val="00710285"/>
    <w:rsid w:val="007106AB"/>
    <w:rsid w:val="00710958"/>
    <w:rsid w:val="00710F24"/>
    <w:rsid w:val="007113EB"/>
    <w:rsid w:val="0071168F"/>
    <w:rsid w:val="0071185D"/>
    <w:rsid w:val="00711AC9"/>
    <w:rsid w:val="00711CBA"/>
    <w:rsid w:val="00712B30"/>
    <w:rsid w:val="00712B3D"/>
    <w:rsid w:val="007132F8"/>
    <w:rsid w:val="00713478"/>
    <w:rsid w:val="007134BB"/>
    <w:rsid w:val="0071369C"/>
    <w:rsid w:val="00713743"/>
    <w:rsid w:val="007144FB"/>
    <w:rsid w:val="00714700"/>
    <w:rsid w:val="00714D7F"/>
    <w:rsid w:val="00714EEA"/>
    <w:rsid w:val="00715103"/>
    <w:rsid w:val="007158D2"/>
    <w:rsid w:val="00715F1C"/>
    <w:rsid w:val="007160E2"/>
    <w:rsid w:val="007161D4"/>
    <w:rsid w:val="007164D5"/>
    <w:rsid w:val="007169B4"/>
    <w:rsid w:val="007176EB"/>
    <w:rsid w:val="00717726"/>
    <w:rsid w:val="00717CD9"/>
    <w:rsid w:val="00717E19"/>
    <w:rsid w:val="00720055"/>
    <w:rsid w:val="007206DD"/>
    <w:rsid w:val="00721457"/>
    <w:rsid w:val="00721FF0"/>
    <w:rsid w:val="00722372"/>
    <w:rsid w:val="00723283"/>
    <w:rsid w:val="00723565"/>
    <w:rsid w:val="00723948"/>
    <w:rsid w:val="00723DAE"/>
    <w:rsid w:val="00723DDA"/>
    <w:rsid w:val="007240BB"/>
    <w:rsid w:val="00724251"/>
    <w:rsid w:val="0072452B"/>
    <w:rsid w:val="007249F6"/>
    <w:rsid w:val="00724A20"/>
    <w:rsid w:val="00724AF0"/>
    <w:rsid w:val="00725649"/>
    <w:rsid w:val="00725894"/>
    <w:rsid w:val="00725985"/>
    <w:rsid w:val="00725A6B"/>
    <w:rsid w:val="00726200"/>
    <w:rsid w:val="00726A53"/>
    <w:rsid w:val="00726A7A"/>
    <w:rsid w:val="00726AA1"/>
    <w:rsid w:val="00727530"/>
    <w:rsid w:val="00727604"/>
    <w:rsid w:val="00727938"/>
    <w:rsid w:val="007279C5"/>
    <w:rsid w:val="00730053"/>
    <w:rsid w:val="007305CD"/>
    <w:rsid w:val="007309CB"/>
    <w:rsid w:val="00730FC6"/>
    <w:rsid w:val="0073150D"/>
    <w:rsid w:val="0073182A"/>
    <w:rsid w:val="00731B5C"/>
    <w:rsid w:val="00731D24"/>
    <w:rsid w:val="007321F8"/>
    <w:rsid w:val="00732924"/>
    <w:rsid w:val="007337EB"/>
    <w:rsid w:val="007338A4"/>
    <w:rsid w:val="007338C1"/>
    <w:rsid w:val="0073407F"/>
    <w:rsid w:val="0073495D"/>
    <w:rsid w:val="00734DEA"/>
    <w:rsid w:val="007354C0"/>
    <w:rsid w:val="007357FF"/>
    <w:rsid w:val="00735CF4"/>
    <w:rsid w:val="00736294"/>
    <w:rsid w:val="00736410"/>
    <w:rsid w:val="007369D7"/>
    <w:rsid w:val="00736A83"/>
    <w:rsid w:val="00736C51"/>
    <w:rsid w:val="00736D75"/>
    <w:rsid w:val="00736EBA"/>
    <w:rsid w:val="00737576"/>
    <w:rsid w:val="0073771B"/>
    <w:rsid w:val="00737BBE"/>
    <w:rsid w:val="007403C5"/>
    <w:rsid w:val="007408FE"/>
    <w:rsid w:val="00740930"/>
    <w:rsid w:val="00740ECC"/>
    <w:rsid w:val="007410F8"/>
    <w:rsid w:val="007418BA"/>
    <w:rsid w:val="00741BD0"/>
    <w:rsid w:val="00741CA8"/>
    <w:rsid w:val="00741E96"/>
    <w:rsid w:val="00741F99"/>
    <w:rsid w:val="00742658"/>
    <w:rsid w:val="00742D73"/>
    <w:rsid w:val="00742DAD"/>
    <w:rsid w:val="00743E26"/>
    <w:rsid w:val="0074442A"/>
    <w:rsid w:val="00744660"/>
    <w:rsid w:val="00744ACB"/>
    <w:rsid w:val="0074584E"/>
    <w:rsid w:val="00745A89"/>
    <w:rsid w:val="00745B9A"/>
    <w:rsid w:val="00745E23"/>
    <w:rsid w:val="00745EA8"/>
    <w:rsid w:val="007461C2"/>
    <w:rsid w:val="007462FD"/>
    <w:rsid w:val="0074656E"/>
    <w:rsid w:val="00746ADF"/>
    <w:rsid w:val="00746BB8"/>
    <w:rsid w:val="00746C48"/>
    <w:rsid w:val="00746D3D"/>
    <w:rsid w:val="00746F12"/>
    <w:rsid w:val="0074795B"/>
    <w:rsid w:val="00747B86"/>
    <w:rsid w:val="007504CE"/>
    <w:rsid w:val="00750950"/>
    <w:rsid w:val="0075124A"/>
    <w:rsid w:val="007514C0"/>
    <w:rsid w:val="007514EC"/>
    <w:rsid w:val="00751BF4"/>
    <w:rsid w:val="00751C77"/>
    <w:rsid w:val="00751D49"/>
    <w:rsid w:val="00751E35"/>
    <w:rsid w:val="00751EB8"/>
    <w:rsid w:val="007523F6"/>
    <w:rsid w:val="00752631"/>
    <w:rsid w:val="00753CE1"/>
    <w:rsid w:val="00753EB6"/>
    <w:rsid w:val="00753F9F"/>
    <w:rsid w:val="007551A1"/>
    <w:rsid w:val="0075523E"/>
    <w:rsid w:val="00755B07"/>
    <w:rsid w:val="00756070"/>
    <w:rsid w:val="0075638F"/>
    <w:rsid w:val="00756635"/>
    <w:rsid w:val="007578F4"/>
    <w:rsid w:val="0075790E"/>
    <w:rsid w:val="00757A7C"/>
    <w:rsid w:val="00757E5B"/>
    <w:rsid w:val="00761D8F"/>
    <w:rsid w:val="00761E9E"/>
    <w:rsid w:val="00762242"/>
    <w:rsid w:val="007624AA"/>
    <w:rsid w:val="00762BAA"/>
    <w:rsid w:val="00762E08"/>
    <w:rsid w:val="00763455"/>
    <w:rsid w:val="007638CA"/>
    <w:rsid w:val="00763BA2"/>
    <w:rsid w:val="00764E0B"/>
    <w:rsid w:val="007650F1"/>
    <w:rsid w:val="007655ED"/>
    <w:rsid w:val="007658F0"/>
    <w:rsid w:val="0076596D"/>
    <w:rsid w:val="00765DCA"/>
    <w:rsid w:val="00766110"/>
    <w:rsid w:val="00766247"/>
    <w:rsid w:val="007667A3"/>
    <w:rsid w:val="007667E8"/>
    <w:rsid w:val="0076687D"/>
    <w:rsid w:val="00766BFC"/>
    <w:rsid w:val="00766FBA"/>
    <w:rsid w:val="00767130"/>
    <w:rsid w:val="00767305"/>
    <w:rsid w:val="0076758F"/>
    <w:rsid w:val="00770002"/>
    <w:rsid w:val="0077019F"/>
    <w:rsid w:val="00770A13"/>
    <w:rsid w:val="00770A51"/>
    <w:rsid w:val="007712D2"/>
    <w:rsid w:val="007714D3"/>
    <w:rsid w:val="007717CF"/>
    <w:rsid w:val="0077184C"/>
    <w:rsid w:val="00772354"/>
    <w:rsid w:val="00772B68"/>
    <w:rsid w:val="0077307B"/>
    <w:rsid w:val="0077320C"/>
    <w:rsid w:val="0077340D"/>
    <w:rsid w:val="007734AE"/>
    <w:rsid w:val="00773731"/>
    <w:rsid w:val="007737B0"/>
    <w:rsid w:val="0077393D"/>
    <w:rsid w:val="0077399E"/>
    <w:rsid w:val="007745AC"/>
    <w:rsid w:val="007748C4"/>
    <w:rsid w:val="00774DD4"/>
    <w:rsid w:val="0077554F"/>
    <w:rsid w:val="0077579B"/>
    <w:rsid w:val="00775A1D"/>
    <w:rsid w:val="00775DA2"/>
    <w:rsid w:val="00776036"/>
    <w:rsid w:val="007764F6"/>
    <w:rsid w:val="007765B2"/>
    <w:rsid w:val="00776811"/>
    <w:rsid w:val="00776944"/>
    <w:rsid w:val="00776DD4"/>
    <w:rsid w:val="007776A4"/>
    <w:rsid w:val="00777A11"/>
    <w:rsid w:val="00777AF7"/>
    <w:rsid w:val="0078003E"/>
    <w:rsid w:val="007804FA"/>
    <w:rsid w:val="00780602"/>
    <w:rsid w:val="007807A3"/>
    <w:rsid w:val="0078084E"/>
    <w:rsid w:val="007810CE"/>
    <w:rsid w:val="00781331"/>
    <w:rsid w:val="0078139F"/>
    <w:rsid w:val="007814A8"/>
    <w:rsid w:val="00781C6C"/>
    <w:rsid w:val="00781E03"/>
    <w:rsid w:val="0078255F"/>
    <w:rsid w:val="00782F5B"/>
    <w:rsid w:val="00784178"/>
    <w:rsid w:val="00784FDE"/>
    <w:rsid w:val="007853FC"/>
    <w:rsid w:val="007854C4"/>
    <w:rsid w:val="0078558B"/>
    <w:rsid w:val="00785612"/>
    <w:rsid w:val="007856BB"/>
    <w:rsid w:val="00785DDD"/>
    <w:rsid w:val="00786696"/>
    <w:rsid w:val="00786AC8"/>
    <w:rsid w:val="00787027"/>
    <w:rsid w:val="007874A2"/>
    <w:rsid w:val="007875EE"/>
    <w:rsid w:val="00787B5B"/>
    <w:rsid w:val="00790071"/>
    <w:rsid w:val="0079094F"/>
    <w:rsid w:val="00790BAE"/>
    <w:rsid w:val="0079111B"/>
    <w:rsid w:val="007915A4"/>
    <w:rsid w:val="0079169E"/>
    <w:rsid w:val="007922F8"/>
    <w:rsid w:val="007925A4"/>
    <w:rsid w:val="00792E41"/>
    <w:rsid w:val="007935B7"/>
    <w:rsid w:val="00793A5D"/>
    <w:rsid w:val="00793E17"/>
    <w:rsid w:val="0079423C"/>
    <w:rsid w:val="0079431D"/>
    <w:rsid w:val="00794772"/>
    <w:rsid w:val="007949EF"/>
    <w:rsid w:val="00794C5D"/>
    <w:rsid w:val="00794C74"/>
    <w:rsid w:val="00795694"/>
    <w:rsid w:val="00795A74"/>
    <w:rsid w:val="00795CB9"/>
    <w:rsid w:val="00795FA7"/>
    <w:rsid w:val="00796017"/>
    <w:rsid w:val="00796536"/>
    <w:rsid w:val="0079662C"/>
    <w:rsid w:val="00797F86"/>
    <w:rsid w:val="00797FAE"/>
    <w:rsid w:val="007A00A9"/>
    <w:rsid w:val="007A05D9"/>
    <w:rsid w:val="007A069D"/>
    <w:rsid w:val="007A072B"/>
    <w:rsid w:val="007A08AD"/>
    <w:rsid w:val="007A08E9"/>
    <w:rsid w:val="007A15F7"/>
    <w:rsid w:val="007A1CE8"/>
    <w:rsid w:val="007A1E71"/>
    <w:rsid w:val="007A23A5"/>
    <w:rsid w:val="007A2851"/>
    <w:rsid w:val="007A312F"/>
    <w:rsid w:val="007A3199"/>
    <w:rsid w:val="007A3306"/>
    <w:rsid w:val="007A3645"/>
    <w:rsid w:val="007A3712"/>
    <w:rsid w:val="007A3997"/>
    <w:rsid w:val="007A3DF1"/>
    <w:rsid w:val="007A4116"/>
    <w:rsid w:val="007A415C"/>
    <w:rsid w:val="007A4696"/>
    <w:rsid w:val="007A48FA"/>
    <w:rsid w:val="007A490C"/>
    <w:rsid w:val="007A4E55"/>
    <w:rsid w:val="007A549A"/>
    <w:rsid w:val="007A5550"/>
    <w:rsid w:val="007A5A37"/>
    <w:rsid w:val="007A5D2C"/>
    <w:rsid w:val="007A6449"/>
    <w:rsid w:val="007A648F"/>
    <w:rsid w:val="007A65A9"/>
    <w:rsid w:val="007A6BF0"/>
    <w:rsid w:val="007A6D0C"/>
    <w:rsid w:val="007A6DDD"/>
    <w:rsid w:val="007A73C0"/>
    <w:rsid w:val="007A7A48"/>
    <w:rsid w:val="007B0344"/>
    <w:rsid w:val="007B04B7"/>
    <w:rsid w:val="007B0E21"/>
    <w:rsid w:val="007B113D"/>
    <w:rsid w:val="007B189F"/>
    <w:rsid w:val="007B198B"/>
    <w:rsid w:val="007B1B6B"/>
    <w:rsid w:val="007B2104"/>
    <w:rsid w:val="007B2542"/>
    <w:rsid w:val="007B2DC6"/>
    <w:rsid w:val="007B3859"/>
    <w:rsid w:val="007B3879"/>
    <w:rsid w:val="007B4147"/>
    <w:rsid w:val="007B4DEF"/>
    <w:rsid w:val="007B50F1"/>
    <w:rsid w:val="007B52FA"/>
    <w:rsid w:val="007B5329"/>
    <w:rsid w:val="007B5419"/>
    <w:rsid w:val="007B5F76"/>
    <w:rsid w:val="007B5F91"/>
    <w:rsid w:val="007B61FB"/>
    <w:rsid w:val="007B6345"/>
    <w:rsid w:val="007B693D"/>
    <w:rsid w:val="007B6EA1"/>
    <w:rsid w:val="007B750C"/>
    <w:rsid w:val="007B78FC"/>
    <w:rsid w:val="007B79BC"/>
    <w:rsid w:val="007C0187"/>
    <w:rsid w:val="007C0B5B"/>
    <w:rsid w:val="007C0D84"/>
    <w:rsid w:val="007C108C"/>
    <w:rsid w:val="007C125B"/>
    <w:rsid w:val="007C17E7"/>
    <w:rsid w:val="007C18D2"/>
    <w:rsid w:val="007C1AA5"/>
    <w:rsid w:val="007C1AEB"/>
    <w:rsid w:val="007C1FD7"/>
    <w:rsid w:val="007C2039"/>
    <w:rsid w:val="007C2DAC"/>
    <w:rsid w:val="007C2E08"/>
    <w:rsid w:val="007C3030"/>
    <w:rsid w:val="007C30CE"/>
    <w:rsid w:val="007C35F1"/>
    <w:rsid w:val="007C3B56"/>
    <w:rsid w:val="007C40FB"/>
    <w:rsid w:val="007C4BF4"/>
    <w:rsid w:val="007C5840"/>
    <w:rsid w:val="007C58BF"/>
    <w:rsid w:val="007C5D84"/>
    <w:rsid w:val="007C6524"/>
    <w:rsid w:val="007C65B4"/>
    <w:rsid w:val="007C6607"/>
    <w:rsid w:val="007C6C9A"/>
    <w:rsid w:val="007C6D4B"/>
    <w:rsid w:val="007C6DEC"/>
    <w:rsid w:val="007C73E7"/>
    <w:rsid w:val="007C785A"/>
    <w:rsid w:val="007C7A20"/>
    <w:rsid w:val="007C7C00"/>
    <w:rsid w:val="007D005C"/>
    <w:rsid w:val="007D035D"/>
    <w:rsid w:val="007D048C"/>
    <w:rsid w:val="007D0A0E"/>
    <w:rsid w:val="007D0EFB"/>
    <w:rsid w:val="007D15AE"/>
    <w:rsid w:val="007D16B8"/>
    <w:rsid w:val="007D1DD6"/>
    <w:rsid w:val="007D21CA"/>
    <w:rsid w:val="007D2794"/>
    <w:rsid w:val="007D2DB8"/>
    <w:rsid w:val="007D31B0"/>
    <w:rsid w:val="007D373C"/>
    <w:rsid w:val="007D38EE"/>
    <w:rsid w:val="007D3AC4"/>
    <w:rsid w:val="007D47F6"/>
    <w:rsid w:val="007D4F76"/>
    <w:rsid w:val="007D5813"/>
    <w:rsid w:val="007D5EE9"/>
    <w:rsid w:val="007D646E"/>
    <w:rsid w:val="007D69A8"/>
    <w:rsid w:val="007D70E0"/>
    <w:rsid w:val="007D7D6A"/>
    <w:rsid w:val="007D7DA2"/>
    <w:rsid w:val="007E02F0"/>
    <w:rsid w:val="007E043D"/>
    <w:rsid w:val="007E0B56"/>
    <w:rsid w:val="007E0E05"/>
    <w:rsid w:val="007E1834"/>
    <w:rsid w:val="007E18E7"/>
    <w:rsid w:val="007E1A89"/>
    <w:rsid w:val="007E21E6"/>
    <w:rsid w:val="007E22D0"/>
    <w:rsid w:val="007E2A5C"/>
    <w:rsid w:val="007E3182"/>
    <w:rsid w:val="007E4583"/>
    <w:rsid w:val="007E46A5"/>
    <w:rsid w:val="007E484C"/>
    <w:rsid w:val="007E4F1A"/>
    <w:rsid w:val="007E5167"/>
    <w:rsid w:val="007E530B"/>
    <w:rsid w:val="007E541D"/>
    <w:rsid w:val="007E590E"/>
    <w:rsid w:val="007E5A25"/>
    <w:rsid w:val="007E5E48"/>
    <w:rsid w:val="007E626F"/>
    <w:rsid w:val="007E6386"/>
    <w:rsid w:val="007E65EB"/>
    <w:rsid w:val="007E6EBC"/>
    <w:rsid w:val="007E7367"/>
    <w:rsid w:val="007E739B"/>
    <w:rsid w:val="007E79DD"/>
    <w:rsid w:val="007E7AD7"/>
    <w:rsid w:val="007E7CAB"/>
    <w:rsid w:val="007F00CB"/>
    <w:rsid w:val="007F0352"/>
    <w:rsid w:val="007F0BE3"/>
    <w:rsid w:val="007F0C00"/>
    <w:rsid w:val="007F13FD"/>
    <w:rsid w:val="007F1DCB"/>
    <w:rsid w:val="007F1FD8"/>
    <w:rsid w:val="007F2646"/>
    <w:rsid w:val="007F282B"/>
    <w:rsid w:val="007F28FC"/>
    <w:rsid w:val="007F411C"/>
    <w:rsid w:val="007F490F"/>
    <w:rsid w:val="007F4C5F"/>
    <w:rsid w:val="007F50FF"/>
    <w:rsid w:val="007F5587"/>
    <w:rsid w:val="007F616D"/>
    <w:rsid w:val="007F662E"/>
    <w:rsid w:val="007F6C95"/>
    <w:rsid w:val="007F7754"/>
    <w:rsid w:val="007F7932"/>
    <w:rsid w:val="007F7954"/>
    <w:rsid w:val="007F79F3"/>
    <w:rsid w:val="007F7D1B"/>
    <w:rsid w:val="007F7D46"/>
    <w:rsid w:val="00800547"/>
    <w:rsid w:val="00800600"/>
    <w:rsid w:val="00800CE1"/>
    <w:rsid w:val="00800E0D"/>
    <w:rsid w:val="00801F8E"/>
    <w:rsid w:val="00802C2E"/>
    <w:rsid w:val="00803130"/>
    <w:rsid w:val="00804022"/>
    <w:rsid w:val="008040E5"/>
    <w:rsid w:val="00804234"/>
    <w:rsid w:val="008043E3"/>
    <w:rsid w:val="008046F6"/>
    <w:rsid w:val="00804845"/>
    <w:rsid w:val="008048BC"/>
    <w:rsid w:val="0080493E"/>
    <w:rsid w:val="00804A88"/>
    <w:rsid w:val="00804D43"/>
    <w:rsid w:val="00805349"/>
    <w:rsid w:val="008055BD"/>
    <w:rsid w:val="00805AB4"/>
    <w:rsid w:val="00805E34"/>
    <w:rsid w:val="00805E5A"/>
    <w:rsid w:val="00805F5B"/>
    <w:rsid w:val="0080608D"/>
    <w:rsid w:val="0080611A"/>
    <w:rsid w:val="008061FE"/>
    <w:rsid w:val="008062F9"/>
    <w:rsid w:val="00806EF3"/>
    <w:rsid w:val="0080750B"/>
    <w:rsid w:val="0080756A"/>
    <w:rsid w:val="00807645"/>
    <w:rsid w:val="00807790"/>
    <w:rsid w:val="00807B53"/>
    <w:rsid w:val="00807DC2"/>
    <w:rsid w:val="0081013B"/>
    <w:rsid w:val="00810742"/>
    <w:rsid w:val="00810E01"/>
    <w:rsid w:val="00811276"/>
    <w:rsid w:val="00811BC7"/>
    <w:rsid w:val="008120B2"/>
    <w:rsid w:val="008122FC"/>
    <w:rsid w:val="0081246C"/>
    <w:rsid w:val="00812913"/>
    <w:rsid w:val="008129CE"/>
    <w:rsid w:val="00812A1A"/>
    <w:rsid w:val="00812B77"/>
    <w:rsid w:val="00813097"/>
    <w:rsid w:val="00813817"/>
    <w:rsid w:val="00813EAD"/>
    <w:rsid w:val="00814AB6"/>
    <w:rsid w:val="00814FAA"/>
    <w:rsid w:val="00815044"/>
    <w:rsid w:val="00815917"/>
    <w:rsid w:val="00815C72"/>
    <w:rsid w:val="00816057"/>
    <w:rsid w:val="008160C8"/>
    <w:rsid w:val="00816513"/>
    <w:rsid w:val="00816B0F"/>
    <w:rsid w:val="00816B24"/>
    <w:rsid w:val="00816DF5"/>
    <w:rsid w:val="008171AF"/>
    <w:rsid w:val="008178C8"/>
    <w:rsid w:val="00817C59"/>
    <w:rsid w:val="00817E15"/>
    <w:rsid w:val="008200A6"/>
    <w:rsid w:val="008206D4"/>
    <w:rsid w:val="00820DB1"/>
    <w:rsid w:val="00820F7D"/>
    <w:rsid w:val="008216A4"/>
    <w:rsid w:val="00821A21"/>
    <w:rsid w:val="0082277A"/>
    <w:rsid w:val="00822A6A"/>
    <w:rsid w:val="00822E11"/>
    <w:rsid w:val="00823799"/>
    <w:rsid w:val="00823889"/>
    <w:rsid w:val="00823B8A"/>
    <w:rsid w:val="00823CEC"/>
    <w:rsid w:val="008242AE"/>
    <w:rsid w:val="00824478"/>
    <w:rsid w:val="00824591"/>
    <w:rsid w:val="00824D94"/>
    <w:rsid w:val="00824DEA"/>
    <w:rsid w:val="0082582E"/>
    <w:rsid w:val="008260A0"/>
    <w:rsid w:val="00826222"/>
    <w:rsid w:val="008263AC"/>
    <w:rsid w:val="00826829"/>
    <w:rsid w:val="00826C04"/>
    <w:rsid w:val="00826D76"/>
    <w:rsid w:val="00827112"/>
    <w:rsid w:val="00827399"/>
    <w:rsid w:val="00827DAE"/>
    <w:rsid w:val="00827DB6"/>
    <w:rsid w:val="008307D7"/>
    <w:rsid w:val="0083108F"/>
    <w:rsid w:val="00831254"/>
    <w:rsid w:val="008316E0"/>
    <w:rsid w:val="00831796"/>
    <w:rsid w:val="00831988"/>
    <w:rsid w:val="008319C8"/>
    <w:rsid w:val="00831C28"/>
    <w:rsid w:val="00832000"/>
    <w:rsid w:val="00832043"/>
    <w:rsid w:val="00832668"/>
    <w:rsid w:val="00832F02"/>
    <w:rsid w:val="008331BD"/>
    <w:rsid w:val="00833800"/>
    <w:rsid w:val="00835803"/>
    <w:rsid w:val="00835968"/>
    <w:rsid w:val="00835AE1"/>
    <w:rsid w:val="00836367"/>
    <w:rsid w:val="008365EC"/>
    <w:rsid w:val="00836775"/>
    <w:rsid w:val="00836BEC"/>
    <w:rsid w:val="00836CBE"/>
    <w:rsid w:val="00837580"/>
    <w:rsid w:val="00837C37"/>
    <w:rsid w:val="00837DAF"/>
    <w:rsid w:val="00837E78"/>
    <w:rsid w:val="00837F13"/>
    <w:rsid w:val="0084005F"/>
    <w:rsid w:val="00840131"/>
    <w:rsid w:val="00840C72"/>
    <w:rsid w:val="00841311"/>
    <w:rsid w:val="008413B0"/>
    <w:rsid w:val="008417EC"/>
    <w:rsid w:val="0084194C"/>
    <w:rsid w:val="00841E13"/>
    <w:rsid w:val="00842619"/>
    <w:rsid w:val="00842C0F"/>
    <w:rsid w:val="00842EEE"/>
    <w:rsid w:val="00842F3B"/>
    <w:rsid w:val="008434FE"/>
    <w:rsid w:val="008435F6"/>
    <w:rsid w:val="00844364"/>
    <w:rsid w:val="008443E7"/>
    <w:rsid w:val="0084473C"/>
    <w:rsid w:val="008447FA"/>
    <w:rsid w:val="00844E55"/>
    <w:rsid w:val="00845109"/>
    <w:rsid w:val="0084530A"/>
    <w:rsid w:val="00845622"/>
    <w:rsid w:val="00846FD5"/>
    <w:rsid w:val="008470C2"/>
    <w:rsid w:val="00847142"/>
    <w:rsid w:val="008471E7"/>
    <w:rsid w:val="00847504"/>
    <w:rsid w:val="008478C7"/>
    <w:rsid w:val="008479D9"/>
    <w:rsid w:val="00847AE3"/>
    <w:rsid w:val="00847FEA"/>
    <w:rsid w:val="00850023"/>
    <w:rsid w:val="0085064E"/>
    <w:rsid w:val="00850841"/>
    <w:rsid w:val="00850966"/>
    <w:rsid w:val="00850CA8"/>
    <w:rsid w:val="00851032"/>
    <w:rsid w:val="0085109A"/>
    <w:rsid w:val="00851423"/>
    <w:rsid w:val="0085143C"/>
    <w:rsid w:val="00851A55"/>
    <w:rsid w:val="00851EEC"/>
    <w:rsid w:val="00851F60"/>
    <w:rsid w:val="00852178"/>
    <w:rsid w:val="00852D2B"/>
    <w:rsid w:val="00852D38"/>
    <w:rsid w:val="008534BA"/>
    <w:rsid w:val="008535BB"/>
    <w:rsid w:val="0085371C"/>
    <w:rsid w:val="00853DBD"/>
    <w:rsid w:val="00854232"/>
    <w:rsid w:val="0085432B"/>
    <w:rsid w:val="0085456A"/>
    <w:rsid w:val="0085465D"/>
    <w:rsid w:val="00854720"/>
    <w:rsid w:val="0085542A"/>
    <w:rsid w:val="0085587B"/>
    <w:rsid w:val="00855C6B"/>
    <w:rsid w:val="00855DD0"/>
    <w:rsid w:val="0085634E"/>
    <w:rsid w:val="00856393"/>
    <w:rsid w:val="00856442"/>
    <w:rsid w:val="0085729E"/>
    <w:rsid w:val="00857983"/>
    <w:rsid w:val="00857B87"/>
    <w:rsid w:val="00857F56"/>
    <w:rsid w:val="00860DAE"/>
    <w:rsid w:val="00861026"/>
    <w:rsid w:val="0086105B"/>
    <w:rsid w:val="00861A53"/>
    <w:rsid w:val="00862787"/>
    <w:rsid w:val="00862B20"/>
    <w:rsid w:val="00862DC1"/>
    <w:rsid w:val="0086315B"/>
    <w:rsid w:val="0086316C"/>
    <w:rsid w:val="008635F2"/>
    <w:rsid w:val="00863BF5"/>
    <w:rsid w:val="00863DBE"/>
    <w:rsid w:val="00863DCD"/>
    <w:rsid w:val="0086418B"/>
    <w:rsid w:val="0086461B"/>
    <w:rsid w:val="008649DA"/>
    <w:rsid w:val="00864A5B"/>
    <w:rsid w:val="0086541C"/>
    <w:rsid w:val="00865447"/>
    <w:rsid w:val="0086552F"/>
    <w:rsid w:val="00865AE1"/>
    <w:rsid w:val="008666E4"/>
    <w:rsid w:val="008668C4"/>
    <w:rsid w:val="00866CF9"/>
    <w:rsid w:val="00866EC5"/>
    <w:rsid w:val="0086718F"/>
    <w:rsid w:val="00867787"/>
    <w:rsid w:val="00867B11"/>
    <w:rsid w:val="00867B59"/>
    <w:rsid w:val="00867D4A"/>
    <w:rsid w:val="00870253"/>
    <w:rsid w:val="0087046C"/>
    <w:rsid w:val="008706A8"/>
    <w:rsid w:val="0087098D"/>
    <w:rsid w:val="008709D0"/>
    <w:rsid w:val="00870A39"/>
    <w:rsid w:val="00870BB5"/>
    <w:rsid w:val="00870CD1"/>
    <w:rsid w:val="00870F43"/>
    <w:rsid w:val="008710AA"/>
    <w:rsid w:val="0087150B"/>
    <w:rsid w:val="0087151F"/>
    <w:rsid w:val="008715FE"/>
    <w:rsid w:val="00871F16"/>
    <w:rsid w:val="008729BA"/>
    <w:rsid w:val="0087369D"/>
    <w:rsid w:val="00873B1E"/>
    <w:rsid w:val="00873FD1"/>
    <w:rsid w:val="00874330"/>
    <w:rsid w:val="00874631"/>
    <w:rsid w:val="00874704"/>
    <w:rsid w:val="00874B08"/>
    <w:rsid w:val="00874D06"/>
    <w:rsid w:val="008758B1"/>
    <w:rsid w:val="00876272"/>
    <w:rsid w:val="008762A9"/>
    <w:rsid w:val="00876502"/>
    <w:rsid w:val="00876E81"/>
    <w:rsid w:val="008774F2"/>
    <w:rsid w:val="00877557"/>
    <w:rsid w:val="008776F8"/>
    <w:rsid w:val="008777E1"/>
    <w:rsid w:val="00880055"/>
    <w:rsid w:val="008801DD"/>
    <w:rsid w:val="008802FB"/>
    <w:rsid w:val="00880BFC"/>
    <w:rsid w:val="00880CD9"/>
    <w:rsid w:val="008812BC"/>
    <w:rsid w:val="00881508"/>
    <w:rsid w:val="00881DD2"/>
    <w:rsid w:val="00882CEA"/>
    <w:rsid w:val="00882CFC"/>
    <w:rsid w:val="0088389B"/>
    <w:rsid w:val="0088393F"/>
    <w:rsid w:val="00883A84"/>
    <w:rsid w:val="00883CC5"/>
    <w:rsid w:val="008841D4"/>
    <w:rsid w:val="0088457E"/>
    <w:rsid w:val="00884C93"/>
    <w:rsid w:val="00885356"/>
    <w:rsid w:val="00885756"/>
    <w:rsid w:val="00885992"/>
    <w:rsid w:val="00886698"/>
    <w:rsid w:val="0088733A"/>
    <w:rsid w:val="008875EB"/>
    <w:rsid w:val="00887E21"/>
    <w:rsid w:val="00887EFB"/>
    <w:rsid w:val="0089034C"/>
    <w:rsid w:val="008905A6"/>
    <w:rsid w:val="008906A5"/>
    <w:rsid w:val="00890885"/>
    <w:rsid w:val="0089092C"/>
    <w:rsid w:val="008909F0"/>
    <w:rsid w:val="008909FF"/>
    <w:rsid w:val="00890FED"/>
    <w:rsid w:val="008911AB"/>
    <w:rsid w:val="008911C9"/>
    <w:rsid w:val="00891429"/>
    <w:rsid w:val="008914EC"/>
    <w:rsid w:val="00891BD8"/>
    <w:rsid w:val="00891E67"/>
    <w:rsid w:val="00891FBB"/>
    <w:rsid w:val="00892205"/>
    <w:rsid w:val="00892BF3"/>
    <w:rsid w:val="00893FB1"/>
    <w:rsid w:val="0089429E"/>
    <w:rsid w:val="008944A7"/>
    <w:rsid w:val="00895A39"/>
    <w:rsid w:val="00895C05"/>
    <w:rsid w:val="00896006"/>
    <w:rsid w:val="00896445"/>
    <w:rsid w:val="008965C0"/>
    <w:rsid w:val="00896CA4"/>
    <w:rsid w:val="00896DCB"/>
    <w:rsid w:val="00896F26"/>
    <w:rsid w:val="00897044"/>
    <w:rsid w:val="008970C9"/>
    <w:rsid w:val="008974AC"/>
    <w:rsid w:val="008976A1"/>
    <w:rsid w:val="008977C8"/>
    <w:rsid w:val="00897DA2"/>
    <w:rsid w:val="008A03C0"/>
    <w:rsid w:val="008A04AE"/>
    <w:rsid w:val="008A0E94"/>
    <w:rsid w:val="008A16B5"/>
    <w:rsid w:val="008A16DB"/>
    <w:rsid w:val="008A1DFA"/>
    <w:rsid w:val="008A1FA2"/>
    <w:rsid w:val="008A2117"/>
    <w:rsid w:val="008A2854"/>
    <w:rsid w:val="008A28D8"/>
    <w:rsid w:val="008A2A4F"/>
    <w:rsid w:val="008A2E4D"/>
    <w:rsid w:val="008A2F9B"/>
    <w:rsid w:val="008A31C3"/>
    <w:rsid w:val="008A3288"/>
    <w:rsid w:val="008A3795"/>
    <w:rsid w:val="008A3E89"/>
    <w:rsid w:val="008A4155"/>
    <w:rsid w:val="008A41B8"/>
    <w:rsid w:val="008A43E8"/>
    <w:rsid w:val="008A4D79"/>
    <w:rsid w:val="008A4E2B"/>
    <w:rsid w:val="008A5291"/>
    <w:rsid w:val="008A5369"/>
    <w:rsid w:val="008A5464"/>
    <w:rsid w:val="008A580C"/>
    <w:rsid w:val="008A5A0F"/>
    <w:rsid w:val="008A5E4E"/>
    <w:rsid w:val="008A607C"/>
    <w:rsid w:val="008A618C"/>
    <w:rsid w:val="008A6C18"/>
    <w:rsid w:val="008A75E3"/>
    <w:rsid w:val="008A771E"/>
    <w:rsid w:val="008A7A35"/>
    <w:rsid w:val="008A7E62"/>
    <w:rsid w:val="008B0AD6"/>
    <w:rsid w:val="008B10A1"/>
    <w:rsid w:val="008B19B1"/>
    <w:rsid w:val="008B1BD5"/>
    <w:rsid w:val="008B20FF"/>
    <w:rsid w:val="008B2626"/>
    <w:rsid w:val="008B265A"/>
    <w:rsid w:val="008B3121"/>
    <w:rsid w:val="008B341E"/>
    <w:rsid w:val="008B3864"/>
    <w:rsid w:val="008B3CD3"/>
    <w:rsid w:val="008B3D86"/>
    <w:rsid w:val="008B3DBE"/>
    <w:rsid w:val="008B42BB"/>
    <w:rsid w:val="008B47D3"/>
    <w:rsid w:val="008B4E2B"/>
    <w:rsid w:val="008B54C7"/>
    <w:rsid w:val="008B60FC"/>
    <w:rsid w:val="008B64D3"/>
    <w:rsid w:val="008B662F"/>
    <w:rsid w:val="008B6837"/>
    <w:rsid w:val="008B693C"/>
    <w:rsid w:val="008B6D01"/>
    <w:rsid w:val="008B717C"/>
    <w:rsid w:val="008B7362"/>
    <w:rsid w:val="008B7541"/>
    <w:rsid w:val="008C0F75"/>
    <w:rsid w:val="008C0FFD"/>
    <w:rsid w:val="008C13FC"/>
    <w:rsid w:val="008C1567"/>
    <w:rsid w:val="008C173A"/>
    <w:rsid w:val="008C185D"/>
    <w:rsid w:val="008C1981"/>
    <w:rsid w:val="008C2571"/>
    <w:rsid w:val="008C2702"/>
    <w:rsid w:val="008C2973"/>
    <w:rsid w:val="008C2A85"/>
    <w:rsid w:val="008C2E09"/>
    <w:rsid w:val="008C2E33"/>
    <w:rsid w:val="008C2F8A"/>
    <w:rsid w:val="008C38BC"/>
    <w:rsid w:val="008C3C13"/>
    <w:rsid w:val="008C3E3C"/>
    <w:rsid w:val="008C418B"/>
    <w:rsid w:val="008C4368"/>
    <w:rsid w:val="008C43F8"/>
    <w:rsid w:val="008C4621"/>
    <w:rsid w:val="008C4661"/>
    <w:rsid w:val="008C469F"/>
    <w:rsid w:val="008C4832"/>
    <w:rsid w:val="008C4C4B"/>
    <w:rsid w:val="008C4D54"/>
    <w:rsid w:val="008C4E41"/>
    <w:rsid w:val="008C4FDA"/>
    <w:rsid w:val="008C52EC"/>
    <w:rsid w:val="008C57E2"/>
    <w:rsid w:val="008C5B31"/>
    <w:rsid w:val="008C5E84"/>
    <w:rsid w:val="008C60B0"/>
    <w:rsid w:val="008C656D"/>
    <w:rsid w:val="008C664D"/>
    <w:rsid w:val="008C6776"/>
    <w:rsid w:val="008C6958"/>
    <w:rsid w:val="008C6A7E"/>
    <w:rsid w:val="008C6AE9"/>
    <w:rsid w:val="008C6E18"/>
    <w:rsid w:val="008C70F7"/>
    <w:rsid w:val="008C7315"/>
    <w:rsid w:val="008C7592"/>
    <w:rsid w:val="008C767F"/>
    <w:rsid w:val="008C777B"/>
    <w:rsid w:val="008C787D"/>
    <w:rsid w:val="008C7D05"/>
    <w:rsid w:val="008C7E3A"/>
    <w:rsid w:val="008C7E44"/>
    <w:rsid w:val="008D0569"/>
    <w:rsid w:val="008D07C0"/>
    <w:rsid w:val="008D07F8"/>
    <w:rsid w:val="008D0DBF"/>
    <w:rsid w:val="008D0FFA"/>
    <w:rsid w:val="008D1529"/>
    <w:rsid w:val="008D16F7"/>
    <w:rsid w:val="008D1EC4"/>
    <w:rsid w:val="008D1F01"/>
    <w:rsid w:val="008D2007"/>
    <w:rsid w:val="008D2CDB"/>
    <w:rsid w:val="008D314D"/>
    <w:rsid w:val="008D3354"/>
    <w:rsid w:val="008D3F32"/>
    <w:rsid w:val="008D3F8B"/>
    <w:rsid w:val="008D4615"/>
    <w:rsid w:val="008D47DD"/>
    <w:rsid w:val="008D4835"/>
    <w:rsid w:val="008D48B4"/>
    <w:rsid w:val="008D49E3"/>
    <w:rsid w:val="008D5C53"/>
    <w:rsid w:val="008D5CC4"/>
    <w:rsid w:val="008D63D2"/>
    <w:rsid w:val="008D68B4"/>
    <w:rsid w:val="008D6941"/>
    <w:rsid w:val="008D69A7"/>
    <w:rsid w:val="008D6C3C"/>
    <w:rsid w:val="008D7EC3"/>
    <w:rsid w:val="008D7F92"/>
    <w:rsid w:val="008E0310"/>
    <w:rsid w:val="008E03C2"/>
    <w:rsid w:val="008E05D4"/>
    <w:rsid w:val="008E07EA"/>
    <w:rsid w:val="008E0C2B"/>
    <w:rsid w:val="008E0FFB"/>
    <w:rsid w:val="008E2453"/>
    <w:rsid w:val="008E25EC"/>
    <w:rsid w:val="008E27DF"/>
    <w:rsid w:val="008E2ABF"/>
    <w:rsid w:val="008E2E74"/>
    <w:rsid w:val="008E394D"/>
    <w:rsid w:val="008E4856"/>
    <w:rsid w:val="008E4DAB"/>
    <w:rsid w:val="008E4DDE"/>
    <w:rsid w:val="008E5032"/>
    <w:rsid w:val="008E58A1"/>
    <w:rsid w:val="008E60B2"/>
    <w:rsid w:val="008E708E"/>
    <w:rsid w:val="008E7562"/>
    <w:rsid w:val="008E7DCF"/>
    <w:rsid w:val="008F005A"/>
    <w:rsid w:val="008F0113"/>
    <w:rsid w:val="008F0655"/>
    <w:rsid w:val="008F0863"/>
    <w:rsid w:val="008F0C80"/>
    <w:rsid w:val="008F0D47"/>
    <w:rsid w:val="008F1199"/>
    <w:rsid w:val="008F1216"/>
    <w:rsid w:val="008F1443"/>
    <w:rsid w:val="008F1A48"/>
    <w:rsid w:val="008F1B6E"/>
    <w:rsid w:val="008F1C12"/>
    <w:rsid w:val="008F1C5B"/>
    <w:rsid w:val="008F20C4"/>
    <w:rsid w:val="008F2411"/>
    <w:rsid w:val="008F27CC"/>
    <w:rsid w:val="008F27FD"/>
    <w:rsid w:val="008F32BF"/>
    <w:rsid w:val="008F40A8"/>
    <w:rsid w:val="008F46F6"/>
    <w:rsid w:val="008F523F"/>
    <w:rsid w:val="008F5FCE"/>
    <w:rsid w:val="008F61A7"/>
    <w:rsid w:val="008F64E9"/>
    <w:rsid w:val="008F668A"/>
    <w:rsid w:val="008F695D"/>
    <w:rsid w:val="008F746D"/>
    <w:rsid w:val="008F7E9E"/>
    <w:rsid w:val="0090001D"/>
    <w:rsid w:val="00900519"/>
    <w:rsid w:val="00900947"/>
    <w:rsid w:val="00900D82"/>
    <w:rsid w:val="009014E0"/>
    <w:rsid w:val="00901B34"/>
    <w:rsid w:val="00901C35"/>
    <w:rsid w:val="00901C36"/>
    <w:rsid w:val="00901F5E"/>
    <w:rsid w:val="0090247F"/>
    <w:rsid w:val="00902BE4"/>
    <w:rsid w:val="00902FF6"/>
    <w:rsid w:val="009031F7"/>
    <w:rsid w:val="00903A2D"/>
    <w:rsid w:val="00903FB0"/>
    <w:rsid w:val="009043C6"/>
    <w:rsid w:val="0090489C"/>
    <w:rsid w:val="00904E59"/>
    <w:rsid w:val="00905793"/>
    <w:rsid w:val="00905875"/>
    <w:rsid w:val="00906377"/>
    <w:rsid w:val="009063DF"/>
    <w:rsid w:val="00906DB5"/>
    <w:rsid w:val="00907049"/>
    <w:rsid w:val="00907461"/>
    <w:rsid w:val="00907595"/>
    <w:rsid w:val="00907A28"/>
    <w:rsid w:val="00907CB2"/>
    <w:rsid w:val="00910523"/>
    <w:rsid w:val="0091069E"/>
    <w:rsid w:val="009109FA"/>
    <w:rsid w:val="00910B09"/>
    <w:rsid w:val="00911494"/>
    <w:rsid w:val="00911541"/>
    <w:rsid w:val="009119F0"/>
    <w:rsid w:val="00911B37"/>
    <w:rsid w:val="00911FF1"/>
    <w:rsid w:val="00912337"/>
    <w:rsid w:val="009125C7"/>
    <w:rsid w:val="00912D6F"/>
    <w:rsid w:val="009137E5"/>
    <w:rsid w:val="00913913"/>
    <w:rsid w:val="00913B03"/>
    <w:rsid w:val="00913BD2"/>
    <w:rsid w:val="00914350"/>
    <w:rsid w:val="00914BDC"/>
    <w:rsid w:val="009152CD"/>
    <w:rsid w:val="009156E2"/>
    <w:rsid w:val="00915AFF"/>
    <w:rsid w:val="00915C2B"/>
    <w:rsid w:val="009162AF"/>
    <w:rsid w:val="009162EB"/>
    <w:rsid w:val="0091668B"/>
    <w:rsid w:val="00916BEF"/>
    <w:rsid w:val="00916E76"/>
    <w:rsid w:val="00916FC0"/>
    <w:rsid w:val="009172DF"/>
    <w:rsid w:val="00917313"/>
    <w:rsid w:val="00917748"/>
    <w:rsid w:val="00917C52"/>
    <w:rsid w:val="00917E4E"/>
    <w:rsid w:val="00917F3F"/>
    <w:rsid w:val="00921378"/>
    <w:rsid w:val="00921DFA"/>
    <w:rsid w:val="00921EEE"/>
    <w:rsid w:val="00921F8F"/>
    <w:rsid w:val="0092230A"/>
    <w:rsid w:val="0092235F"/>
    <w:rsid w:val="0092259A"/>
    <w:rsid w:val="009227EF"/>
    <w:rsid w:val="00922D51"/>
    <w:rsid w:val="00923352"/>
    <w:rsid w:val="0092399D"/>
    <w:rsid w:val="00923A4C"/>
    <w:rsid w:val="00923A55"/>
    <w:rsid w:val="00924000"/>
    <w:rsid w:val="009245D1"/>
    <w:rsid w:val="00924670"/>
    <w:rsid w:val="00924B84"/>
    <w:rsid w:val="00925534"/>
    <w:rsid w:val="00925844"/>
    <w:rsid w:val="00926012"/>
    <w:rsid w:val="009266AC"/>
    <w:rsid w:val="00926971"/>
    <w:rsid w:val="009269EA"/>
    <w:rsid w:val="00926BE4"/>
    <w:rsid w:val="00926C7A"/>
    <w:rsid w:val="00926D17"/>
    <w:rsid w:val="00926EC5"/>
    <w:rsid w:val="009271DB"/>
    <w:rsid w:val="0092774F"/>
    <w:rsid w:val="00927B00"/>
    <w:rsid w:val="00927D03"/>
    <w:rsid w:val="00930334"/>
    <w:rsid w:val="0093039B"/>
    <w:rsid w:val="00930EC1"/>
    <w:rsid w:val="009315D6"/>
    <w:rsid w:val="00931BD2"/>
    <w:rsid w:val="0093224D"/>
    <w:rsid w:val="00933278"/>
    <w:rsid w:val="00933418"/>
    <w:rsid w:val="0093348C"/>
    <w:rsid w:val="0093367C"/>
    <w:rsid w:val="00933710"/>
    <w:rsid w:val="00933B69"/>
    <w:rsid w:val="009342B7"/>
    <w:rsid w:val="009342DF"/>
    <w:rsid w:val="009347ED"/>
    <w:rsid w:val="00934890"/>
    <w:rsid w:val="009348C4"/>
    <w:rsid w:val="00934B19"/>
    <w:rsid w:val="00934DE4"/>
    <w:rsid w:val="009352FA"/>
    <w:rsid w:val="00935556"/>
    <w:rsid w:val="00936F72"/>
    <w:rsid w:val="00936F7A"/>
    <w:rsid w:val="00937710"/>
    <w:rsid w:val="00940464"/>
    <w:rsid w:val="00940C25"/>
    <w:rsid w:val="00940DA5"/>
    <w:rsid w:val="009413DD"/>
    <w:rsid w:val="00941A43"/>
    <w:rsid w:val="00941DCE"/>
    <w:rsid w:val="00942CE6"/>
    <w:rsid w:val="0094309A"/>
    <w:rsid w:val="0094354E"/>
    <w:rsid w:val="00943783"/>
    <w:rsid w:val="009437F6"/>
    <w:rsid w:val="0094430A"/>
    <w:rsid w:val="00944C88"/>
    <w:rsid w:val="00944CF6"/>
    <w:rsid w:val="00944FBE"/>
    <w:rsid w:val="00945C42"/>
    <w:rsid w:val="00946673"/>
    <w:rsid w:val="00946864"/>
    <w:rsid w:val="0094711F"/>
    <w:rsid w:val="00947229"/>
    <w:rsid w:val="009472D9"/>
    <w:rsid w:val="0094789F"/>
    <w:rsid w:val="00947C7C"/>
    <w:rsid w:val="00947D28"/>
    <w:rsid w:val="00947D67"/>
    <w:rsid w:val="0095043A"/>
    <w:rsid w:val="00950502"/>
    <w:rsid w:val="009508A3"/>
    <w:rsid w:val="00950EBD"/>
    <w:rsid w:val="00951AAC"/>
    <w:rsid w:val="00951C67"/>
    <w:rsid w:val="009520B1"/>
    <w:rsid w:val="00952451"/>
    <w:rsid w:val="00952958"/>
    <w:rsid w:val="009544B6"/>
    <w:rsid w:val="00954F27"/>
    <w:rsid w:val="009550BD"/>
    <w:rsid w:val="009557D0"/>
    <w:rsid w:val="00955CF0"/>
    <w:rsid w:val="00956A75"/>
    <w:rsid w:val="00956C69"/>
    <w:rsid w:val="00956CF7"/>
    <w:rsid w:val="00956F0D"/>
    <w:rsid w:val="009571E7"/>
    <w:rsid w:val="0095746D"/>
    <w:rsid w:val="00957497"/>
    <w:rsid w:val="00960755"/>
    <w:rsid w:val="00961236"/>
    <w:rsid w:val="009619E9"/>
    <w:rsid w:val="00961C85"/>
    <w:rsid w:val="009625B3"/>
    <w:rsid w:val="00962A1F"/>
    <w:rsid w:val="00962EED"/>
    <w:rsid w:val="00963060"/>
    <w:rsid w:val="00963C0B"/>
    <w:rsid w:val="009642EA"/>
    <w:rsid w:val="0096474B"/>
    <w:rsid w:val="009648DB"/>
    <w:rsid w:val="009649A7"/>
    <w:rsid w:val="00965592"/>
    <w:rsid w:val="009655FA"/>
    <w:rsid w:val="00965A8D"/>
    <w:rsid w:val="00965E91"/>
    <w:rsid w:val="00965ED1"/>
    <w:rsid w:val="00966086"/>
    <w:rsid w:val="009662A2"/>
    <w:rsid w:val="009662C2"/>
    <w:rsid w:val="00966DDD"/>
    <w:rsid w:val="009676CD"/>
    <w:rsid w:val="00967821"/>
    <w:rsid w:val="0097000F"/>
    <w:rsid w:val="009703AF"/>
    <w:rsid w:val="00970690"/>
    <w:rsid w:val="0097086F"/>
    <w:rsid w:val="00971818"/>
    <w:rsid w:val="00971E57"/>
    <w:rsid w:val="0097230B"/>
    <w:rsid w:val="00972B83"/>
    <w:rsid w:val="00972F88"/>
    <w:rsid w:val="0097331B"/>
    <w:rsid w:val="00973427"/>
    <w:rsid w:val="009738CA"/>
    <w:rsid w:val="00974510"/>
    <w:rsid w:val="00974628"/>
    <w:rsid w:val="009746FD"/>
    <w:rsid w:val="00974743"/>
    <w:rsid w:val="00974965"/>
    <w:rsid w:val="009749FA"/>
    <w:rsid w:val="00974D4A"/>
    <w:rsid w:val="0097545C"/>
    <w:rsid w:val="00975740"/>
    <w:rsid w:val="00975C31"/>
    <w:rsid w:val="00975D42"/>
    <w:rsid w:val="00975FEE"/>
    <w:rsid w:val="00976151"/>
    <w:rsid w:val="0097637E"/>
    <w:rsid w:val="00976918"/>
    <w:rsid w:val="00977000"/>
    <w:rsid w:val="009771B6"/>
    <w:rsid w:val="00977286"/>
    <w:rsid w:val="009804A9"/>
    <w:rsid w:val="00980677"/>
    <w:rsid w:val="00980CF8"/>
    <w:rsid w:val="00980EAA"/>
    <w:rsid w:val="009810F4"/>
    <w:rsid w:val="0098121A"/>
    <w:rsid w:val="009817DB"/>
    <w:rsid w:val="00981828"/>
    <w:rsid w:val="00981841"/>
    <w:rsid w:val="00981B93"/>
    <w:rsid w:val="00981F2A"/>
    <w:rsid w:val="00982610"/>
    <w:rsid w:val="00982951"/>
    <w:rsid w:val="00982B01"/>
    <w:rsid w:val="00982DD4"/>
    <w:rsid w:val="00983162"/>
    <w:rsid w:val="0098320D"/>
    <w:rsid w:val="00983301"/>
    <w:rsid w:val="00983371"/>
    <w:rsid w:val="009835EB"/>
    <w:rsid w:val="009837A9"/>
    <w:rsid w:val="00983E63"/>
    <w:rsid w:val="00983E7A"/>
    <w:rsid w:val="00984046"/>
    <w:rsid w:val="00984AC7"/>
    <w:rsid w:val="00984C77"/>
    <w:rsid w:val="00984C7D"/>
    <w:rsid w:val="00985595"/>
    <w:rsid w:val="0098597A"/>
    <w:rsid w:val="00985AC8"/>
    <w:rsid w:val="009862C8"/>
    <w:rsid w:val="0098645B"/>
    <w:rsid w:val="00986B61"/>
    <w:rsid w:val="00986F60"/>
    <w:rsid w:val="00987059"/>
    <w:rsid w:val="00987420"/>
    <w:rsid w:val="00987562"/>
    <w:rsid w:val="00987B66"/>
    <w:rsid w:val="00990231"/>
    <w:rsid w:val="009902B6"/>
    <w:rsid w:val="009909CD"/>
    <w:rsid w:val="00990CF2"/>
    <w:rsid w:val="00990E25"/>
    <w:rsid w:val="00991800"/>
    <w:rsid w:val="00991D35"/>
    <w:rsid w:val="00991F22"/>
    <w:rsid w:val="00991F2A"/>
    <w:rsid w:val="00992F0C"/>
    <w:rsid w:val="00992F98"/>
    <w:rsid w:val="00993C7B"/>
    <w:rsid w:val="00993EC0"/>
    <w:rsid w:val="00994691"/>
    <w:rsid w:val="00995269"/>
    <w:rsid w:val="00995340"/>
    <w:rsid w:val="00995639"/>
    <w:rsid w:val="00995858"/>
    <w:rsid w:val="00995FBF"/>
    <w:rsid w:val="009966A5"/>
    <w:rsid w:val="009969FF"/>
    <w:rsid w:val="00996BFC"/>
    <w:rsid w:val="00997744"/>
    <w:rsid w:val="00997C61"/>
    <w:rsid w:val="009A01D0"/>
    <w:rsid w:val="009A0743"/>
    <w:rsid w:val="009A0A77"/>
    <w:rsid w:val="009A0DAC"/>
    <w:rsid w:val="009A0E97"/>
    <w:rsid w:val="009A0ED8"/>
    <w:rsid w:val="009A1477"/>
    <w:rsid w:val="009A1BFA"/>
    <w:rsid w:val="009A1FF6"/>
    <w:rsid w:val="009A2148"/>
    <w:rsid w:val="009A2252"/>
    <w:rsid w:val="009A29EE"/>
    <w:rsid w:val="009A2A14"/>
    <w:rsid w:val="009A2B71"/>
    <w:rsid w:val="009A2FA2"/>
    <w:rsid w:val="009A3428"/>
    <w:rsid w:val="009A3811"/>
    <w:rsid w:val="009A5002"/>
    <w:rsid w:val="009A5432"/>
    <w:rsid w:val="009A54E1"/>
    <w:rsid w:val="009A58CE"/>
    <w:rsid w:val="009A6226"/>
    <w:rsid w:val="009A62C4"/>
    <w:rsid w:val="009A62CB"/>
    <w:rsid w:val="009A6496"/>
    <w:rsid w:val="009A67CA"/>
    <w:rsid w:val="009A691D"/>
    <w:rsid w:val="009A7640"/>
    <w:rsid w:val="009A7B16"/>
    <w:rsid w:val="009B0B9B"/>
    <w:rsid w:val="009B0EB9"/>
    <w:rsid w:val="009B1D1D"/>
    <w:rsid w:val="009B1DA4"/>
    <w:rsid w:val="009B261B"/>
    <w:rsid w:val="009B2D11"/>
    <w:rsid w:val="009B37BD"/>
    <w:rsid w:val="009B3DFD"/>
    <w:rsid w:val="009B44B7"/>
    <w:rsid w:val="009B492F"/>
    <w:rsid w:val="009B4B24"/>
    <w:rsid w:val="009B4CB1"/>
    <w:rsid w:val="009B4FD9"/>
    <w:rsid w:val="009B6F43"/>
    <w:rsid w:val="009B71CA"/>
    <w:rsid w:val="009B7306"/>
    <w:rsid w:val="009B76C1"/>
    <w:rsid w:val="009C0357"/>
    <w:rsid w:val="009C099F"/>
    <w:rsid w:val="009C0C59"/>
    <w:rsid w:val="009C0DAD"/>
    <w:rsid w:val="009C0DB3"/>
    <w:rsid w:val="009C0F28"/>
    <w:rsid w:val="009C1046"/>
    <w:rsid w:val="009C112A"/>
    <w:rsid w:val="009C1259"/>
    <w:rsid w:val="009C13BC"/>
    <w:rsid w:val="009C140C"/>
    <w:rsid w:val="009C18C4"/>
    <w:rsid w:val="009C1AC3"/>
    <w:rsid w:val="009C2030"/>
    <w:rsid w:val="009C2202"/>
    <w:rsid w:val="009C230E"/>
    <w:rsid w:val="009C2553"/>
    <w:rsid w:val="009C25F2"/>
    <w:rsid w:val="009C263A"/>
    <w:rsid w:val="009C2756"/>
    <w:rsid w:val="009C28DC"/>
    <w:rsid w:val="009C28DF"/>
    <w:rsid w:val="009C3100"/>
    <w:rsid w:val="009C3161"/>
    <w:rsid w:val="009C31CF"/>
    <w:rsid w:val="009C3367"/>
    <w:rsid w:val="009C33CD"/>
    <w:rsid w:val="009C387C"/>
    <w:rsid w:val="009C3A98"/>
    <w:rsid w:val="009C40BB"/>
    <w:rsid w:val="009C4157"/>
    <w:rsid w:val="009C4311"/>
    <w:rsid w:val="009C456E"/>
    <w:rsid w:val="009C482A"/>
    <w:rsid w:val="009C4DC1"/>
    <w:rsid w:val="009C545A"/>
    <w:rsid w:val="009C5DA8"/>
    <w:rsid w:val="009C6112"/>
    <w:rsid w:val="009C645C"/>
    <w:rsid w:val="009C6AF3"/>
    <w:rsid w:val="009C6F16"/>
    <w:rsid w:val="009C777C"/>
    <w:rsid w:val="009C7955"/>
    <w:rsid w:val="009D02A4"/>
    <w:rsid w:val="009D0615"/>
    <w:rsid w:val="009D0E0E"/>
    <w:rsid w:val="009D13A5"/>
    <w:rsid w:val="009D1472"/>
    <w:rsid w:val="009D196A"/>
    <w:rsid w:val="009D2055"/>
    <w:rsid w:val="009D2499"/>
    <w:rsid w:val="009D2B15"/>
    <w:rsid w:val="009D2CB8"/>
    <w:rsid w:val="009D2DB9"/>
    <w:rsid w:val="009D318B"/>
    <w:rsid w:val="009D32E9"/>
    <w:rsid w:val="009D360D"/>
    <w:rsid w:val="009D367F"/>
    <w:rsid w:val="009D36C9"/>
    <w:rsid w:val="009D4020"/>
    <w:rsid w:val="009D40EE"/>
    <w:rsid w:val="009D415B"/>
    <w:rsid w:val="009D4B8F"/>
    <w:rsid w:val="009D5E99"/>
    <w:rsid w:val="009D63B1"/>
    <w:rsid w:val="009D6466"/>
    <w:rsid w:val="009D6472"/>
    <w:rsid w:val="009D65A8"/>
    <w:rsid w:val="009D6C0C"/>
    <w:rsid w:val="009D7648"/>
    <w:rsid w:val="009D79D5"/>
    <w:rsid w:val="009D7A3A"/>
    <w:rsid w:val="009D7CDE"/>
    <w:rsid w:val="009D7D77"/>
    <w:rsid w:val="009D7F27"/>
    <w:rsid w:val="009E0477"/>
    <w:rsid w:val="009E080E"/>
    <w:rsid w:val="009E105E"/>
    <w:rsid w:val="009E13C9"/>
    <w:rsid w:val="009E151F"/>
    <w:rsid w:val="009E16EA"/>
    <w:rsid w:val="009E172F"/>
    <w:rsid w:val="009E18CE"/>
    <w:rsid w:val="009E2142"/>
    <w:rsid w:val="009E25AB"/>
    <w:rsid w:val="009E26EE"/>
    <w:rsid w:val="009E2A3A"/>
    <w:rsid w:val="009E2E9C"/>
    <w:rsid w:val="009E318F"/>
    <w:rsid w:val="009E359A"/>
    <w:rsid w:val="009E3EB5"/>
    <w:rsid w:val="009E40BD"/>
    <w:rsid w:val="009E56AE"/>
    <w:rsid w:val="009E58ED"/>
    <w:rsid w:val="009E6075"/>
    <w:rsid w:val="009E60F7"/>
    <w:rsid w:val="009E6334"/>
    <w:rsid w:val="009E6761"/>
    <w:rsid w:val="009E6AB3"/>
    <w:rsid w:val="009E6EFE"/>
    <w:rsid w:val="009E728F"/>
    <w:rsid w:val="009F0381"/>
    <w:rsid w:val="009F0451"/>
    <w:rsid w:val="009F0852"/>
    <w:rsid w:val="009F0BEA"/>
    <w:rsid w:val="009F1615"/>
    <w:rsid w:val="009F1873"/>
    <w:rsid w:val="009F1AE5"/>
    <w:rsid w:val="009F1C56"/>
    <w:rsid w:val="009F1C9C"/>
    <w:rsid w:val="009F1D53"/>
    <w:rsid w:val="009F2EF3"/>
    <w:rsid w:val="009F2FDF"/>
    <w:rsid w:val="009F351E"/>
    <w:rsid w:val="009F3977"/>
    <w:rsid w:val="009F4112"/>
    <w:rsid w:val="009F42B5"/>
    <w:rsid w:val="009F480B"/>
    <w:rsid w:val="009F484C"/>
    <w:rsid w:val="009F4999"/>
    <w:rsid w:val="009F56BE"/>
    <w:rsid w:val="009F60FD"/>
    <w:rsid w:val="009F6A64"/>
    <w:rsid w:val="009F6B22"/>
    <w:rsid w:val="009F6E84"/>
    <w:rsid w:val="009F752D"/>
    <w:rsid w:val="00A0020B"/>
    <w:rsid w:val="00A00DB0"/>
    <w:rsid w:val="00A01353"/>
    <w:rsid w:val="00A015F3"/>
    <w:rsid w:val="00A01DC5"/>
    <w:rsid w:val="00A01F0A"/>
    <w:rsid w:val="00A02B88"/>
    <w:rsid w:val="00A03191"/>
    <w:rsid w:val="00A034D9"/>
    <w:rsid w:val="00A03613"/>
    <w:rsid w:val="00A04200"/>
    <w:rsid w:val="00A0481E"/>
    <w:rsid w:val="00A04904"/>
    <w:rsid w:val="00A04B1E"/>
    <w:rsid w:val="00A04C4D"/>
    <w:rsid w:val="00A04EFB"/>
    <w:rsid w:val="00A05255"/>
    <w:rsid w:val="00A055D8"/>
    <w:rsid w:val="00A0564C"/>
    <w:rsid w:val="00A05E3D"/>
    <w:rsid w:val="00A06191"/>
    <w:rsid w:val="00A06FD8"/>
    <w:rsid w:val="00A075B9"/>
    <w:rsid w:val="00A07A40"/>
    <w:rsid w:val="00A07DC9"/>
    <w:rsid w:val="00A07DD0"/>
    <w:rsid w:val="00A10639"/>
    <w:rsid w:val="00A10911"/>
    <w:rsid w:val="00A1095A"/>
    <w:rsid w:val="00A109C6"/>
    <w:rsid w:val="00A10BC1"/>
    <w:rsid w:val="00A10FAD"/>
    <w:rsid w:val="00A113E4"/>
    <w:rsid w:val="00A113EA"/>
    <w:rsid w:val="00A11407"/>
    <w:rsid w:val="00A11579"/>
    <w:rsid w:val="00A11602"/>
    <w:rsid w:val="00A11E7A"/>
    <w:rsid w:val="00A1292A"/>
    <w:rsid w:val="00A1297F"/>
    <w:rsid w:val="00A12D3F"/>
    <w:rsid w:val="00A131DA"/>
    <w:rsid w:val="00A1322B"/>
    <w:rsid w:val="00A141BB"/>
    <w:rsid w:val="00A14AB4"/>
    <w:rsid w:val="00A14F69"/>
    <w:rsid w:val="00A14F90"/>
    <w:rsid w:val="00A1525B"/>
    <w:rsid w:val="00A15C43"/>
    <w:rsid w:val="00A15E8B"/>
    <w:rsid w:val="00A16062"/>
    <w:rsid w:val="00A160E7"/>
    <w:rsid w:val="00A1637F"/>
    <w:rsid w:val="00A16C76"/>
    <w:rsid w:val="00A17497"/>
    <w:rsid w:val="00A211AC"/>
    <w:rsid w:val="00A21559"/>
    <w:rsid w:val="00A216A6"/>
    <w:rsid w:val="00A221FB"/>
    <w:rsid w:val="00A22737"/>
    <w:rsid w:val="00A227B9"/>
    <w:rsid w:val="00A2299A"/>
    <w:rsid w:val="00A22A1D"/>
    <w:rsid w:val="00A22C4A"/>
    <w:rsid w:val="00A232D2"/>
    <w:rsid w:val="00A235E9"/>
    <w:rsid w:val="00A2377C"/>
    <w:rsid w:val="00A23ABF"/>
    <w:rsid w:val="00A243CA"/>
    <w:rsid w:val="00A2537B"/>
    <w:rsid w:val="00A253E1"/>
    <w:rsid w:val="00A25652"/>
    <w:rsid w:val="00A25B4D"/>
    <w:rsid w:val="00A25F2E"/>
    <w:rsid w:val="00A262B7"/>
    <w:rsid w:val="00A26504"/>
    <w:rsid w:val="00A26744"/>
    <w:rsid w:val="00A26954"/>
    <w:rsid w:val="00A269E6"/>
    <w:rsid w:val="00A269F6"/>
    <w:rsid w:val="00A27271"/>
    <w:rsid w:val="00A27859"/>
    <w:rsid w:val="00A27E4C"/>
    <w:rsid w:val="00A27FC8"/>
    <w:rsid w:val="00A3001D"/>
    <w:rsid w:val="00A30412"/>
    <w:rsid w:val="00A30986"/>
    <w:rsid w:val="00A30F08"/>
    <w:rsid w:val="00A314EE"/>
    <w:rsid w:val="00A318AB"/>
    <w:rsid w:val="00A319DC"/>
    <w:rsid w:val="00A31D3C"/>
    <w:rsid w:val="00A31DB7"/>
    <w:rsid w:val="00A31EBD"/>
    <w:rsid w:val="00A32429"/>
    <w:rsid w:val="00A337BD"/>
    <w:rsid w:val="00A33C38"/>
    <w:rsid w:val="00A33E18"/>
    <w:rsid w:val="00A3438E"/>
    <w:rsid w:val="00A345B0"/>
    <w:rsid w:val="00A34754"/>
    <w:rsid w:val="00A34F1B"/>
    <w:rsid w:val="00A3503A"/>
    <w:rsid w:val="00A3503E"/>
    <w:rsid w:val="00A35A3D"/>
    <w:rsid w:val="00A35AAD"/>
    <w:rsid w:val="00A35B41"/>
    <w:rsid w:val="00A3672D"/>
    <w:rsid w:val="00A368AC"/>
    <w:rsid w:val="00A36992"/>
    <w:rsid w:val="00A36FA7"/>
    <w:rsid w:val="00A3705D"/>
    <w:rsid w:val="00A37455"/>
    <w:rsid w:val="00A374AD"/>
    <w:rsid w:val="00A3787A"/>
    <w:rsid w:val="00A404F1"/>
    <w:rsid w:val="00A4061B"/>
    <w:rsid w:val="00A40B7C"/>
    <w:rsid w:val="00A40CA6"/>
    <w:rsid w:val="00A4217C"/>
    <w:rsid w:val="00A42242"/>
    <w:rsid w:val="00A4243E"/>
    <w:rsid w:val="00A42568"/>
    <w:rsid w:val="00A425EF"/>
    <w:rsid w:val="00A426E1"/>
    <w:rsid w:val="00A42B01"/>
    <w:rsid w:val="00A42D33"/>
    <w:rsid w:val="00A437AD"/>
    <w:rsid w:val="00A43891"/>
    <w:rsid w:val="00A43E97"/>
    <w:rsid w:val="00A440F1"/>
    <w:rsid w:val="00A44531"/>
    <w:rsid w:val="00A447E8"/>
    <w:rsid w:val="00A44A82"/>
    <w:rsid w:val="00A450FF"/>
    <w:rsid w:val="00A45226"/>
    <w:rsid w:val="00A45DA8"/>
    <w:rsid w:val="00A466AF"/>
    <w:rsid w:val="00A473B9"/>
    <w:rsid w:val="00A47647"/>
    <w:rsid w:val="00A4782C"/>
    <w:rsid w:val="00A503C6"/>
    <w:rsid w:val="00A504C4"/>
    <w:rsid w:val="00A50728"/>
    <w:rsid w:val="00A5072F"/>
    <w:rsid w:val="00A509FA"/>
    <w:rsid w:val="00A5158D"/>
    <w:rsid w:val="00A515CB"/>
    <w:rsid w:val="00A5192E"/>
    <w:rsid w:val="00A51A76"/>
    <w:rsid w:val="00A51B0B"/>
    <w:rsid w:val="00A523AA"/>
    <w:rsid w:val="00A52846"/>
    <w:rsid w:val="00A52978"/>
    <w:rsid w:val="00A52D8E"/>
    <w:rsid w:val="00A534B1"/>
    <w:rsid w:val="00A536B8"/>
    <w:rsid w:val="00A53C28"/>
    <w:rsid w:val="00A54094"/>
    <w:rsid w:val="00A544B4"/>
    <w:rsid w:val="00A545FA"/>
    <w:rsid w:val="00A54DCA"/>
    <w:rsid w:val="00A54E1B"/>
    <w:rsid w:val="00A55212"/>
    <w:rsid w:val="00A55463"/>
    <w:rsid w:val="00A55522"/>
    <w:rsid w:val="00A55705"/>
    <w:rsid w:val="00A562AF"/>
    <w:rsid w:val="00A56517"/>
    <w:rsid w:val="00A56BA5"/>
    <w:rsid w:val="00A57FD1"/>
    <w:rsid w:val="00A600E0"/>
    <w:rsid w:val="00A6029A"/>
    <w:rsid w:val="00A609EE"/>
    <w:rsid w:val="00A60E6C"/>
    <w:rsid w:val="00A614AC"/>
    <w:rsid w:val="00A61500"/>
    <w:rsid w:val="00A61514"/>
    <w:rsid w:val="00A6151B"/>
    <w:rsid w:val="00A61C07"/>
    <w:rsid w:val="00A623A8"/>
    <w:rsid w:val="00A6287C"/>
    <w:rsid w:val="00A62B4A"/>
    <w:rsid w:val="00A630C6"/>
    <w:rsid w:val="00A63784"/>
    <w:rsid w:val="00A64DE4"/>
    <w:rsid w:val="00A64E68"/>
    <w:rsid w:val="00A652B2"/>
    <w:rsid w:val="00A655A6"/>
    <w:rsid w:val="00A66D6E"/>
    <w:rsid w:val="00A67100"/>
    <w:rsid w:val="00A67F5B"/>
    <w:rsid w:val="00A71910"/>
    <w:rsid w:val="00A71C6C"/>
    <w:rsid w:val="00A723FB"/>
    <w:rsid w:val="00A72402"/>
    <w:rsid w:val="00A72CCD"/>
    <w:rsid w:val="00A73969"/>
    <w:rsid w:val="00A73B4D"/>
    <w:rsid w:val="00A73BC2"/>
    <w:rsid w:val="00A73D97"/>
    <w:rsid w:val="00A73EF9"/>
    <w:rsid w:val="00A73FF0"/>
    <w:rsid w:val="00A74068"/>
    <w:rsid w:val="00A74419"/>
    <w:rsid w:val="00A75C88"/>
    <w:rsid w:val="00A761D4"/>
    <w:rsid w:val="00A76A03"/>
    <w:rsid w:val="00A76BFA"/>
    <w:rsid w:val="00A77074"/>
    <w:rsid w:val="00A7732F"/>
    <w:rsid w:val="00A77337"/>
    <w:rsid w:val="00A7773F"/>
    <w:rsid w:val="00A80716"/>
    <w:rsid w:val="00A8080F"/>
    <w:rsid w:val="00A816B0"/>
    <w:rsid w:val="00A81828"/>
    <w:rsid w:val="00A81B7B"/>
    <w:rsid w:val="00A81DA5"/>
    <w:rsid w:val="00A82006"/>
    <w:rsid w:val="00A82041"/>
    <w:rsid w:val="00A82218"/>
    <w:rsid w:val="00A82424"/>
    <w:rsid w:val="00A8262F"/>
    <w:rsid w:val="00A831E9"/>
    <w:rsid w:val="00A83465"/>
    <w:rsid w:val="00A83515"/>
    <w:rsid w:val="00A8370A"/>
    <w:rsid w:val="00A83971"/>
    <w:rsid w:val="00A83CFE"/>
    <w:rsid w:val="00A83F92"/>
    <w:rsid w:val="00A84653"/>
    <w:rsid w:val="00A84F63"/>
    <w:rsid w:val="00A8580D"/>
    <w:rsid w:val="00A85A74"/>
    <w:rsid w:val="00A85AE6"/>
    <w:rsid w:val="00A85DA6"/>
    <w:rsid w:val="00A862A7"/>
    <w:rsid w:val="00A862E0"/>
    <w:rsid w:val="00A86577"/>
    <w:rsid w:val="00A865FC"/>
    <w:rsid w:val="00A86963"/>
    <w:rsid w:val="00A8772D"/>
    <w:rsid w:val="00A901A1"/>
    <w:rsid w:val="00A90268"/>
    <w:rsid w:val="00A90386"/>
    <w:rsid w:val="00A90454"/>
    <w:rsid w:val="00A90538"/>
    <w:rsid w:val="00A908D9"/>
    <w:rsid w:val="00A90DDC"/>
    <w:rsid w:val="00A90F8A"/>
    <w:rsid w:val="00A90FAD"/>
    <w:rsid w:val="00A9123C"/>
    <w:rsid w:val="00A919C0"/>
    <w:rsid w:val="00A91BD4"/>
    <w:rsid w:val="00A921AD"/>
    <w:rsid w:val="00A92280"/>
    <w:rsid w:val="00A92959"/>
    <w:rsid w:val="00A92B1F"/>
    <w:rsid w:val="00A93587"/>
    <w:rsid w:val="00A93B1C"/>
    <w:rsid w:val="00A93DB6"/>
    <w:rsid w:val="00A940C5"/>
    <w:rsid w:val="00A941CE"/>
    <w:rsid w:val="00A9441B"/>
    <w:rsid w:val="00A9471E"/>
    <w:rsid w:val="00A94C07"/>
    <w:rsid w:val="00A94D3E"/>
    <w:rsid w:val="00A94FBF"/>
    <w:rsid w:val="00A9508B"/>
    <w:rsid w:val="00A95212"/>
    <w:rsid w:val="00A952BA"/>
    <w:rsid w:val="00A95433"/>
    <w:rsid w:val="00A95628"/>
    <w:rsid w:val="00A95A21"/>
    <w:rsid w:val="00A95DAD"/>
    <w:rsid w:val="00A960CE"/>
    <w:rsid w:val="00A965D2"/>
    <w:rsid w:val="00A96E7F"/>
    <w:rsid w:val="00A9779D"/>
    <w:rsid w:val="00A979C1"/>
    <w:rsid w:val="00A97D08"/>
    <w:rsid w:val="00AA025F"/>
    <w:rsid w:val="00AA1033"/>
    <w:rsid w:val="00AA1675"/>
    <w:rsid w:val="00AA16F8"/>
    <w:rsid w:val="00AA18CC"/>
    <w:rsid w:val="00AA233A"/>
    <w:rsid w:val="00AA2381"/>
    <w:rsid w:val="00AA2AD4"/>
    <w:rsid w:val="00AA30C8"/>
    <w:rsid w:val="00AA34D5"/>
    <w:rsid w:val="00AA3509"/>
    <w:rsid w:val="00AA383A"/>
    <w:rsid w:val="00AA3C7A"/>
    <w:rsid w:val="00AA42C7"/>
    <w:rsid w:val="00AA4364"/>
    <w:rsid w:val="00AA44BD"/>
    <w:rsid w:val="00AA451C"/>
    <w:rsid w:val="00AA50EF"/>
    <w:rsid w:val="00AA5D09"/>
    <w:rsid w:val="00AA6679"/>
    <w:rsid w:val="00AA6DC4"/>
    <w:rsid w:val="00AA7772"/>
    <w:rsid w:val="00AA7A86"/>
    <w:rsid w:val="00AA7C1D"/>
    <w:rsid w:val="00AB0059"/>
    <w:rsid w:val="00AB010C"/>
    <w:rsid w:val="00AB15A7"/>
    <w:rsid w:val="00AB1E94"/>
    <w:rsid w:val="00AB1F31"/>
    <w:rsid w:val="00AB2475"/>
    <w:rsid w:val="00AB275E"/>
    <w:rsid w:val="00AB27B5"/>
    <w:rsid w:val="00AB27E2"/>
    <w:rsid w:val="00AB3A57"/>
    <w:rsid w:val="00AB3CBB"/>
    <w:rsid w:val="00AB41C7"/>
    <w:rsid w:val="00AB449D"/>
    <w:rsid w:val="00AB47F1"/>
    <w:rsid w:val="00AB4948"/>
    <w:rsid w:val="00AB4EA7"/>
    <w:rsid w:val="00AB5490"/>
    <w:rsid w:val="00AB54BB"/>
    <w:rsid w:val="00AB5AC7"/>
    <w:rsid w:val="00AB5F56"/>
    <w:rsid w:val="00AB60A4"/>
    <w:rsid w:val="00AB622D"/>
    <w:rsid w:val="00AB6D8A"/>
    <w:rsid w:val="00AB6DFA"/>
    <w:rsid w:val="00AB6F14"/>
    <w:rsid w:val="00AB7E2E"/>
    <w:rsid w:val="00AB7E6E"/>
    <w:rsid w:val="00AC0173"/>
    <w:rsid w:val="00AC06C6"/>
    <w:rsid w:val="00AC087F"/>
    <w:rsid w:val="00AC1305"/>
    <w:rsid w:val="00AC18B7"/>
    <w:rsid w:val="00AC201C"/>
    <w:rsid w:val="00AC2387"/>
    <w:rsid w:val="00AC2448"/>
    <w:rsid w:val="00AC2AF9"/>
    <w:rsid w:val="00AC2EAF"/>
    <w:rsid w:val="00AC3261"/>
    <w:rsid w:val="00AC3C9A"/>
    <w:rsid w:val="00AC3F5A"/>
    <w:rsid w:val="00AC41C1"/>
    <w:rsid w:val="00AC4395"/>
    <w:rsid w:val="00AC464F"/>
    <w:rsid w:val="00AC4BB7"/>
    <w:rsid w:val="00AC4F4C"/>
    <w:rsid w:val="00AC58C7"/>
    <w:rsid w:val="00AC5B0B"/>
    <w:rsid w:val="00AC5C18"/>
    <w:rsid w:val="00AC5D81"/>
    <w:rsid w:val="00AC6D40"/>
    <w:rsid w:val="00AC773E"/>
    <w:rsid w:val="00AC7770"/>
    <w:rsid w:val="00AC7781"/>
    <w:rsid w:val="00AD01A8"/>
    <w:rsid w:val="00AD01E3"/>
    <w:rsid w:val="00AD033E"/>
    <w:rsid w:val="00AD053A"/>
    <w:rsid w:val="00AD0909"/>
    <w:rsid w:val="00AD0B9D"/>
    <w:rsid w:val="00AD0FEB"/>
    <w:rsid w:val="00AD10F4"/>
    <w:rsid w:val="00AD12FE"/>
    <w:rsid w:val="00AD13FF"/>
    <w:rsid w:val="00AD14E4"/>
    <w:rsid w:val="00AD17B4"/>
    <w:rsid w:val="00AD1CAA"/>
    <w:rsid w:val="00AD2F05"/>
    <w:rsid w:val="00AD32F0"/>
    <w:rsid w:val="00AD33D1"/>
    <w:rsid w:val="00AD39FA"/>
    <w:rsid w:val="00AD3C1A"/>
    <w:rsid w:val="00AD4129"/>
    <w:rsid w:val="00AD42FC"/>
    <w:rsid w:val="00AD42FE"/>
    <w:rsid w:val="00AD4633"/>
    <w:rsid w:val="00AD4934"/>
    <w:rsid w:val="00AD4C03"/>
    <w:rsid w:val="00AD4C99"/>
    <w:rsid w:val="00AD4F9D"/>
    <w:rsid w:val="00AD5054"/>
    <w:rsid w:val="00AD52BE"/>
    <w:rsid w:val="00AD5413"/>
    <w:rsid w:val="00AD57F9"/>
    <w:rsid w:val="00AD5F52"/>
    <w:rsid w:val="00AD619B"/>
    <w:rsid w:val="00AD645B"/>
    <w:rsid w:val="00AD6663"/>
    <w:rsid w:val="00AD69BC"/>
    <w:rsid w:val="00AD6DBF"/>
    <w:rsid w:val="00AD70C5"/>
    <w:rsid w:val="00AE017C"/>
    <w:rsid w:val="00AE0275"/>
    <w:rsid w:val="00AE02B4"/>
    <w:rsid w:val="00AE0997"/>
    <w:rsid w:val="00AE0BE8"/>
    <w:rsid w:val="00AE1068"/>
    <w:rsid w:val="00AE1264"/>
    <w:rsid w:val="00AE12B0"/>
    <w:rsid w:val="00AE183B"/>
    <w:rsid w:val="00AE18B2"/>
    <w:rsid w:val="00AE2324"/>
    <w:rsid w:val="00AE24BF"/>
    <w:rsid w:val="00AE2719"/>
    <w:rsid w:val="00AE2F7D"/>
    <w:rsid w:val="00AE3542"/>
    <w:rsid w:val="00AE379D"/>
    <w:rsid w:val="00AE3F40"/>
    <w:rsid w:val="00AE4135"/>
    <w:rsid w:val="00AE41F8"/>
    <w:rsid w:val="00AE425E"/>
    <w:rsid w:val="00AE471D"/>
    <w:rsid w:val="00AE4D5E"/>
    <w:rsid w:val="00AE4FCC"/>
    <w:rsid w:val="00AE51DC"/>
    <w:rsid w:val="00AE533E"/>
    <w:rsid w:val="00AE5745"/>
    <w:rsid w:val="00AE5812"/>
    <w:rsid w:val="00AE5FE2"/>
    <w:rsid w:val="00AE7949"/>
    <w:rsid w:val="00AE799D"/>
    <w:rsid w:val="00AF0021"/>
    <w:rsid w:val="00AF024C"/>
    <w:rsid w:val="00AF0399"/>
    <w:rsid w:val="00AF045B"/>
    <w:rsid w:val="00AF04DC"/>
    <w:rsid w:val="00AF0583"/>
    <w:rsid w:val="00AF0682"/>
    <w:rsid w:val="00AF0820"/>
    <w:rsid w:val="00AF0D6E"/>
    <w:rsid w:val="00AF0EC2"/>
    <w:rsid w:val="00AF112D"/>
    <w:rsid w:val="00AF1848"/>
    <w:rsid w:val="00AF1900"/>
    <w:rsid w:val="00AF1F51"/>
    <w:rsid w:val="00AF2F86"/>
    <w:rsid w:val="00AF2FD9"/>
    <w:rsid w:val="00AF3056"/>
    <w:rsid w:val="00AF3720"/>
    <w:rsid w:val="00AF3913"/>
    <w:rsid w:val="00AF3D62"/>
    <w:rsid w:val="00AF4474"/>
    <w:rsid w:val="00AF474C"/>
    <w:rsid w:val="00AF4C77"/>
    <w:rsid w:val="00AF5989"/>
    <w:rsid w:val="00AF59E9"/>
    <w:rsid w:val="00AF5CF3"/>
    <w:rsid w:val="00AF60CA"/>
    <w:rsid w:val="00AF6F01"/>
    <w:rsid w:val="00AF700D"/>
    <w:rsid w:val="00AF735A"/>
    <w:rsid w:val="00AF7BE4"/>
    <w:rsid w:val="00AF7C2C"/>
    <w:rsid w:val="00AF7EF5"/>
    <w:rsid w:val="00B0074F"/>
    <w:rsid w:val="00B007D4"/>
    <w:rsid w:val="00B00913"/>
    <w:rsid w:val="00B00AFB"/>
    <w:rsid w:val="00B00EB5"/>
    <w:rsid w:val="00B01480"/>
    <w:rsid w:val="00B014F8"/>
    <w:rsid w:val="00B01B69"/>
    <w:rsid w:val="00B01BAC"/>
    <w:rsid w:val="00B01C59"/>
    <w:rsid w:val="00B02129"/>
    <w:rsid w:val="00B02141"/>
    <w:rsid w:val="00B024B2"/>
    <w:rsid w:val="00B028FC"/>
    <w:rsid w:val="00B02C4F"/>
    <w:rsid w:val="00B02C61"/>
    <w:rsid w:val="00B031A0"/>
    <w:rsid w:val="00B031E9"/>
    <w:rsid w:val="00B03602"/>
    <w:rsid w:val="00B03C17"/>
    <w:rsid w:val="00B03CF0"/>
    <w:rsid w:val="00B03ECE"/>
    <w:rsid w:val="00B0548E"/>
    <w:rsid w:val="00B05751"/>
    <w:rsid w:val="00B05ADE"/>
    <w:rsid w:val="00B05E91"/>
    <w:rsid w:val="00B061BB"/>
    <w:rsid w:val="00B064C8"/>
    <w:rsid w:val="00B06786"/>
    <w:rsid w:val="00B06806"/>
    <w:rsid w:val="00B06A69"/>
    <w:rsid w:val="00B06AEE"/>
    <w:rsid w:val="00B06BBD"/>
    <w:rsid w:val="00B07420"/>
    <w:rsid w:val="00B07B21"/>
    <w:rsid w:val="00B1037A"/>
    <w:rsid w:val="00B103F1"/>
    <w:rsid w:val="00B10A2A"/>
    <w:rsid w:val="00B10ECA"/>
    <w:rsid w:val="00B1182F"/>
    <w:rsid w:val="00B11947"/>
    <w:rsid w:val="00B11BC3"/>
    <w:rsid w:val="00B11DD7"/>
    <w:rsid w:val="00B12B2D"/>
    <w:rsid w:val="00B12C89"/>
    <w:rsid w:val="00B12F0D"/>
    <w:rsid w:val="00B1354B"/>
    <w:rsid w:val="00B13666"/>
    <w:rsid w:val="00B14093"/>
    <w:rsid w:val="00B142CC"/>
    <w:rsid w:val="00B142DF"/>
    <w:rsid w:val="00B14528"/>
    <w:rsid w:val="00B14C40"/>
    <w:rsid w:val="00B1512D"/>
    <w:rsid w:val="00B1595A"/>
    <w:rsid w:val="00B15A4F"/>
    <w:rsid w:val="00B15B4A"/>
    <w:rsid w:val="00B15CD5"/>
    <w:rsid w:val="00B16B0B"/>
    <w:rsid w:val="00B16D14"/>
    <w:rsid w:val="00B16F3E"/>
    <w:rsid w:val="00B177D3"/>
    <w:rsid w:val="00B17E57"/>
    <w:rsid w:val="00B20417"/>
    <w:rsid w:val="00B20BF7"/>
    <w:rsid w:val="00B20CDC"/>
    <w:rsid w:val="00B21263"/>
    <w:rsid w:val="00B213D3"/>
    <w:rsid w:val="00B21427"/>
    <w:rsid w:val="00B21BF1"/>
    <w:rsid w:val="00B21BF6"/>
    <w:rsid w:val="00B22095"/>
    <w:rsid w:val="00B2278A"/>
    <w:rsid w:val="00B227EE"/>
    <w:rsid w:val="00B228A2"/>
    <w:rsid w:val="00B22916"/>
    <w:rsid w:val="00B22924"/>
    <w:rsid w:val="00B23A65"/>
    <w:rsid w:val="00B23AED"/>
    <w:rsid w:val="00B23ECC"/>
    <w:rsid w:val="00B24A24"/>
    <w:rsid w:val="00B24EC8"/>
    <w:rsid w:val="00B25004"/>
    <w:rsid w:val="00B25408"/>
    <w:rsid w:val="00B25983"/>
    <w:rsid w:val="00B259DD"/>
    <w:rsid w:val="00B25ABF"/>
    <w:rsid w:val="00B26071"/>
    <w:rsid w:val="00B262F5"/>
    <w:rsid w:val="00B26478"/>
    <w:rsid w:val="00B26731"/>
    <w:rsid w:val="00B2720E"/>
    <w:rsid w:val="00B2747B"/>
    <w:rsid w:val="00B27A3D"/>
    <w:rsid w:val="00B27CB4"/>
    <w:rsid w:val="00B27CE3"/>
    <w:rsid w:val="00B307BF"/>
    <w:rsid w:val="00B31081"/>
    <w:rsid w:val="00B3162E"/>
    <w:rsid w:val="00B31AF8"/>
    <w:rsid w:val="00B31FCE"/>
    <w:rsid w:val="00B32104"/>
    <w:rsid w:val="00B3244B"/>
    <w:rsid w:val="00B32EB0"/>
    <w:rsid w:val="00B32ED0"/>
    <w:rsid w:val="00B32FBA"/>
    <w:rsid w:val="00B338F6"/>
    <w:rsid w:val="00B33A76"/>
    <w:rsid w:val="00B33D94"/>
    <w:rsid w:val="00B33FA8"/>
    <w:rsid w:val="00B349C9"/>
    <w:rsid w:val="00B34D5B"/>
    <w:rsid w:val="00B34F7A"/>
    <w:rsid w:val="00B35AF4"/>
    <w:rsid w:val="00B35DA2"/>
    <w:rsid w:val="00B35FC5"/>
    <w:rsid w:val="00B368A9"/>
    <w:rsid w:val="00B36BBF"/>
    <w:rsid w:val="00B3701D"/>
    <w:rsid w:val="00B37553"/>
    <w:rsid w:val="00B379F3"/>
    <w:rsid w:val="00B40506"/>
    <w:rsid w:val="00B40B6E"/>
    <w:rsid w:val="00B40D3F"/>
    <w:rsid w:val="00B413A3"/>
    <w:rsid w:val="00B417BB"/>
    <w:rsid w:val="00B41DD0"/>
    <w:rsid w:val="00B426F4"/>
    <w:rsid w:val="00B43B93"/>
    <w:rsid w:val="00B43CC0"/>
    <w:rsid w:val="00B43FAE"/>
    <w:rsid w:val="00B4444B"/>
    <w:rsid w:val="00B444D0"/>
    <w:rsid w:val="00B4473C"/>
    <w:rsid w:val="00B448A5"/>
    <w:rsid w:val="00B44B27"/>
    <w:rsid w:val="00B45365"/>
    <w:rsid w:val="00B45C3C"/>
    <w:rsid w:val="00B45EAC"/>
    <w:rsid w:val="00B45F6E"/>
    <w:rsid w:val="00B46256"/>
    <w:rsid w:val="00B46C05"/>
    <w:rsid w:val="00B4739F"/>
    <w:rsid w:val="00B479C8"/>
    <w:rsid w:val="00B47DFF"/>
    <w:rsid w:val="00B50A32"/>
    <w:rsid w:val="00B50FA3"/>
    <w:rsid w:val="00B51527"/>
    <w:rsid w:val="00B5162B"/>
    <w:rsid w:val="00B51883"/>
    <w:rsid w:val="00B51DA5"/>
    <w:rsid w:val="00B524CE"/>
    <w:rsid w:val="00B529D9"/>
    <w:rsid w:val="00B52AAB"/>
    <w:rsid w:val="00B52D54"/>
    <w:rsid w:val="00B52EC4"/>
    <w:rsid w:val="00B52FE1"/>
    <w:rsid w:val="00B5311E"/>
    <w:rsid w:val="00B5317B"/>
    <w:rsid w:val="00B53342"/>
    <w:rsid w:val="00B53781"/>
    <w:rsid w:val="00B53FFE"/>
    <w:rsid w:val="00B54111"/>
    <w:rsid w:val="00B542DE"/>
    <w:rsid w:val="00B54A7B"/>
    <w:rsid w:val="00B54D38"/>
    <w:rsid w:val="00B54F29"/>
    <w:rsid w:val="00B54FA6"/>
    <w:rsid w:val="00B5570C"/>
    <w:rsid w:val="00B5579F"/>
    <w:rsid w:val="00B55844"/>
    <w:rsid w:val="00B55848"/>
    <w:rsid w:val="00B55AB8"/>
    <w:rsid w:val="00B55C5C"/>
    <w:rsid w:val="00B56394"/>
    <w:rsid w:val="00B56A78"/>
    <w:rsid w:val="00B5751F"/>
    <w:rsid w:val="00B5796C"/>
    <w:rsid w:val="00B57AF2"/>
    <w:rsid w:val="00B6097A"/>
    <w:rsid w:val="00B60C57"/>
    <w:rsid w:val="00B60E5E"/>
    <w:rsid w:val="00B60F4E"/>
    <w:rsid w:val="00B615B8"/>
    <w:rsid w:val="00B61A2C"/>
    <w:rsid w:val="00B61CEB"/>
    <w:rsid w:val="00B61F2C"/>
    <w:rsid w:val="00B61FAC"/>
    <w:rsid w:val="00B62670"/>
    <w:rsid w:val="00B62935"/>
    <w:rsid w:val="00B62A5C"/>
    <w:rsid w:val="00B62EE7"/>
    <w:rsid w:val="00B63F2C"/>
    <w:rsid w:val="00B641C4"/>
    <w:rsid w:val="00B648FE"/>
    <w:rsid w:val="00B64B1F"/>
    <w:rsid w:val="00B64DDC"/>
    <w:rsid w:val="00B64DE5"/>
    <w:rsid w:val="00B655D9"/>
    <w:rsid w:val="00B657CC"/>
    <w:rsid w:val="00B66571"/>
    <w:rsid w:val="00B6683C"/>
    <w:rsid w:val="00B66D8E"/>
    <w:rsid w:val="00B66F90"/>
    <w:rsid w:val="00B6729F"/>
    <w:rsid w:val="00B67455"/>
    <w:rsid w:val="00B6786F"/>
    <w:rsid w:val="00B679F0"/>
    <w:rsid w:val="00B702AC"/>
    <w:rsid w:val="00B70650"/>
    <w:rsid w:val="00B707C3"/>
    <w:rsid w:val="00B7087D"/>
    <w:rsid w:val="00B70E93"/>
    <w:rsid w:val="00B70EDE"/>
    <w:rsid w:val="00B70FF9"/>
    <w:rsid w:val="00B71318"/>
    <w:rsid w:val="00B715A1"/>
    <w:rsid w:val="00B71A2E"/>
    <w:rsid w:val="00B71EA0"/>
    <w:rsid w:val="00B72720"/>
    <w:rsid w:val="00B72A8C"/>
    <w:rsid w:val="00B72C66"/>
    <w:rsid w:val="00B731AB"/>
    <w:rsid w:val="00B73422"/>
    <w:rsid w:val="00B7420E"/>
    <w:rsid w:val="00B747F1"/>
    <w:rsid w:val="00B75010"/>
    <w:rsid w:val="00B75382"/>
    <w:rsid w:val="00B7552E"/>
    <w:rsid w:val="00B7562B"/>
    <w:rsid w:val="00B7643D"/>
    <w:rsid w:val="00B776C8"/>
    <w:rsid w:val="00B77769"/>
    <w:rsid w:val="00B77854"/>
    <w:rsid w:val="00B80126"/>
    <w:rsid w:val="00B80445"/>
    <w:rsid w:val="00B8050D"/>
    <w:rsid w:val="00B80AE6"/>
    <w:rsid w:val="00B81613"/>
    <w:rsid w:val="00B81663"/>
    <w:rsid w:val="00B82701"/>
    <w:rsid w:val="00B82A3E"/>
    <w:rsid w:val="00B82AA7"/>
    <w:rsid w:val="00B83093"/>
    <w:rsid w:val="00B83975"/>
    <w:rsid w:val="00B83D3E"/>
    <w:rsid w:val="00B83D6D"/>
    <w:rsid w:val="00B84D05"/>
    <w:rsid w:val="00B85326"/>
    <w:rsid w:val="00B854E8"/>
    <w:rsid w:val="00B85A85"/>
    <w:rsid w:val="00B85F75"/>
    <w:rsid w:val="00B8619D"/>
    <w:rsid w:val="00B86843"/>
    <w:rsid w:val="00B86E55"/>
    <w:rsid w:val="00B86FD4"/>
    <w:rsid w:val="00B873E0"/>
    <w:rsid w:val="00B9086E"/>
    <w:rsid w:val="00B90A5E"/>
    <w:rsid w:val="00B91003"/>
    <w:rsid w:val="00B9105C"/>
    <w:rsid w:val="00B91851"/>
    <w:rsid w:val="00B91C5F"/>
    <w:rsid w:val="00B91C92"/>
    <w:rsid w:val="00B92246"/>
    <w:rsid w:val="00B9234F"/>
    <w:rsid w:val="00B928CF"/>
    <w:rsid w:val="00B92C8F"/>
    <w:rsid w:val="00B9333C"/>
    <w:rsid w:val="00B93451"/>
    <w:rsid w:val="00B93B8D"/>
    <w:rsid w:val="00B94F45"/>
    <w:rsid w:val="00B95367"/>
    <w:rsid w:val="00B95A50"/>
    <w:rsid w:val="00B95CB1"/>
    <w:rsid w:val="00B95F32"/>
    <w:rsid w:val="00B964BA"/>
    <w:rsid w:val="00B96710"/>
    <w:rsid w:val="00B9681A"/>
    <w:rsid w:val="00B969E6"/>
    <w:rsid w:val="00B9721F"/>
    <w:rsid w:val="00B972D5"/>
    <w:rsid w:val="00B974D1"/>
    <w:rsid w:val="00B979EF"/>
    <w:rsid w:val="00BA0C70"/>
    <w:rsid w:val="00BA0E0D"/>
    <w:rsid w:val="00BA198C"/>
    <w:rsid w:val="00BA1F48"/>
    <w:rsid w:val="00BA24A4"/>
    <w:rsid w:val="00BA24BB"/>
    <w:rsid w:val="00BA283D"/>
    <w:rsid w:val="00BA292B"/>
    <w:rsid w:val="00BA3AAB"/>
    <w:rsid w:val="00BA42EC"/>
    <w:rsid w:val="00BA471C"/>
    <w:rsid w:val="00BA52FD"/>
    <w:rsid w:val="00BA5794"/>
    <w:rsid w:val="00BA592D"/>
    <w:rsid w:val="00BA5B6B"/>
    <w:rsid w:val="00BA5E6E"/>
    <w:rsid w:val="00BA6016"/>
    <w:rsid w:val="00BA6512"/>
    <w:rsid w:val="00BA6548"/>
    <w:rsid w:val="00BA70C0"/>
    <w:rsid w:val="00BA7EB7"/>
    <w:rsid w:val="00BB0135"/>
    <w:rsid w:val="00BB0148"/>
    <w:rsid w:val="00BB04D3"/>
    <w:rsid w:val="00BB127A"/>
    <w:rsid w:val="00BB1364"/>
    <w:rsid w:val="00BB145D"/>
    <w:rsid w:val="00BB16CC"/>
    <w:rsid w:val="00BB1F1F"/>
    <w:rsid w:val="00BB2262"/>
    <w:rsid w:val="00BB40D0"/>
    <w:rsid w:val="00BB41AE"/>
    <w:rsid w:val="00BB445F"/>
    <w:rsid w:val="00BB46DD"/>
    <w:rsid w:val="00BB4D5D"/>
    <w:rsid w:val="00BB4F4A"/>
    <w:rsid w:val="00BB5021"/>
    <w:rsid w:val="00BB5827"/>
    <w:rsid w:val="00BB5AAF"/>
    <w:rsid w:val="00BB5DFB"/>
    <w:rsid w:val="00BB5E88"/>
    <w:rsid w:val="00BB628E"/>
    <w:rsid w:val="00BB632B"/>
    <w:rsid w:val="00BB65E7"/>
    <w:rsid w:val="00BB793E"/>
    <w:rsid w:val="00BB7A57"/>
    <w:rsid w:val="00BB7B0D"/>
    <w:rsid w:val="00BC08F3"/>
    <w:rsid w:val="00BC0D25"/>
    <w:rsid w:val="00BC17A9"/>
    <w:rsid w:val="00BC2077"/>
    <w:rsid w:val="00BC35AD"/>
    <w:rsid w:val="00BC393A"/>
    <w:rsid w:val="00BC3FF9"/>
    <w:rsid w:val="00BC406E"/>
    <w:rsid w:val="00BC49CD"/>
    <w:rsid w:val="00BC5429"/>
    <w:rsid w:val="00BC5452"/>
    <w:rsid w:val="00BC54AB"/>
    <w:rsid w:val="00BC5EB1"/>
    <w:rsid w:val="00BC6063"/>
    <w:rsid w:val="00BC6095"/>
    <w:rsid w:val="00BC672B"/>
    <w:rsid w:val="00BC67C1"/>
    <w:rsid w:val="00BC689A"/>
    <w:rsid w:val="00BC6AE4"/>
    <w:rsid w:val="00BC6B90"/>
    <w:rsid w:val="00BC751E"/>
    <w:rsid w:val="00BC770A"/>
    <w:rsid w:val="00BC7B23"/>
    <w:rsid w:val="00BC7D3B"/>
    <w:rsid w:val="00BD0055"/>
    <w:rsid w:val="00BD0666"/>
    <w:rsid w:val="00BD0C1B"/>
    <w:rsid w:val="00BD0DAB"/>
    <w:rsid w:val="00BD15D5"/>
    <w:rsid w:val="00BD1C44"/>
    <w:rsid w:val="00BD1D5B"/>
    <w:rsid w:val="00BD2123"/>
    <w:rsid w:val="00BD21BE"/>
    <w:rsid w:val="00BD22A4"/>
    <w:rsid w:val="00BD265A"/>
    <w:rsid w:val="00BD2745"/>
    <w:rsid w:val="00BD2EA1"/>
    <w:rsid w:val="00BD3DE5"/>
    <w:rsid w:val="00BD3EC5"/>
    <w:rsid w:val="00BD4078"/>
    <w:rsid w:val="00BD456F"/>
    <w:rsid w:val="00BD4856"/>
    <w:rsid w:val="00BD498F"/>
    <w:rsid w:val="00BD4B1F"/>
    <w:rsid w:val="00BD4B70"/>
    <w:rsid w:val="00BD4BA6"/>
    <w:rsid w:val="00BD4E23"/>
    <w:rsid w:val="00BD5165"/>
    <w:rsid w:val="00BD52B0"/>
    <w:rsid w:val="00BD66DB"/>
    <w:rsid w:val="00BD6E40"/>
    <w:rsid w:val="00BD6E7D"/>
    <w:rsid w:val="00BD7187"/>
    <w:rsid w:val="00BD768B"/>
    <w:rsid w:val="00BD7C17"/>
    <w:rsid w:val="00BD7C3B"/>
    <w:rsid w:val="00BE0107"/>
    <w:rsid w:val="00BE027A"/>
    <w:rsid w:val="00BE07D1"/>
    <w:rsid w:val="00BE07F2"/>
    <w:rsid w:val="00BE0920"/>
    <w:rsid w:val="00BE0E5D"/>
    <w:rsid w:val="00BE1954"/>
    <w:rsid w:val="00BE2339"/>
    <w:rsid w:val="00BE2449"/>
    <w:rsid w:val="00BE2657"/>
    <w:rsid w:val="00BE2B51"/>
    <w:rsid w:val="00BE3021"/>
    <w:rsid w:val="00BE30BB"/>
    <w:rsid w:val="00BE3200"/>
    <w:rsid w:val="00BE36FF"/>
    <w:rsid w:val="00BE3A39"/>
    <w:rsid w:val="00BE3D80"/>
    <w:rsid w:val="00BE4633"/>
    <w:rsid w:val="00BE48FE"/>
    <w:rsid w:val="00BE4A4B"/>
    <w:rsid w:val="00BE4F79"/>
    <w:rsid w:val="00BE51EC"/>
    <w:rsid w:val="00BE6329"/>
    <w:rsid w:val="00BE6B1B"/>
    <w:rsid w:val="00BE6C0C"/>
    <w:rsid w:val="00BE6F13"/>
    <w:rsid w:val="00BE6F8E"/>
    <w:rsid w:val="00BE70B0"/>
    <w:rsid w:val="00BE7F1A"/>
    <w:rsid w:val="00BF00AB"/>
    <w:rsid w:val="00BF0110"/>
    <w:rsid w:val="00BF04E0"/>
    <w:rsid w:val="00BF0635"/>
    <w:rsid w:val="00BF090F"/>
    <w:rsid w:val="00BF0A50"/>
    <w:rsid w:val="00BF0E1F"/>
    <w:rsid w:val="00BF0E9C"/>
    <w:rsid w:val="00BF16F3"/>
    <w:rsid w:val="00BF1A69"/>
    <w:rsid w:val="00BF1F29"/>
    <w:rsid w:val="00BF1F8A"/>
    <w:rsid w:val="00BF28B5"/>
    <w:rsid w:val="00BF2BAA"/>
    <w:rsid w:val="00BF2BE6"/>
    <w:rsid w:val="00BF32AB"/>
    <w:rsid w:val="00BF3933"/>
    <w:rsid w:val="00BF3BFE"/>
    <w:rsid w:val="00BF40E9"/>
    <w:rsid w:val="00BF4532"/>
    <w:rsid w:val="00BF4A1D"/>
    <w:rsid w:val="00BF4CF3"/>
    <w:rsid w:val="00BF4E59"/>
    <w:rsid w:val="00BF4ED0"/>
    <w:rsid w:val="00BF5218"/>
    <w:rsid w:val="00BF5311"/>
    <w:rsid w:val="00BF5AD3"/>
    <w:rsid w:val="00BF5C7D"/>
    <w:rsid w:val="00BF5DAC"/>
    <w:rsid w:val="00BF60EF"/>
    <w:rsid w:val="00BF6355"/>
    <w:rsid w:val="00BF66DB"/>
    <w:rsid w:val="00BF689B"/>
    <w:rsid w:val="00BF6B87"/>
    <w:rsid w:val="00BF6EC3"/>
    <w:rsid w:val="00BF6F16"/>
    <w:rsid w:val="00BF7052"/>
    <w:rsid w:val="00BF7131"/>
    <w:rsid w:val="00BF76A6"/>
    <w:rsid w:val="00BF79D3"/>
    <w:rsid w:val="00BF7B5D"/>
    <w:rsid w:val="00BF7DD4"/>
    <w:rsid w:val="00C00196"/>
    <w:rsid w:val="00C002AC"/>
    <w:rsid w:val="00C00308"/>
    <w:rsid w:val="00C003B1"/>
    <w:rsid w:val="00C0047C"/>
    <w:rsid w:val="00C005A2"/>
    <w:rsid w:val="00C008A0"/>
    <w:rsid w:val="00C00E66"/>
    <w:rsid w:val="00C010ED"/>
    <w:rsid w:val="00C010F9"/>
    <w:rsid w:val="00C01730"/>
    <w:rsid w:val="00C01B43"/>
    <w:rsid w:val="00C01C66"/>
    <w:rsid w:val="00C01E31"/>
    <w:rsid w:val="00C02376"/>
    <w:rsid w:val="00C02852"/>
    <w:rsid w:val="00C029C7"/>
    <w:rsid w:val="00C0327E"/>
    <w:rsid w:val="00C0360C"/>
    <w:rsid w:val="00C0389D"/>
    <w:rsid w:val="00C03F0B"/>
    <w:rsid w:val="00C03FF6"/>
    <w:rsid w:val="00C04890"/>
    <w:rsid w:val="00C0494D"/>
    <w:rsid w:val="00C04DEB"/>
    <w:rsid w:val="00C05F7C"/>
    <w:rsid w:val="00C0702D"/>
    <w:rsid w:val="00C072E7"/>
    <w:rsid w:val="00C075BE"/>
    <w:rsid w:val="00C07AD3"/>
    <w:rsid w:val="00C101B5"/>
    <w:rsid w:val="00C103A3"/>
    <w:rsid w:val="00C1052B"/>
    <w:rsid w:val="00C106EB"/>
    <w:rsid w:val="00C10E1B"/>
    <w:rsid w:val="00C11015"/>
    <w:rsid w:val="00C1140A"/>
    <w:rsid w:val="00C118E7"/>
    <w:rsid w:val="00C11C6E"/>
    <w:rsid w:val="00C11E6F"/>
    <w:rsid w:val="00C125C9"/>
    <w:rsid w:val="00C12A2D"/>
    <w:rsid w:val="00C1312D"/>
    <w:rsid w:val="00C13403"/>
    <w:rsid w:val="00C13497"/>
    <w:rsid w:val="00C138EF"/>
    <w:rsid w:val="00C13B4F"/>
    <w:rsid w:val="00C13DD7"/>
    <w:rsid w:val="00C13E1C"/>
    <w:rsid w:val="00C1489B"/>
    <w:rsid w:val="00C14F38"/>
    <w:rsid w:val="00C158D6"/>
    <w:rsid w:val="00C160F2"/>
    <w:rsid w:val="00C165C8"/>
    <w:rsid w:val="00C168B1"/>
    <w:rsid w:val="00C16C63"/>
    <w:rsid w:val="00C1766C"/>
    <w:rsid w:val="00C1774D"/>
    <w:rsid w:val="00C17991"/>
    <w:rsid w:val="00C2019D"/>
    <w:rsid w:val="00C20F98"/>
    <w:rsid w:val="00C21540"/>
    <w:rsid w:val="00C215CF"/>
    <w:rsid w:val="00C21783"/>
    <w:rsid w:val="00C21A4F"/>
    <w:rsid w:val="00C21DF2"/>
    <w:rsid w:val="00C21EA6"/>
    <w:rsid w:val="00C225C4"/>
    <w:rsid w:val="00C2278F"/>
    <w:rsid w:val="00C22944"/>
    <w:rsid w:val="00C2323A"/>
    <w:rsid w:val="00C23372"/>
    <w:rsid w:val="00C24166"/>
    <w:rsid w:val="00C25645"/>
    <w:rsid w:val="00C258E7"/>
    <w:rsid w:val="00C25FB3"/>
    <w:rsid w:val="00C2613F"/>
    <w:rsid w:val="00C27C8C"/>
    <w:rsid w:val="00C27E17"/>
    <w:rsid w:val="00C303EA"/>
    <w:rsid w:val="00C3065D"/>
    <w:rsid w:val="00C3104A"/>
    <w:rsid w:val="00C3113D"/>
    <w:rsid w:val="00C31353"/>
    <w:rsid w:val="00C319A0"/>
    <w:rsid w:val="00C31B6C"/>
    <w:rsid w:val="00C31EDA"/>
    <w:rsid w:val="00C324EB"/>
    <w:rsid w:val="00C32D04"/>
    <w:rsid w:val="00C32D44"/>
    <w:rsid w:val="00C330AE"/>
    <w:rsid w:val="00C33209"/>
    <w:rsid w:val="00C332C7"/>
    <w:rsid w:val="00C33828"/>
    <w:rsid w:val="00C33B0D"/>
    <w:rsid w:val="00C33BC9"/>
    <w:rsid w:val="00C33D54"/>
    <w:rsid w:val="00C33E1E"/>
    <w:rsid w:val="00C34878"/>
    <w:rsid w:val="00C353FB"/>
    <w:rsid w:val="00C35419"/>
    <w:rsid w:val="00C3595B"/>
    <w:rsid w:val="00C362F5"/>
    <w:rsid w:val="00C36B31"/>
    <w:rsid w:val="00C36E52"/>
    <w:rsid w:val="00C37ED3"/>
    <w:rsid w:val="00C40441"/>
    <w:rsid w:val="00C4192D"/>
    <w:rsid w:val="00C41948"/>
    <w:rsid w:val="00C41BCD"/>
    <w:rsid w:val="00C420E5"/>
    <w:rsid w:val="00C42DE7"/>
    <w:rsid w:val="00C437E9"/>
    <w:rsid w:val="00C43989"/>
    <w:rsid w:val="00C44463"/>
    <w:rsid w:val="00C44FCB"/>
    <w:rsid w:val="00C464C1"/>
    <w:rsid w:val="00C4651E"/>
    <w:rsid w:val="00C46B38"/>
    <w:rsid w:val="00C46DB6"/>
    <w:rsid w:val="00C46F3B"/>
    <w:rsid w:val="00C4752D"/>
    <w:rsid w:val="00C475ED"/>
    <w:rsid w:val="00C477AA"/>
    <w:rsid w:val="00C477B1"/>
    <w:rsid w:val="00C4799D"/>
    <w:rsid w:val="00C47AB7"/>
    <w:rsid w:val="00C47BCF"/>
    <w:rsid w:val="00C47CB0"/>
    <w:rsid w:val="00C47F4E"/>
    <w:rsid w:val="00C505CC"/>
    <w:rsid w:val="00C506CF"/>
    <w:rsid w:val="00C50D0F"/>
    <w:rsid w:val="00C5101A"/>
    <w:rsid w:val="00C51176"/>
    <w:rsid w:val="00C51294"/>
    <w:rsid w:val="00C51C68"/>
    <w:rsid w:val="00C5280C"/>
    <w:rsid w:val="00C52810"/>
    <w:rsid w:val="00C52E31"/>
    <w:rsid w:val="00C53629"/>
    <w:rsid w:val="00C536D9"/>
    <w:rsid w:val="00C539CF"/>
    <w:rsid w:val="00C53CDE"/>
    <w:rsid w:val="00C53D9D"/>
    <w:rsid w:val="00C53EDA"/>
    <w:rsid w:val="00C543E8"/>
    <w:rsid w:val="00C54414"/>
    <w:rsid w:val="00C545BB"/>
    <w:rsid w:val="00C54D3D"/>
    <w:rsid w:val="00C54EE5"/>
    <w:rsid w:val="00C5509F"/>
    <w:rsid w:val="00C55940"/>
    <w:rsid w:val="00C55AEC"/>
    <w:rsid w:val="00C55C16"/>
    <w:rsid w:val="00C565DB"/>
    <w:rsid w:val="00C569D3"/>
    <w:rsid w:val="00C57542"/>
    <w:rsid w:val="00C6024D"/>
    <w:rsid w:val="00C607DA"/>
    <w:rsid w:val="00C60C90"/>
    <w:rsid w:val="00C61850"/>
    <w:rsid w:val="00C61DFF"/>
    <w:rsid w:val="00C6216A"/>
    <w:rsid w:val="00C623D6"/>
    <w:rsid w:val="00C62479"/>
    <w:rsid w:val="00C62593"/>
    <w:rsid w:val="00C626CC"/>
    <w:rsid w:val="00C62CDF"/>
    <w:rsid w:val="00C62CEA"/>
    <w:rsid w:val="00C630B4"/>
    <w:rsid w:val="00C63299"/>
    <w:rsid w:val="00C63614"/>
    <w:rsid w:val="00C63B3B"/>
    <w:rsid w:val="00C63B7B"/>
    <w:rsid w:val="00C63E5A"/>
    <w:rsid w:val="00C64961"/>
    <w:rsid w:val="00C64DF8"/>
    <w:rsid w:val="00C652FC"/>
    <w:rsid w:val="00C65443"/>
    <w:rsid w:val="00C655B0"/>
    <w:rsid w:val="00C65825"/>
    <w:rsid w:val="00C6590F"/>
    <w:rsid w:val="00C65C8D"/>
    <w:rsid w:val="00C66012"/>
    <w:rsid w:val="00C66123"/>
    <w:rsid w:val="00C66462"/>
    <w:rsid w:val="00C66650"/>
    <w:rsid w:val="00C666BE"/>
    <w:rsid w:val="00C66F81"/>
    <w:rsid w:val="00C67220"/>
    <w:rsid w:val="00C6767B"/>
    <w:rsid w:val="00C6771D"/>
    <w:rsid w:val="00C67ED0"/>
    <w:rsid w:val="00C707A5"/>
    <w:rsid w:val="00C707DA"/>
    <w:rsid w:val="00C70833"/>
    <w:rsid w:val="00C70B51"/>
    <w:rsid w:val="00C70DE2"/>
    <w:rsid w:val="00C70ED7"/>
    <w:rsid w:val="00C71401"/>
    <w:rsid w:val="00C71451"/>
    <w:rsid w:val="00C717F3"/>
    <w:rsid w:val="00C71859"/>
    <w:rsid w:val="00C71B65"/>
    <w:rsid w:val="00C71E56"/>
    <w:rsid w:val="00C725EE"/>
    <w:rsid w:val="00C728DE"/>
    <w:rsid w:val="00C72CDC"/>
    <w:rsid w:val="00C72E5D"/>
    <w:rsid w:val="00C7377E"/>
    <w:rsid w:val="00C740A0"/>
    <w:rsid w:val="00C74479"/>
    <w:rsid w:val="00C74A26"/>
    <w:rsid w:val="00C74B27"/>
    <w:rsid w:val="00C7545A"/>
    <w:rsid w:val="00C75D65"/>
    <w:rsid w:val="00C767BC"/>
    <w:rsid w:val="00C767DC"/>
    <w:rsid w:val="00C771B8"/>
    <w:rsid w:val="00C77350"/>
    <w:rsid w:val="00C775B8"/>
    <w:rsid w:val="00C77AB1"/>
    <w:rsid w:val="00C77B9A"/>
    <w:rsid w:val="00C8013F"/>
    <w:rsid w:val="00C803A6"/>
    <w:rsid w:val="00C80860"/>
    <w:rsid w:val="00C80A6C"/>
    <w:rsid w:val="00C8125B"/>
    <w:rsid w:val="00C812DC"/>
    <w:rsid w:val="00C8134D"/>
    <w:rsid w:val="00C81537"/>
    <w:rsid w:val="00C81EBC"/>
    <w:rsid w:val="00C8337A"/>
    <w:rsid w:val="00C835D1"/>
    <w:rsid w:val="00C83914"/>
    <w:rsid w:val="00C8393C"/>
    <w:rsid w:val="00C83AEF"/>
    <w:rsid w:val="00C849BE"/>
    <w:rsid w:val="00C8514E"/>
    <w:rsid w:val="00C853B1"/>
    <w:rsid w:val="00C858F5"/>
    <w:rsid w:val="00C85BDB"/>
    <w:rsid w:val="00C860B6"/>
    <w:rsid w:val="00C865D6"/>
    <w:rsid w:val="00C86912"/>
    <w:rsid w:val="00C87056"/>
    <w:rsid w:val="00C87318"/>
    <w:rsid w:val="00C8746A"/>
    <w:rsid w:val="00C87FB9"/>
    <w:rsid w:val="00C9013C"/>
    <w:rsid w:val="00C90577"/>
    <w:rsid w:val="00C907BA"/>
    <w:rsid w:val="00C90AEB"/>
    <w:rsid w:val="00C90CFA"/>
    <w:rsid w:val="00C912D6"/>
    <w:rsid w:val="00C91AEE"/>
    <w:rsid w:val="00C91C58"/>
    <w:rsid w:val="00C9236A"/>
    <w:rsid w:val="00C926F7"/>
    <w:rsid w:val="00C929B2"/>
    <w:rsid w:val="00C92C57"/>
    <w:rsid w:val="00C92C81"/>
    <w:rsid w:val="00C92DA7"/>
    <w:rsid w:val="00C92FA8"/>
    <w:rsid w:val="00C9308A"/>
    <w:rsid w:val="00C930F4"/>
    <w:rsid w:val="00C9355C"/>
    <w:rsid w:val="00C93A09"/>
    <w:rsid w:val="00C9418D"/>
    <w:rsid w:val="00C94676"/>
    <w:rsid w:val="00C94B59"/>
    <w:rsid w:val="00C9526F"/>
    <w:rsid w:val="00C952EF"/>
    <w:rsid w:val="00C9591F"/>
    <w:rsid w:val="00C95C8C"/>
    <w:rsid w:val="00C9717E"/>
    <w:rsid w:val="00C97726"/>
    <w:rsid w:val="00C97DA5"/>
    <w:rsid w:val="00CA03FF"/>
    <w:rsid w:val="00CA0D15"/>
    <w:rsid w:val="00CA0DEA"/>
    <w:rsid w:val="00CA0F86"/>
    <w:rsid w:val="00CA113F"/>
    <w:rsid w:val="00CA11F7"/>
    <w:rsid w:val="00CA13A1"/>
    <w:rsid w:val="00CA18ED"/>
    <w:rsid w:val="00CA1ABD"/>
    <w:rsid w:val="00CA1B6F"/>
    <w:rsid w:val="00CA1E65"/>
    <w:rsid w:val="00CA21E7"/>
    <w:rsid w:val="00CA2513"/>
    <w:rsid w:val="00CA265A"/>
    <w:rsid w:val="00CA2FBA"/>
    <w:rsid w:val="00CA3417"/>
    <w:rsid w:val="00CA368C"/>
    <w:rsid w:val="00CA36DB"/>
    <w:rsid w:val="00CA36DD"/>
    <w:rsid w:val="00CA428F"/>
    <w:rsid w:val="00CA499D"/>
    <w:rsid w:val="00CA5205"/>
    <w:rsid w:val="00CA560D"/>
    <w:rsid w:val="00CA5ED0"/>
    <w:rsid w:val="00CA6005"/>
    <w:rsid w:val="00CA62B4"/>
    <w:rsid w:val="00CA646B"/>
    <w:rsid w:val="00CA65FB"/>
    <w:rsid w:val="00CA686B"/>
    <w:rsid w:val="00CA6F2D"/>
    <w:rsid w:val="00CA71C0"/>
    <w:rsid w:val="00CA72DC"/>
    <w:rsid w:val="00CA779B"/>
    <w:rsid w:val="00CA7E88"/>
    <w:rsid w:val="00CB00EC"/>
    <w:rsid w:val="00CB0320"/>
    <w:rsid w:val="00CB07C3"/>
    <w:rsid w:val="00CB0AD9"/>
    <w:rsid w:val="00CB1384"/>
    <w:rsid w:val="00CB1D96"/>
    <w:rsid w:val="00CB1F2B"/>
    <w:rsid w:val="00CB23F9"/>
    <w:rsid w:val="00CB274F"/>
    <w:rsid w:val="00CB2937"/>
    <w:rsid w:val="00CB33CF"/>
    <w:rsid w:val="00CB3637"/>
    <w:rsid w:val="00CB38E6"/>
    <w:rsid w:val="00CB3AD8"/>
    <w:rsid w:val="00CB3CB4"/>
    <w:rsid w:val="00CB3E92"/>
    <w:rsid w:val="00CB3FCC"/>
    <w:rsid w:val="00CB4451"/>
    <w:rsid w:val="00CB4523"/>
    <w:rsid w:val="00CB483C"/>
    <w:rsid w:val="00CB48A8"/>
    <w:rsid w:val="00CB4A35"/>
    <w:rsid w:val="00CB50D6"/>
    <w:rsid w:val="00CB5175"/>
    <w:rsid w:val="00CB51E2"/>
    <w:rsid w:val="00CB52E0"/>
    <w:rsid w:val="00CB5E38"/>
    <w:rsid w:val="00CB6B11"/>
    <w:rsid w:val="00CB6DCE"/>
    <w:rsid w:val="00CB6EF1"/>
    <w:rsid w:val="00CB70C4"/>
    <w:rsid w:val="00CB713F"/>
    <w:rsid w:val="00CB7798"/>
    <w:rsid w:val="00CB7BC5"/>
    <w:rsid w:val="00CB7DC5"/>
    <w:rsid w:val="00CB7E37"/>
    <w:rsid w:val="00CC1721"/>
    <w:rsid w:val="00CC18B6"/>
    <w:rsid w:val="00CC25EE"/>
    <w:rsid w:val="00CC403D"/>
    <w:rsid w:val="00CC40F9"/>
    <w:rsid w:val="00CC432B"/>
    <w:rsid w:val="00CC4857"/>
    <w:rsid w:val="00CC4ABB"/>
    <w:rsid w:val="00CC4D0F"/>
    <w:rsid w:val="00CC531E"/>
    <w:rsid w:val="00CC5873"/>
    <w:rsid w:val="00CC5ED7"/>
    <w:rsid w:val="00CC606C"/>
    <w:rsid w:val="00CC6B2C"/>
    <w:rsid w:val="00CC6C5E"/>
    <w:rsid w:val="00CC7B98"/>
    <w:rsid w:val="00CC7C81"/>
    <w:rsid w:val="00CD008B"/>
    <w:rsid w:val="00CD096F"/>
    <w:rsid w:val="00CD09C7"/>
    <w:rsid w:val="00CD211D"/>
    <w:rsid w:val="00CD2373"/>
    <w:rsid w:val="00CD24D0"/>
    <w:rsid w:val="00CD267D"/>
    <w:rsid w:val="00CD2A70"/>
    <w:rsid w:val="00CD2DAD"/>
    <w:rsid w:val="00CD350E"/>
    <w:rsid w:val="00CD376A"/>
    <w:rsid w:val="00CD3CFA"/>
    <w:rsid w:val="00CD3D6B"/>
    <w:rsid w:val="00CD3E93"/>
    <w:rsid w:val="00CD406C"/>
    <w:rsid w:val="00CD4536"/>
    <w:rsid w:val="00CD45A7"/>
    <w:rsid w:val="00CD5379"/>
    <w:rsid w:val="00CD54A6"/>
    <w:rsid w:val="00CD54CE"/>
    <w:rsid w:val="00CD556C"/>
    <w:rsid w:val="00CD5704"/>
    <w:rsid w:val="00CD60F1"/>
    <w:rsid w:val="00CD63AB"/>
    <w:rsid w:val="00CD667C"/>
    <w:rsid w:val="00CD70B1"/>
    <w:rsid w:val="00CD77E1"/>
    <w:rsid w:val="00CE005A"/>
    <w:rsid w:val="00CE06E2"/>
    <w:rsid w:val="00CE092D"/>
    <w:rsid w:val="00CE0C21"/>
    <w:rsid w:val="00CE109F"/>
    <w:rsid w:val="00CE1F88"/>
    <w:rsid w:val="00CE202E"/>
    <w:rsid w:val="00CE21E7"/>
    <w:rsid w:val="00CE2618"/>
    <w:rsid w:val="00CE283D"/>
    <w:rsid w:val="00CE2BA1"/>
    <w:rsid w:val="00CE373B"/>
    <w:rsid w:val="00CE377B"/>
    <w:rsid w:val="00CE38AE"/>
    <w:rsid w:val="00CE4656"/>
    <w:rsid w:val="00CE46B5"/>
    <w:rsid w:val="00CE4850"/>
    <w:rsid w:val="00CE4DC8"/>
    <w:rsid w:val="00CE585A"/>
    <w:rsid w:val="00CE5AAF"/>
    <w:rsid w:val="00CE5B61"/>
    <w:rsid w:val="00CE6015"/>
    <w:rsid w:val="00CE62AC"/>
    <w:rsid w:val="00CE659E"/>
    <w:rsid w:val="00CE66E5"/>
    <w:rsid w:val="00CE6A4E"/>
    <w:rsid w:val="00CE6C98"/>
    <w:rsid w:val="00CE6E82"/>
    <w:rsid w:val="00CE7671"/>
    <w:rsid w:val="00CE7F9D"/>
    <w:rsid w:val="00CF03AB"/>
    <w:rsid w:val="00CF08F8"/>
    <w:rsid w:val="00CF0FF4"/>
    <w:rsid w:val="00CF11D2"/>
    <w:rsid w:val="00CF1249"/>
    <w:rsid w:val="00CF1732"/>
    <w:rsid w:val="00CF190D"/>
    <w:rsid w:val="00CF1A38"/>
    <w:rsid w:val="00CF29EA"/>
    <w:rsid w:val="00CF2C2E"/>
    <w:rsid w:val="00CF2E19"/>
    <w:rsid w:val="00CF3017"/>
    <w:rsid w:val="00CF33F2"/>
    <w:rsid w:val="00CF3BB9"/>
    <w:rsid w:val="00CF3D4B"/>
    <w:rsid w:val="00CF3EA4"/>
    <w:rsid w:val="00CF4416"/>
    <w:rsid w:val="00CF4785"/>
    <w:rsid w:val="00CF53A5"/>
    <w:rsid w:val="00CF5A4F"/>
    <w:rsid w:val="00CF5B17"/>
    <w:rsid w:val="00CF5EAD"/>
    <w:rsid w:val="00CF657E"/>
    <w:rsid w:val="00CF66D0"/>
    <w:rsid w:val="00CF6909"/>
    <w:rsid w:val="00CF6B9E"/>
    <w:rsid w:val="00CF75CC"/>
    <w:rsid w:val="00CF76C5"/>
    <w:rsid w:val="00CF7BE8"/>
    <w:rsid w:val="00D00237"/>
    <w:rsid w:val="00D00331"/>
    <w:rsid w:val="00D00925"/>
    <w:rsid w:val="00D00DC8"/>
    <w:rsid w:val="00D00F40"/>
    <w:rsid w:val="00D01859"/>
    <w:rsid w:val="00D018F0"/>
    <w:rsid w:val="00D01CB9"/>
    <w:rsid w:val="00D01F20"/>
    <w:rsid w:val="00D02820"/>
    <w:rsid w:val="00D02B92"/>
    <w:rsid w:val="00D02DA4"/>
    <w:rsid w:val="00D02F55"/>
    <w:rsid w:val="00D03656"/>
    <w:rsid w:val="00D03BDB"/>
    <w:rsid w:val="00D03ECE"/>
    <w:rsid w:val="00D04232"/>
    <w:rsid w:val="00D043C8"/>
    <w:rsid w:val="00D0473A"/>
    <w:rsid w:val="00D047A3"/>
    <w:rsid w:val="00D04FFF"/>
    <w:rsid w:val="00D05CBB"/>
    <w:rsid w:val="00D06C40"/>
    <w:rsid w:val="00D06D8A"/>
    <w:rsid w:val="00D07A61"/>
    <w:rsid w:val="00D07BF0"/>
    <w:rsid w:val="00D105C2"/>
    <w:rsid w:val="00D10609"/>
    <w:rsid w:val="00D10B85"/>
    <w:rsid w:val="00D11153"/>
    <w:rsid w:val="00D112F8"/>
    <w:rsid w:val="00D113CC"/>
    <w:rsid w:val="00D11797"/>
    <w:rsid w:val="00D11B94"/>
    <w:rsid w:val="00D1212A"/>
    <w:rsid w:val="00D12B59"/>
    <w:rsid w:val="00D12C2D"/>
    <w:rsid w:val="00D135D1"/>
    <w:rsid w:val="00D13A24"/>
    <w:rsid w:val="00D13B0C"/>
    <w:rsid w:val="00D13BE4"/>
    <w:rsid w:val="00D13F7D"/>
    <w:rsid w:val="00D1471C"/>
    <w:rsid w:val="00D147A3"/>
    <w:rsid w:val="00D14AAB"/>
    <w:rsid w:val="00D14E53"/>
    <w:rsid w:val="00D153AF"/>
    <w:rsid w:val="00D15635"/>
    <w:rsid w:val="00D16022"/>
    <w:rsid w:val="00D160B1"/>
    <w:rsid w:val="00D16436"/>
    <w:rsid w:val="00D1656A"/>
    <w:rsid w:val="00D171BE"/>
    <w:rsid w:val="00D17F0D"/>
    <w:rsid w:val="00D17FF8"/>
    <w:rsid w:val="00D20338"/>
    <w:rsid w:val="00D20DC5"/>
    <w:rsid w:val="00D210CE"/>
    <w:rsid w:val="00D210DB"/>
    <w:rsid w:val="00D21195"/>
    <w:rsid w:val="00D21B93"/>
    <w:rsid w:val="00D21DBC"/>
    <w:rsid w:val="00D22C49"/>
    <w:rsid w:val="00D2304E"/>
    <w:rsid w:val="00D230AB"/>
    <w:rsid w:val="00D232C5"/>
    <w:rsid w:val="00D23CD0"/>
    <w:rsid w:val="00D23F44"/>
    <w:rsid w:val="00D23FF1"/>
    <w:rsid w:val="00D24808"/>
    <w:rsid w:val="00D249D9"/>
    <w:rsid w:val="00D24CDB"/>
    <w:rsid w:val="00D25B63"/>
    <w:rsid w:val="00D25D30"/>
    <w:rsid w:val="00D26201"/>
    <w:rsid w:val="00D262CF"/>
    <w:rsid w:val="00D2645D"/>
    <w:rsid w:val="00D27045"/>
    <w:rsid w:val="00D27076"/>
    <w:rsid w:val="00D27093"/>
    <w:rsid w:val="00D2734D"/>
    <w:rsid w:val="00D279C2"/>
    <w:rsid w:val="00D27C29"/>
    <w:rsid w:val="00D27D42"/>
    <w:rsid w:val="00D27F0F"/>
    <w:rsid w:val="00D27F2E"/>
    <w:rsid w:val="00D300F2"/>
    <w:rsid w:val="00D30D00"/>
    <w:rsid w:val="00D31253"/>
    <w:rsid w:val="00D31A80"/>
    <w:rsid w:val="00D31D2E"/>
    <w:rsid w:val="00D32C73"/>
    <w:rsid w:val="00D32E0A"/>
    <w:rsid w:val="00D32ED0"/>
    <w:rsid w:val="00D33493"/>
    <w:rsid w:val="00D337ED"/>
    <w:rsid w:val="00D3390E"/>
    <w:rsid w:val="00D34032"/>
    <w:rsid w:val="00D34104"/>
    <w:rsid w:val="00D34AE1"/>
    <w:rsid w:val="00D355E8"/>
    <w:rsid w:val="00D357B7"/>
    <w:rsid w:val="00D36308"/>
    <w:rsid w:val="00D36710"/>
    <w:rsid w:val="00D37763"/>
    <w:rsid w:val="00D378E1"/>
    <w:rsid w:val="00D4000F"/>
    <w:rsid w:val="00D40529"/>
    <w:rsid w:val="00D405D8"/>
    <w:rsid w:val="00D4069A"/>
    <w:rsid w:val="00D406A2"/>
    <w:rsid w:val="00D40B01"/>
    <w:rsid w:val="00D4109C"/>
    <w:rsid w:val="00D42551"/>
    <w:rsid w:val="00D42ECD"/>
    <w:rsid w:val="00D43333"/>
    <w:rsid w:val="00D43D0B"/>
    <w:rsid w:val="00D44488"/>
    <w:rsid w:val="00D444C2"/>
    <w:rsid w:val="00D445A2"/>
    <w:rsid w:val="00D448D6"/>
    <w:rsid w:val="00D449DC"/>
    <w:rsid w:val="00D457C1"/>
    <w:rsid w:val="00D45DC9"/>
    <w:rsid w:val="00D45FCE"/>
    <w:rsid w:val="00D462D8"/>
    <w:rsid w:val="00D46918"/>
    <w:rsid w:val="00D46F0D"/>
    <w:rsid w:val="00D476AB"/>
    <w:rsid w:val="00D47DE3"/>
    <w:rsid w:val="00D50017"/>
    <w:rsid w:val="00D5061B"/>
    <w:rsid w:val="00D50947"/>
    <w:rsid w:val="00D509E3"/>
    <w:rsid w:val="00D51161"/>
    <w:rsid w:val="00D5126F"/>
    <w:rsid w:val="00D51780"/>
    <w:rsid w:val="00D5217B"/>
    <w:rsid w:val="00D52EA3"/>
    <w:rsid w:val="00D53104"/>
    <w:rsid w:val="00D53392"/>
    <w:rsid w:val="00D5365F"/>
    <w:rsid w:val="00D542EC"/>
    <w:rsid w:val="00D545AB"/>
    <w:rsid w:val="00D54BCF"/>
    <w:rsid w:val="00D54CFB"/>
    <w:rsid w:val="00D54FC4"/>
    <w:rsid w:val="00D55116"/>
    <w:rsid w:val="00D55452"/>
    <w:rsid w:val="00D558CC"/>
    <w:rsid w:val="00D55990"/>
    <w:rsid w:val="00D55E8E"/>
    <w:rsid w:val="00D562FF"/>
    <w:rsid w:val="00D564D9"/>
    <w:rsid w:val="00D564FB"/>
    <w:rsid w:val="00D56E41"/>
    <w:rsid w:val="00D57069"/>
    <w:rsid w:val="00D57ED2"/>
    <w:rsid w:val="00D6015E"/>
    <w:rsid w:val="00D60939"/>
    <w:rsid w:val="00D60BE8"/>
    <w:rsid w:val="00D6127A"/>
    <w:rsid w:val="00D615D7"/>
    <w:rsid w:val="00D6193A"/>
    <w:rsid w:val="00D61969"/>
    <w:rsid w:val="00D62465"/>
    <w:rsid w:val="00D62527"/>
    <w:rsid w:val="00D625D3"/>
    <w:rsid w:val="00D62667"/>
    <w:rsid w:val="00D6283F"/>
    <w:rsid w:val="00D62945"/>
    <w:rsid w:val="00D62C3D"/>
    <w:rsid w:val="00D62FFD"/>
    <w:rsid w:val="00D63178"/>
    <w:rsid w:val="00D63238"/>
    <w:rsid w:val="00D633A6"/>
    <w:rsid w:val="00D63756"/>
    <w:rsid w:val="00D63911"/>
    <w:rsid w:val="00D63BE8"/>
    <w:rsid w:val="00D63C33"/>
    <w:rsid w:val="00D63EB1"/>
    <w:rsid w:val="00D647BB"/>
    <w:rsid w:val="00D6483C"/>
    <w:rsid w:val="00D648F5"/>
    <w:rsid w:val="00D64AAF"/>
    <w:rsid w:val="00D64E13"/>
    <w:rsid w:val="00D65044"/>
    <w:rsid w:val="00D652CB"/>
    <w:rsid w:val="00D652E6"/>
    <w:rsid w:val="00D653A7"/>
    <w:rsid w:val="00D656F7"/>
    <w:rsid w:val="00D65A61"/>
    <w:rsid w:val="00D65C7A"/>
    <w:rsid w:val="00D6661C"/>
    <w:rsid w:val="00D66D77"/>
    <w:rsid w:val="00D66DC3"/>
    <w:rsid w:val="00D6714D"/>
    <w:rsid w:val="00D67609"/>
    <w:rsid w:val="00D676ED"/>
    <w:rsid w:val="00D70117"/>
    <w:rsid w:val="00D7068A"/>
    <w:rsid w:val="00D70A26"/>
    <w:rsid w:val="00D70D28"/>
    <w:rsid w:val="00D70E16"/>
    <w:rsid w:val="00D70FBC"/>
    <w:rsid w:val="00D7108F"/>
    <w:rsid w:val="00D7224C"/>
    <w:rsid w:val="00D7256C"/>
    <w:rsid w:val="00D72872"/>
    <w:rsid w:val="00D72E7F"/>
    <w:rsid w:val="00D734DC"/>
    <w:rsid w:val="00D73601"/>
    <w:rsid w:val="00D73B95"/>
    <w:rsid w:val="00D73D0A"/>
    <w:rsid w:val="00D740BE"/>
    <w:rsid w:val="00D7425D"/>
    <w:rsid w:val="00D74F9E"/>
    <w:rsid w:val="00D76051"/>
    <w:rsid w:val="00D76058"/>
    <w:rsid w:val="00D762F6"/>
    <w:rsid w:val="00D76492"/>
    <w:rsid w:val="00D76679"/>
    <w:rsid w:val="00D769F1"/>
    <w:rsid w:val="00D76C06"/>
    <w:rsid w:val="00D76D36"/>
    <w:rsid w:val="00D77507"/>
    <w:rsid w:val="00D80524"/>
    <w:rsid w:val="00D808B5"/>
    <w:rsid w:val="00D817E9"/>
    <w:rsid w:val="00D81C21"/>
    <w:rsid w:val="00D8265A"/>
    <w:rsid w:val="00D8269D"/>
    <w:rsid w:val="00D82939"/>
    <w:rsid w:val="00D82991"/>
    <w:rsid w:val="00D82EA7"/>
    <w:rsid w:val="00D82FDD"/>
    <w:rsid w:val="00D830CE"/>
    <w:rsid w:val="00D830FC"/>
    <w:rsid w:val="00D83337"/>
    <w:rsid w:val="00D835AB"/>
    <w:rsid w:val="00D83912"/>
    <w:rsid w:val="00D83A59"/>
    <w:rsid w:val="00D83F75"/>
    <w:rsid w:val="00D83FBC"/>
    <w:rsid w:val="00D84019"/>
    <w:rsid w:val="00D849F1"/>
    <w:rsid w:val="00D855C5"/>
    <w:rsid w:val="00D85B6D"/>
    <w:rsid w:val="00D85BFA"/>
    <w:rsid w:val="00D86258"/>
    <w:rsid w:val="00D86456"/>
    <w:rsid w:val="00D866EF"/>
    <w:rsid w:val="00D8696C"/>
    <w:rsid w:val="00D87A09"/>
    <w:rsid w:val="00D87B51"/>
    <w:rsid w:val="00D87FF2"/>
    <w:rsid w:val="00D90793"/>
    <w:rsid w:val="00D909C5"/>
    <w:rsid w:val="00D90E40"/>
    <w:rsid w:val="00D91270"/>
    <w:rsid w:val="00D91BD8"/>
    <w:rsid w:val="00D9233E"/>
    <w:rsid w:val="00D9252B"/>
    <w:rsid w:val="00D92B74"/>
    <w:rsid w:val="00D92B99"/>
    <w:rsid w:val="00D92C20"/>
    <w:rsid w:val="00D92D28"/>
    <w:rsid w:val="00D92E00"/>
    <w:rsid w:val="00D9311C"/>
    <w:rsid w:val="00D93328"/>
    <w:rsid w:val="00D941D2"/>
    <w:rsid w:val="00D94629"/>
    <w:rsid w:val="00D94920"/>
    <w:rsid w:val="00D94AA3"/>
    <w:rsid w:val="00D94CDC"/>
    <w:rsid w:val="00D94E5E"/>
    <w:rsid w:val="00D95164"/>
    <w:rsid w:val="00D95857"/>
    <w:rsid w:val="00D95BB8"/>
    <w:rsid w:val="00D95CE9"/>
    <w:rsid w:val="00D961DC"/>
    <w:rsid w:val="00D96A67"/>
    <w:rsid w:val="00D97302"/>
    <w:rsid w:val="00D97304"/>
    <w:rsid w:val="00D9761C"/>
    <w:rsid w:val="00D97623"/>
    <w:rsid w:val="00D9795F"/>
    <w:rsid w:val="00D97FD2"/>
    <w:rsid w:val="00DA0195"/>
    <w:rsid w:val="00DA05A3"/>
    <w:rsid w:val="00DA06F5"/>
    <w:rsid w:val="00DA0718"/>
    <w:rsid w:val="00DA0CD7"/>
    <w:rsid w:val="00DA0E99"/>
    <w:rsid w:val="00DA1331"/>
    <w:rsid w:val="00DA14E7"/>
    <w:rsid w:val="00DA15D3"/>
    <w:rsid w:val="00DA1926"/>
    <w:rsid w:val="00DA1BA0"/>
    <w:rsid w:val="00DA1E78"/>
    <w:rsid w:val="00DA2366"/>
    <w:rsid w:val="00DA2602"/>
    <w:rsid w:val="00DA2B65"/>
    <w:rsid w:val="00DA2B6E"/>
    <w:rsid w:val="00DA318D"/>
    <w:rsid w:val="00DA3B60"/>
    <w:rsid w:val="00DA45BC"/>
    <w:rsid w:val="00DA4ABA"/>
    <w:rsid w:val="00DA4D5F"/>
    <w:rsid w:val="00DA5B25"/>
    <w:rsid w:val="00DA5C77"/>
    <w:rsid w:val="00DA5D29"/>
    <w:rsid w:val="00DA67E4"/>
    <w:rsid w:val="00DA75AE"/>
    <w:rsid w:val="00DA75EF"/>
    <w:rsid w:val="00DA7DF8"/>
    <w:rsid w:val="00DA7EA9"/>
    <w:rsid w:val="00DA7F20"/>
    <w:rsid w:val="00DB042A"/>
    <w:rsid w:val="00DB0BF7"/>
    <w:rsid w:val="00DB0D2F"/>
    <w:rsid w:val="00DB0F08"/>
    <w:rsid w:val="00DB143A"/>
    <w:rsid w:val="00DB1C6D"/>
    <w:rsid w:val="00DB1D62"/>
    <w:rsid w:val="00DB1DCC"/>
    <w:rsid w:val="00DB2628"/>
    <w:rsid w:val="00DB290E"/>
    <w:rsid w:val="00DB2E5E"/>
    <w:rsid w:val="00DB356F"/>
    <w:rsid w:val="00DB41B6"/>
    <w:rsid w:val="00DB4782"/>
    <w:rsid w:val="00DB4A03"/>
    <w:rsid w:val="00DB4F70"/>
    <w:rsid w:val="00DB53E6"/>
    <w:rsid w:val="00DB6755"/>
    <w:rsid w:val="00DB696E"/>
    <w:rsid w:val="00DB7546"/>
    <w:rsid w:val="00DB7B8A"/>
    <w:rsid w:val="00DB7EFC"/>
    <w:rsid w:val="00DC0F16"/>
    <w:rsid w:val="00DC17C1"/>
    <w:rsid w:val="00DC1A1C"/>
    <w:rsid w:val="00DC1A38"/>
    <w:rsid w:val="00DC29D3"/>
    <w:rsid w:val="00DC2ABF"/>
    <w:rsid w:val="00DC2BAF"/>
    <w:rsid w:val="00DC32F9"/>
    <w:rsid w:val="00DC397E"/>
    <w:rsid w:val="00DC3C70"/>
    <w:rsid w:val="00DC3E5A"/>
    <w:rsid w:val="00DC4045"/>
    <w:rsid w:val="00DC43E9"/>
    <w:rsid w:val="00DC4510"/>
    <w:rsid w:val="00DC50CA"/>
    <w:rsid w:val="00DC5169"/>
    <w:rsid w:val="00DC53BD"/>
    <w:rsid w:val="00DC570B"/>
    <w:rsid w:val="00DC5AFF"/>
    <w:rsid w:val="00DC5F3F"/>
    <w:rsid w:val="00DC648F"/>
    <w:rsid w:val="00DC662A"/>
    <w:rsid w:val="00DC6C69"/>
    <w:rsid w:val="00DC7034"/>
    <w:rsid w:val="00DC725A"/>
    <w:rsid w:val="00DC743A"/>
    <w:rsid w:val="00DC769C"/>
    <w:rsid w:val="00DC77A8"/>
    <w:rsid w:val="00DD0353"/>
    <w:rsid w:val="00DD06FB"/>
    <w:rsid w:val="00DD1238"/>
    <w:rsid w:val="00DD12D5"/>
    <w:rsid w:val="00DD12E7"/>
    <w:rsid w:val="00DD20BE"/>
    <w:rsid w:val="00DD25C2"/>
    <w:rsid w:val="00DD2611"/>
    <w:rsid w:val="00DD302A"/>
    <w:rsid w:val="00DD394B"/>
    <w:rsid w:val="00DD4129"/>
    <w:rsid w:val="00DD42F2"/>
    <w:rsid w:val="00DD4990"/>
    <w:rsid w:val="00DD49C8"/>
    <w:rsid w:val="00DD5138"/>
    <w:rsid w:val="00DD5BF2"/>
    <w:rsid w:val="00DD5D6D"/>
    <w:rsid w:val="00DD6A54"/>
    <w:rsid w:val="00DD71B5"/>
    <w:rsid w:val="00DD7647"/>
    <w:rsid w:val="00DD77AD"/>
    <w:rsid w:val="00DD791D"/>
    <w:rsid w:val="00DD7956"/>
    <w:rsid w:val="00DD7DDF"/>
    <w:rsid w:val="00DD7FD3"/>
    <w:rsid w:val="00DE01B2"/>
    <w:rsid w:val="00DE049A"/>
    <w:rsid w:val="00DE07A1"/>
    <w:rsid w:val="00DE0D16"/>
    <w:rsid w:val="00DE0FEE"/>
    <w:rsid w:val="00DE106F"/>
    <w:rsid w:val="00DE13F1"/>
    <w:rsid w:val="00DE14A4"/>
    <w:rsid w:val="00DE17EF"/>
    <w:rsid w:val="00DE1CFD"/>
    <w:rsid w:val="00DE203D"/>
    <w:rsid w:val="00DE2196"/>
    <w:rsid w:val="00DE27A9"/>
    <w:rsid w:val="00DE2FE5"/>
    <w:rsid w:val="00DE34BD"/>
    <w:rsid w:val="00DE3643"/>
    <w:rsid w:val="00DE430F"/>
    <w:rsid w:val="00DE4831"/>
    <w:rsid w:val="00DE5138"/>
    <w:rsid w:val="00DE547A"/>
    <w:rsid w:val="00DE59AE"/>
    <w:rsid w:val="00DE64BD"/>
    <w:rsid w:val="00DE722A"/>
    <w:rsid w:val="00DE75C0"/>
    <w:rsid w:val="00DE7CAD"/>
    <w:rsid w:val="00DE7E44"/>
    <w:rsid w:val="00DE7F5A"/>
    <w:rsid w:val="00DF04F6"/>
    <w:rsid w:val="00DF07F8"/>
    <w:rsid w:val="00DF09EB"/>
    <w:rsid w:val="00DF0B30"/>
    <w:rsid w:val="00DF15D3"/>
    <w:rsid w:val="00DF16DC"/>
    <w:rsid w:val="00DF1FCF"/>
    <w:rsid w:val="00DF2377"/>
    <w:rsid w:val="00DF24D1"/>
    <w:rsid w:val="00DF2C95"/>
    <w:rsid w:val="00DF319C"/>
    <w:rsid w:val="00DF3814"/>
    <w:rsid w:val="00DF3866"/>
    <w:rsid w:val="00DF3ADB"/>
    <w:rsid w:val="00DF3E2F"/>
    <w:rsid w:val="00DF485D"/>
    <w:rsid w:val="00DF49CD"/>
    <w:rsid w:val="00DF4D58"/>
    <w:rsid w:val="00DF51C4"/>
    <w:rsid w:val="00DF5513"/>
    <w:rsid w:val="00DF57D3"/>
    <w:rsid w:val="00DF5818"/>
    <w:rsid w:val="00DF5DC3"/>
    <w:rsid w:val="00DF5FEF"/>
    <w:rsid w:val="00DF60ED"/>
    <w:rsid w:val="00DF62F7"/>
    <w:rsid w:val="00DF698D"/>
    <w:rsid w:val="00DF6C64"/>
    <w:rsid w:val="00DF755B"/>
    <w:rsid w:val="00DF7861"/>
    <w:rsid w:val="00E00405"/>
    <w:rsid w:val="00E00481"/>
    <w:rsid w:val="00E006AB"/>
    <w:rsid w:val="00E007DF"/>
    <w:rsid w:val="00E00B25"/>
    <w:rsid w:val="00E00E2A"/>
    <w:rsid w:val="00E01141"/>
    <w:rsid w:val="00E01875"/>
    <w:rsid w:val="00E01942"/>
    <w:rsid w:val="00E0198D"/>
    <w:rsid w:val="00E01A3B"/>
    <w:rsid w:val="00E01AE7"/>
    <w:rsid w:val="00E01C7E"/>
    <w:rsid w:val="00E023E6"/>
    <w:rsid w:val="00E0243C"/>
    <w:rsid w:val="00E0328E"/>
    <w:rsid w:val="00E036F7"/>
    <w:rsid w:val="00E038F4"/>
    <w:rsid w:val="00E03A31"/>
    <w:rsid w:val="00E03BB0"/>
    <w:rsid w:val="00E03F49"/>
    <w:rsid w:val="00E04307"/>
    <w:rsid w:val="00E043B7"/>
    <w:rsid w:val="00E04703"/>
    <w:rsid w:val="00E04A53"/>
    <w:rsid w:val="00E05552"/>
    <w:rsid w:val="00E0564E"/>
    <w:rsid w:val="00E06132"/>
    <w:rsid w:val="00E07087"/>
    <w:rsid w:val="00E076F5"/>
    <w:rsid w:val="00E0775E"/>
    <w:rsid w:val="00E07CEF"/>
    <w:rsid w:val="00E107BC"/>
    <w:rsid w:val="00E10B50"/>
    <w:rsid w:val="00E10E1D"/>
    <w:rsid w:val="00E11115"/>
    <w:rsid w:val="00E11579"/>
    <w:rsid w:val="00E11936"/>
    <w:rsid w:val="00E119E3"/>
    <w:rsid w:val="00E11B83"/>
    <w:rsid w:val="00E11CAE"/>
    <w:rsid w:val="00E11CCC"/>
    <w:rsid w:val="00E11D5E"/>
    <w:rsid w:val="00E11E2C"/>
    <w:rsid w:val="00E12098"/>
    <w:rsid w:val="00E127F0"/>
    <w:rsid w:val="00E129CE"/>
    <w:rsid w:val="00E12F3F"/>
    <w:rsid w:val="00E130D7"/>
    <w:rsid w:val="00E135C6"/>
    <w:rsid w:val="00E13652"/>
    <w:rsid w:val="00E13769"/>
    <w:rsid w:val="00E138D3"/>
    <w:rsid w:val="00E13C96"/>
    <w:rsid w:val="00E13CC9"/>
    <w:rsid w:val="00E140C2"/>
    <w:rsid w:val="00E15635"/>
    <w:rsid w:val="00E15ACC"/>
    <w:rsid w:val="00E16215"/>
    <w:rsid w:val="00E164F1"/>
    <w:rsid w:val="00E1693A"/>
    <w:rsid w:val="00E16BAB"/>
    <w:rsid w:val="00E16C5E"/>
    <w:rsid w:val="00E17510"/>
    <w:rsid w:val="00E17D37"/>
    <w:rsid w:val="00E17DA1"/>
    <w:rsid w:val="00E17DB7"/>
    <w:rsid w:val="00E20322"/>
    <w:rsid w:val="00E20904"/>
    <w:rsid w:val="00E20B96"/>
    <w:rsid w:val="00E20CA6"/>
    <w:rsid w:val="00E211BF"/>
    <w:rsid w:val="00E212BC"/>
    <w:rsid w:val="00E21320"/>
    <w:rsid w:val="00E21334"/>
    <w:rsid w:val="00E21569"/>
    <w:rsid w:val="00E21C48"/>
    <w:rsid w:val="00E21CA8"/>
    <w:rsid w:val="00E2230B"/>
    <w:rsid w:val="00E22AAF"/>
    <w:rsid w:val="00E2300E"/>
    <w:rsid w:val="00E23AC1"/>
    <w:rsid w:val="00E23BE3"/>
    <w:rsid w:val="00E23C29"/>
    <w:rsid w:val="00E23DC0"/>
    <w:rsid w:val="00E23FAA"/>
    <w:rsid w:val="00E240F4"/>
    <w:rsid w:val="00E2416D"/>
    <w:rsid w:val="00E24D1B"/>
    <w:rsid w:val="00E25539"/>
    <w:rsid w:val="00E256CD"/>
    <w:rsid w:val="00E25C04"/>
    <w:rsid w:val="00E26F8F"/>
    <w:rsid w:val="00E2748C"/>
    <w:rsid w:val="00E27CFE"/>
    <w:rsid w:val="00E27DBC"/>
    <w:rsid w:val="00E3005D"/>
    <w:rsid w:val="00E3122F"/>
    <w:rsid w:val="00E315EF"/>
    <w:rsid w:val="00E31798"/>
    <w:rsid w:val="00E31851"/>
    <w:rsid w:val="00E31B4F"/>
    <w:rsid w:val="00E31D2F"/>
    <w:rsid w:val="00E31E10"/>
    <w:rsid w:val="00E325B9"/>
    <w:rsid w:val="00E32866"/>
    <w:rsid w:val="00E33247"/>
    <w:rsid w:val="00E33BBA"/>
    <w:rsid w:val="00E344C5"/>
    <w:rsid w:val="00E349A9"/>
    <w:rsid w:val="00E34D4D"/>
    <w:rsid w:val="00E35170"/>
    <w:rsid w:val="00E354CF"/>
    <w:rsid w:val="00E35666"/>
    <w:rsid w:val="00E360B3"/>
    <w:rsid w:val="00E3610A"/>
    <w:rsid w:val="00E3634E"/>
    <w:rsid w:val="00E367D5"/>
    <w:rsid w:val="00E36E14"/>
    <w:rsid w:val="00E37A0C"/>
    <w:rsid w:val="00E37B4A"/>
    <w:rsid w:val="00E40246"/>
    <w:rsid w:val="00E40435"/>
    <w:rsid w:val="00E40790"/>
    <w:rsid w:val="00E40B7F"/>
    <w:rsid w:val="00E40F5D"/>
    <w:rsid w:val="00E41581"/>
    <w:rsid w:val="00E417B3"/>
    <w:rsid w:val="00E41BD4"/>
    <w:rsid w:val="00E41E46"/>
    <w:rsid w:val="00E41E8E"/>
    <w:rsid w:val="00E4232B"/>
    <w:rsid w:val="00E42360"/>
    <w:rsid w:val="00E42708"/>
    <w:rsid w:val="00E42837"/>
    <w:rsid w:val="00E4297C"/>
    <w:rsid w:val="00E42DA6"/>
    <w:rsid w:val="00E4362B"/>
    <w:rsid w:val="00E44F4B"/>
    <w:rsid w:val="00E45195"/>
    <w:rsid w:val="00E451A5"/>
    <w:rsid w:val="00E45521"/>
    <w:rsid w:val="00E4665D"/>
    <w:rsid w:val="00E4699F"/>
    <w:rsid w:val="00E469B7"/>
    <w:rsid w:val="00E46A01"/>
    <w:rsid w:val="00E47B7C"/>
    <w:rsid w:val="00E50008"/>
    <w:rsid w:val="00E50CC1"/>
    <w:rsid w:val="00E510CC"/>
    <w:rsid w:val="00E510E2"/>
    <w:rsid w:val="00E51782"/>
    <w:rsid w:val="00E519DA"/>
    <w:rsid w:val="00E51E8E"/>
    <w:rsid w:val="00E5226C"/>
    <w:rsid w:val="00E526CB"/>
    <w:rsid w:val="00E52ABD"/>
    <w:rsid w:val="00E535CF"/>
    <w:rsid w:val="00E53922"/>
    <w:rsid w:val="00E540BD"/>
    <w:rsid w:val="00E541D2"/>
    <w:rsid w:val="00E54207"/>
    <w:rsid w:val="00E54730"/>
    <w:rsid w:val="00E54961"/>
    <w:rsid w:val="00E549F9"/>
    <w:rsid w:val="00E54D42"/>
    <w:rsid w:val="00E5583D"/>
    <w:rsid w:val="00E558B8"/>
    <w:rsid w:val="00E55AE7"/>
    <w:rsid w:val="00E55C2D"/>
    <w:rsid w:val="00E55EB1"/>
    <w:rsid w:val="00E55FD6"/>
    <w:rsid w:val="00E56229"/>
    <w:rsid w:val="00E56396"/>
    <w:rsid w:val="00E56BAA"/>
    <w:rsid w:val="00E56CA2"/>
    <w:rsid w:val="00E57925"/>
    <w:rsid w:val="00E57AC3"/>
    <w:rsid w:val="00E60159"/>
    <w:rsid w:val="00E60F2E"/>
    <w:rsid w:val="00E6101A"/>
    <w:rsid w:val="00E6117B"/>
    <w:rsid w:val="00E611D8"/>
    <w:rsid w:val="00E613E9"/>
    <w:rsid w:val="00E616A2"/>
    <w:rsid w:val="00E61820"/>
    <w:rsid w:val="00E618AD"/>
    <w:rsid w:val="00E61AA6"/>
    <w:rsid w:val="00E61D11"/>
    <w:rsid w:val="00E6238D"/>
    <w:rsid w:val="00E62489"/>
    <w:rsid w:val="00E629D6"/>
    <w:rsid w:val="00E629E0"/>
    <w:rsid w:val="00E63249"/>
    <w:rsid w:val="00E6356D"/>
    <w:rsid w:val="00E637B2"/>
    <w:rsid w:val="00E6487E"/>
    <w:rsid w:val="00E64A95"/>
    <w:rsid w:val="00E65369"/>
    <w:rsid w:val="00E653B0"/>
    <w:rsid w:val="00E653FD"/>
    <w:rsid w:val="00E6598F"/>
    <w:rsid w:val="00E66012"/>
    <w:rsid w:val="00E66440"/>
    <w:rsid w:val="00E669B4"/>
    <w:rsid w:val="00E66A77"/>
    <w:rsid w:val="00E674A0"/>
    <w:rsid w:val="00E67CC8"/>
    <w:rsid w:val="00E703F1"/>
    <w:rsid w:val="00E704D7"/>
    <w:rsid w:val="00E706EF"/>
    <w:rsid w:val="00E7098D"/>
    <w:rsid w:val="00E70A05"/>
    <w:rsid w:val="00E70BC5"/>
    <w:rsid w:val="00E70D0A"/>
    <w:rsid w:val="00E711DB"/>
    <w:rsid w:val="00E72EA3"/>
    <w:rsid w:val="00E73435"/>
    <w:rsid w:val="00E73A72"/>
    <w:rsid w:val="00E73CFB"/>
    <w:rsid w:val="00E73D75"/>
    <w:rsid w:val="00E73DF3"/>
    <w:rsid w:val="00E74368"/>
    <w:rsid w:val="00E74665"/>
    <w:rsid w:val="00E74823"/>
    <w:rsid w:val="00E7492D"/>
    <w:rsid w:val="00E74C8D"/>
    <w:rsid w:val="00E74E3C"/>
    <w:rsid w:val="00E7578D"/>
    <w:rsid w:val="00E757DC"/>
    <w:rsid w:val="00E75902"/>
    <w:rsid w:val="00E7590F"/>
    <w:rsid w:val="00E75DE5"/>
    <w:rsid w:val="00E75EBA"/>
    <w:rsid w:val="00E763DF"/>
    <w:rsid w:val="00E76DC2"/>
    <w:rsid w:val="00E76E4D"/>
    <w:rsid w:val="00E77448"/>
    <w:rsid w:val="00E77544"/>
    <w:rsid w:val="00E778D2"/>
    <w:rsid w:val="00E77B7A"/>
    <w:rsid w:val="00E77DBF"/>
    <w:rsid w:val="00E77FA4"/>
    <w:rsid w:val="00E8027E"/>
    <w:rsid w:val="00E80BC4"/>
    <w:rsid w:val="00E80CF5"/>
    <w:rsid w:val="00E8125A"/>
    <w:rsid w:val="00E8146B"/>
    <w:rsid w:val="00E823EE"/>
    <w:rsid w:val="00E828A1"/>
    <w:rsid w:val="00E828E2"/>
    <w:rsid w:val="00E82BC6"/>
    <w:rsid w:val="00E82D34"/>
    <w:rsid w:val="00E82F25"/>
    <w:rsid w:val="00E8336A"/>
    <w:rsid w:val="00E8336D"/>
    <w:rsid w:val="00E837A0"/>
    <w:rsid w:val="00E83829"/>
    <w:rsid w:val="00E838E1"/>
    <w:rsid w:val="00E84108"/>
    <w:rsid w:val="00E842BF"/>
    <w:rsid w:val="00E843A1"/>
    <w:rsid w:val="00E84449"/>
    <w:rsid w:val="00E847E8"/>
    <w:rsid w:val="00E849BA"/>
    <w:rsid w:val="00E85779"/>
    <w:rsid w:val="00E85D94"/>
    <w:rsid w:val="00E860FF"/>
    <w:rsid w:val="00E86654"/>
    <w:rsid w:val="00E86A72"/>
    <w:rsid w:val="00E871ED"/>
    <w:rsid w:val="00E87B20"/>
    <w:rsid w:val="00E87B52"/>
    <w:rsid w:val="00E90485"/>
    <w:rsid w:val="00E90751"/>
    <w:rsid w:val="00E9082B"/>
    <w:rsid w:val="00E90975"/>
    <w:rsid w:val="00E90CFD"/>
    <w:rsid w:val="00E91136"/>
    <w:rsid w:val="00E91670"/>
    <w:rsid w:val="00E917E3"/>
    <w:rsid w:val="00E91C4B"/>
    <w:rsid w:val="00E92141"/>
    <w:rsid w:val="00E922F6"/>
    <w:rsid w:val="00E9235E"/>
    <w:rsid w:val="00E92B51"/>
    <w:rsid w:val="00E93A55"/>
    <w:rsid w:val="00E93A9F"/>
    <w:rsid w:val="00E9461B"/>
    <w:rsid w:val="00E955CB"/>
    <w:rsid w:val="00E95C48"/>
    <w:rsid w:val="00E95E5F"/>
    <w:rsid w:val="00E96243"/>
    <w:rsid w:val="00E966E1"/>
    <w:rsid w:val="00E96B30"/>
    <w:rsid w:val="00E96C24"/>
    <w:rsid w:val="00E96FB0"/>
    <w:rsid w:val="00E9733F"/>
    <w:rsid w:val="00E973A4"/>
    <w:rsid w:val="00E97A69"/>
    <w:rsid w:val="00E97BF4"/>
    <w:rsid w:val="00EA0195"/>
    <w:rsid w:val="00EA0355"/>
    <w:rsid w:val="00EA063E"/>
    <w:rsid w:val="00EA06B7"/>
    <w:rsid w:val="00EA08FF"/>
    <w:rsid w:val="00EA09AC"/>
    <w:rsid w:val="00EA0D59"/>
    <w:rsid w:val="00EA1035"/>
    <w:rsid w:val="00EA1523"/>
    <w:rsid w:val="00EA15CB"/>
    <w:rsid w:val="00EA230C"/>
    <w:rsid w:val="00EA2ADD"/>
    <w:rsid w:val="00EA2DF7"/>
    <w:rsid w:val="00EA362B"/>
    <w:rsid w:val="00EA37D0"/>
    <w:rsid w:val="00EA3867"/>
    <w:rsid w:val="00EA387D"/>
    <w:rsid w:val="00EA50D4"/>
    <w:rsid w:val="00EA552A"/>
    <w:rsid w:val="00EA5846"/>
    <w:rsid w:val="00EA5B2E"/>
    <w:rsid w:val="00EA5EEA"/>
    <w:rsid w:val="00EA6464"/>
    <w:rsid w:val="00EA6844"/>
    <w:rsid w:val="00EA6CB0"/>
    <w:rsid w:val="00EA6E78"/>
    <w:rsid w:val="00EA7D2D"/>
    <w:rsid w:val="00EB00E6"/>
    <w:rsid w:val="00EB0808"/>
    <w:rsid w:val="00EB09E7"/>
    <w:rsid w:val="00EB15A2"/>
    <w:rsid w:val="00EB1A1A"/>
    <w:rsid w:val="00EB297D"/>
    <w:rsid w:val="00EB2A78"/>
    <w:rsid w:val="00EB3088"/>
    <w:rsid w:val="00EB38F2"/>
    <w:rsid w:val="00EB44FC"/>
    <w:rsid w:val="00EB49DD"/>
    <w:rsid w:val="00EB52F2"/>
    <w:rsid w:val="00EB55E1"/>
    <w:rsid w:val="00EB5738"/>
    <w:rsid w:val="00EB5BE7"/>
    <w:rsid w:val="00EB5EA7"/>
    <w:rsid w:val="00EB5ED6"/>
    <w:rsid w:val="00EB632A"/>
    <w:rsid w:val="00EB6F73"/>
    <w:rsid w:val="00EB7155"/>
    <w:rsid w:val="00EB7294"/>
    <w:rsid w:val="00EB765C"/>
    <w:rsid w:val="00EB7DE0"/>
    <w:rsid w:val="00EC0520"/>
    <w:rsid w:val="00EC0AA0"/>
    <w:rsid w:val="00EC12B2"/>
    <w:rsid w:val="00EC1417"/>
    <w:rsid w:val="00EC1961"/>
    <w:rsid w:val="00EC1AA1"/>
    <w:rsid w:val="00EC1B8C"/>
    <w:rsid w:val="00EC1D98"/>
    <w:rsid w:val="00EC2814"/>
    <w:rsid w:val="00EC2AB2"/>
    <w:rsid w:val="00EC2F64"/>
    <w:rsid w:val="00EC3274"/>
    <w:rsid w:val="00EC3960"/>
    <w:rsid w:val="00EC3E7E"/>
    <w:rsid w:val="00EC53ED"/>
    <w:rsid w:val="00EC6171"/>
    <w:rsid w:val="00EC61C1"/>
    <w:rsid w:val="00EC70D7"/>
    <w:rsid w:val="00EC7400"/>
    <w:rsid w:val="00ED0013"/>
    <w:rsid w:val="00ED080D"/>
    <w:rsid w:val="00ED08B9"/>
    <w:rsid w:val="00ED0FD2"/>
    <w:rsid w:val="00ED1247"/>
    <w:rsid w:val="00ED13F1"/>
    <w:rsid w:val="00ED14E1"/>
    <w:rsid w:val="00ED187C"/>
    <w:rsid w:val="00ED1E3C"/>
    <w:rsid w:val="00ED20FF"/>
    <w:rsid w:val="00ED2B74"/>
    <w:rsid w:val="00ED301A"/>
    <w:rsid w:val="00ED32E4"/>
    <w:rsid w:val="00ED3510"/>
    <w:rsid w:val="00ED3C71"/>
    <w:rsid w:val="00ED3E07"/>
    <w:rsid w:val="00ED3FDE"/>
    <w:rsid w:val="00ED45F8"/>
    <w:rsid w:val="00ED52B2"/>
    <w:rsid w:val="00ED566A"/>
    <w:rsid w:val="00ED57F1"/>
    <w:rsid w:val="00ED580C"/>
    <w:rsid w:val="00ED5B54"/>
    <w:rsid w:val="00ED62D3"/>
    <w:rsid w:val="00ED672D"/>
    <w:rsid w:val="00ED6925"/>
    <w:rsid w:val="00ED6D72"/>
    <w:rsid w:val="00ED6E49"/>
    <w:rsid w:val="00ED7440"/>
    <w:rsid w:val="00ED7EF2"/>
    <w:rsid w:val="00EE0039"/>
    <w:rsid w:val="00EE0488"/>
    <w:rsid w:val="00EE04E8"/>
    <w:rsid w:val="00EE08D2"/>
    <w:rsid w:val="00EE0911"/>
    <w:rsid w:val="00EE0A27"/>
    <w:rsid w:val="00EE0C34"/>
    <w:rsid w:val="00EE0E17"/>
    <w:rsid w:val="00EE1C61"/>
    <w:rsid w:val="00EE1C68"/>
    <w:rsid w:val="00EE1D03"/>
    <w:rsid w:val="00EE22B5"/>
    <w:rsid w:val="00EE39F9"/>
    <w:rsid w:val="00EE3BFF"/>
    <w:rsid w:val="00EE3C09"/>
    <w:rsid w:val="00EE3CCC"/>
    <w:rsid w:val="00EE3D43"/>
    <w:rsid w:val="00EE3F57"/>
    <w:rsid w:val="00EE44F8"/>
    <w:rsid w:val="00EE4708"/>
    <w:rsid w:val="00EE4A34"/>
    <w:rsid w:val="00EE4C61"/>
    <w:rsid w:val="00EE4CC2"/>
    <w:rsid w:val="00EE57C9"/>
    <w:rsid w:val="00EE5C2D"/>
    <w:rsid w:val="00EE5DC0"/>
    <w:rsid w:val="00EE623D"/>
    <w:rsid w:val="00EE657F"/>
    <w:rsid w:val="00EE6683"/>
    <w:rsid w:val="00EE6A7E"/>
    <w:rsid w:val="00EE6E8E"/>
    <w:rsid w:val="00EE703D"/>
    <w:rsid w:val="00EE70D2"/>
    <w:rsid w:val="00EE7381"/>
    <w:rsid w:val="00EE7498"/>
    <w:rsid w:val="00EE7AA1"/>
    <w:rsid w:val="00EF0AF6"/>
    <w:rsid w:val="00EF0C3B"/>
    <w:rsid w:val="00EF0FBB"/>
    <w:rsid w:val="00EF12D9"/>
    <w:rsid w:val="00EF1C15"/>
    <w:rsid w:val="00EF21C9"/>
    <w:rsid w:val="00EF2387"/>
    <w:rsid w:val="00EF2F97"/>
    <w:rsid w:val="00EF3BB4"/>
    <w:rsid w:val="00EF3C34"/>
    <w:rsid w:val="00EF41C5"/>
    <w:rsid w:val="00EF4205"/>
    <w:rsid w:val="00EF43D9"/>
    <w:rsid w:val="00EF50A8"/>
    <w:rsid w:val="00EF52FB"/>
    <w:rsid w:val="00EF59D1"/>
    <w:rsid w:val="00EF6096"/>
    <w:rsid w:val="00EF6418"/>
    <w:rsid w:val="00EF68D2"/>
    <w:rsid w:val="00EF768C"/>
    <w:rsid w:val="00EF7863"/>
    <w:rsid w:val="00EF7BB4"/>
    <w:rsid w:val="00EF7E49"/>
    <w:rsid w:val="00F00AF5"/>
    <w:rsid w:val="00F01354"/>
    <w:rsid w:val="00F013C9"/>
    <w:rsid w:val="00F01865"/>
    <w:rsid w:val="00F019C9"/>
    <w:rsid w:val="00F01B3B"/>
    <w:rsid w:val="00F01BC1"/>
    <w:rsid w:val="00F01EDE"/>
    <w:rsid w:val="00F020C1"/>
    <w:rsid w:val="00F03497"/>
    <w:rsid w:val="00F034C6"/>
    <w:rsid w:val="00F03649"/>
    <w:rsid w:val="00F03D71"/>
    <w:rsid w:val="00F046CA"/>
    <w:rsid w:val="00F048CE"/>
    <w:rsid w:val="00F04942"/>
    <w:rsid w:val="00F049FA"/>
    <w:rsid w:val="00F04CBE"/>
    <w:rsid w:val="00F04F26"/>
    <w:rsid w:val="00F05023"/>
    <w:rsid w:val="00F05BF4"/>
    <w:rsid w:val="00F06555"/>
    <w:rsid w:val="00F06D64"/>
    <w:rsid w:val="00F07814"/>
    <w:rsid w:val="00F07D20"/>
    <w:rsid w:val="00F10001"/>
    <w:rsid w:val="00F104E5"/>
    <w:rsid w:val="00F10759"/>
    <w:rsid w:val="00F10A35"/>
    <w:rsid w:val="00F10BE6"/>
    <w:rsid w:val="00F11F20"/>
    <w:rsid w:val="00F12669"/>
    <w:rsid w:val="00F12CC3"/>
    <w:rsid w:val="00F13270"/>
    <w:rsid w:val="00F134BD"/>
    <w:rsid w:val="00F136A4"/>
    <w:rsid w:val="00F1414B"/>
    <w:rsid w:val="00F14CDA"/>
    <w:rsid w:val="00F150D4"/>
    <w:rsid w:val="00F15259"/>
    <w:rsid w:val="00F15BC5"/>
    <w:rsid w:val="00F165F6"/>
    <w:rsid w:val="00F16B3A"/>
    <w:rsid w:val="00F16CCE"/>
    <w:rsid w:val="00F16FF3"/>
    <w:rsid w:val="00F170D7"/>
    <w:rsid w:val="00F17127"/>
    <w:rsid w:val="00F177D4"/>
    <w:rsid w:val="00F17955"/>
    <w:rsid w:val="00F20502"/>
    <w:rsid w:val="00F20883"/>
    <w:rsid w:val="00F20BF8"/>
    <w:rsid w:val="00F20E36"/>
    <w:rsid w:val="00F2123E"/>
    <w:rsid w:val="00F21AA0"/>
    <w:rsid w:val="00F21D5A"/>
    <w:rsid w:val="00F22730"/>
    <w:rsid w:val="00F22882"/>
    <w:rsid w:val="00F22E2F"/>
    <w:rsid w:val="00F235CE"/>
    <w:rsid w:val="00F23B4D"/>
    <w:rsid w:val="00F23FC4"/>
    <w:rsid w:val="00F24424"/>
    <w:rsid w:val="00F24830"/>
    <w:rsid w:val="00F248F8"/>
    <w:rsid w:val="00F24F9D"/>
    <w:rsid w:val="00F255AF"/>
    <w:rsid w:val="00F256DB"/>
    <w:rsid w:val="00F25D73"/>
    <w:rsid w:val="00F2668D"/>
    <w:rsid w:val="00F27844"/>
    <w:rsid w:val="00F304C8"/>
    <w:rsid w:val="00F305CF"/>
    <w:rsid w:val="00F30A38"/>
    <w:rsid w:val="00F30F7B"/>
    <w:rsid w:val="00F3123D"/>
    <w:rsid w:val="00F313B2"/>
    <w:rsid w:val="00F31AB8"/>
    <w:rsid w:val="00F31EF8"/>
    <w:rsid w:val="00F32516"/>
    <w:rsid w:val="00F328EC"/>
    <w:rsid w:val="00F3316C"/>
    <w:rsid w:val="00F334FF"/>
    <w:rsid w:val="00F336EC"/>
    <w:rsid w:val="00F33712"/>
    <w:rsid w:val="00F33776"/>
    <w:rsid w:val="00F337A5"/>
    <w:rsid w:val="00F33D5F"/>
    <w:rsid w:val="00F33F06"/>
    <w:rsid w:val="00F33F0B"/>
    <w:rsid w:val="00F343CF"/>
    <w:rsid w:val="00F34F1E"/>
    <w:rsid w:val="00F3512A"/>
    <w:rsid w:val="00F3555A"/>
    <w:rsid w:val="00F35F5F"/>
    <w:rsid w:val="00F365EF"/>
    <w:rsid w:val="00F36814"/>
    <w:rsid w:val="00F36A49"/>
    <w:rsid w:val="00F374BD"/>
    <w:rsid w:val="00F37E92"/>
    <w:rsid w:val="00F37EC3"/>
    <w:rsid w:val="00F40193"/>
    <w:rsid w:val="00F4083B"/>
    <w:rsid w:val="00F40A81"/>
    <w:rsid w:val="00F41239"/>
    <w:rsid w:val="00F41BBC"/>
    <w:rsid w:val="00F41E96"/>
    <w:rsid w:val="00F42EB7"/>
    <w:rsid w:val="00F4328F"/>
    <w:rsid w:val="00F4349C"/>
    <w:rsid w:val="00F43668"/>
    <w:rsid w:val="00F4379A"/>
    <w:rsid w:val="00F438E6"/>
    <w:rsid w:val="00F43910"/>
    <w:rsid w:val="00F43E4B"/>
    <w:rsid w:val="00F4431A"/>
    <w:rsid w:val="00F444C0"/>
    <w:rsid w:val="00F448F7"/>
    <w:rsid w:val="00F44B3F"/>
    <w:rsid w:val="00F4539B"/>
    <w:rsid w:val="00F4545F"/>
    <w:rsid w:val="00F45CFB"/>
    <w:rsid w:val="00F45FBE"/>
    <w:rsid w:val="00F466BD"/>
    <w:rsid w:val="00F46770"/>
    <w:rsid w:val="00F46C61"/>
    <w:rsid w:val="00F46C8E"/>
    <w:rsid w:val="00F46E42"/>
    <w:rsid w:val="00F47D80"/>
    <w:rsid w:val="00F47DE1"/>
    <w:rsid w:val="00F50F88"/>
    <w:rsid w:val="00F514F7"/>
    <w:rsid w:val="00F51BD0"/>
    <w:rsid w:val="00F52065"/>
    <w:rsid w:val="00F52297"/>
    <w:rsid w:val="00F5240E"/>
    <w:rsid w:val="00F52837"/>
    <w:rsid w:val="00F5285B"/>
    <w:rsid w:val="00F528CF"/>
    <w:rsid w:val="00F533F4"/>
    <w:rsid w:val="00F53EF5"/>
    <w:rsid w:val="00F549CA"/>
    <w:rsid w:val="00F54F38"/>
    <w:rsid w:val="00F55208"/>
    <w:rsid w:val="00F55323"/>
    <w:rsid w:val="00F55479"/>
    <w:rsid w:val="00F55676"/>
    <w:rsid w:val="00F56088"/>
    <w:rsid w:val="00F560D6"/>
    <w:rsid w:val="00F564F9"/>
    <w:rsid w:val="00F569C4"/>
    <w:rsid w:val="00F56D07"/>
    <w:rsid w:val="00F574CB"/>
    <w:rsid w:val="00F57614"/>
    <w:rsid w:val="00F5790E"/>
    <w:rsid w:val="00F600F4"/>
    <w:rsid w:val="00F6057B"/>
    <w:rsid w:val="00F60794"/>
    <w:rsid w:val="00F60AA6"/>
    <w:rsid w:val="00F60B8A"/>
    <w:rsid w:val="00F61318"/>
    <w:rsid w:val="00F617EB"/>
    <w:rsid w:val="00F61A86"/>
    <w:rsid w:val="00F61C33"/>
    <w:rsid w:val="00F61E02"/>
    <w:rsid w:val="00F622E5"/>
    <w:rsid w:val="00F62842"/>
    <w:rsid w:val="00F62C2A"/>
    <w:rsid w:val="00F62F80"/>
    <w:rsid w:val="00F6381E"/>
    <w:rsid w:val="00F64047"/>
    <w:rsid w:val="00F64103"/>
    <w:rsid w:val="00F6444D"/>
    <w:rsid w:val="00F649AA"/>
    <w:rsid w:val="00F64A0A"/>
    <w:rsid w:val="00F64D79"/>
    <w:rsid w:val="00F6524A"/>
    <w:rsid w:val="00F65291"/>
    <w:rsid w:val="00F65414"/>
    <w:rsid w:val="00F657AC"/>
    <w:rsid w:val="00F658FF"/>
    <w:rsid w:val="00F663F3"/>
    <w:rsid w:val="00F6698E"/>
    <w:rsid w:val="00F66C03"/>
    <w:rsid w:val="00F66D6C"/>
    <w:rsid w:val="00F66EAD"/>
    <w:rsid w:val="00F67B66"/>
    <w:rsid w:val="00F67E99"/>
    <w:rsid w:val="00F7028B"/>
    <w:rsid w:val="00F705FA"/>
    <w:rsid w:val="00F706E1"/>
    <w:rsid w:val="00F7085D"/>
    <w:rsid w:val="00F71200"/>
    <w:rsid w:val="00F7140F"/>
    <w:rsid w:val="00F715AF"/>
    <w:rsid w:val="00F71680"/>
    <w:rsid w:val="00F71777"/>
    <w:rsid w:val="00F71928"/>
    <w:rsid w:val="00F71EBD"/>
    <w:rsid w:val="00F7241C"/>
    <w:rsid w:val="00F72693"/>
    <w:rsid w:val="00F727AA"/>
    <w:rsid w:val="00F73211"/>
    <w:rsid w:val="00F732D5"/>
    <w:rsid w:val="00F73959"/>
    <w:rsid w:val="00F73CB9"/>
    <w:rsid w:val="00F7406B"/>
    <w:rsid w:val="00F74356"/>
    <w:rsid w:val="00F74425"/>
    <w:rsid w:val="00F74557"/>
    <w:rsid w:val="00F745EB"/>
    <w:rsid w:val="00F74D7E"/>
    <w:rsid w:val="00F74DBD"/>
    <w:rsid w:val="00F74E0B"/>
    <w:rsid w:val="00F7559D"/>
    <w:rsid w:val="00F75C53"/>
    <w:rsid w:val="00F75EFC"/>
    <w:rsid w:val="00F7622C"/>
    <w:rsid w:val="00F764B4"/>
    <w:rsid w:val="00F76946"/>
    <w:rsid w:val="00F76AC1"/>
    <w:rsid w:val="00F76AE6"/>
    <w:rsid w:val="00F76EC1"/>
    <w:rsid w:val="00F775C7"/>
    <w:rsid w:val="00F77712"/>
    <w:rsid w:val="00F777F7"/>
    <w:rsid w:val="00F8017D"/>
    <w:rsid w:val="00F801BC"/>
    <w:rsid w:val="00F8035E"/>
    <w:rsid w:val="00F804AF"/>
    <w:rsid w:val="00F80508"/>
    <w:rsid w:val="00F80AB7"/>
    <w:rsid w:val="00F80B61"/>
    <w:rsid w:val="00F80CCD"/>
    <w:rsid w:val="00F81087"/>
    <w:rsid w:val="00F81698"/>
    <w:rsid w:val="00F81885"/>
    <w:rsid w:val="00F819E1"/>
    <w:rsid w:val="00F82015"/>
    <w:rsid w:val="00F8201D"/>
    <w:rsid w:val="00F829AD"/>
    <w:rsid w:val="00F83118"/>
    <w:rsid w:val="00F83C5B"/>
    <w:rsid w:val="00F84108"/>
    <w:rsid w:val="00F84282"/>
    <w:rsid w:val="00F844FB"/>
    <w:rsid w:val="00F84503"/>
    <w:rsid w:val="00F846D3"/>
    <w:rsid w:val="00F847F0"/>
    <w:rsid w:val="00F84848"/>
    <w:rsid w:val="00F8488C"/>
    <w:rsid w:val="00F84BA9"/>
    <w:rsid w:val="00F850CA"/>
    <w:rsid w:val="00F85844"/>
    <w:rsid w:val="00F85F84"/>
    <w:rsid w:val="00F8615C"/>
    <w:rsid w:val="00F86317"/>
    <w:rsid w:val="00F86C56"/>
    <w:rsid w:val="00F871D1"/>
    <w:rsid w:val="00F87444"/>
    <w:rsid w:val="00F874F0"/>
    <w:rsid w:val="00F87D18"/>
    <w:rsid w:val="00F87DC1"/>
    <w:rsid w:val="00F90A86"/>
    <w:rsid w:val="00F90B31"/>
    <w:rsid w:val="00F90CA4"/>
    <w:rsid w:val="00F91C4A"/>
    <w:rsid w:val="00F91D43"/>
    <w:rsid w:val="00F91E32"/>
    <w:rsid w:val="00F93132"/>
    <w:rsid w:val="00F93364"/>
    <w:rsid w:val="00F9418C"/>
    <w:rsid w:val="00F945CF"/>
    <w:rsid w:val="00F948AF"/>
    <w:rsid w:val="00F94A29"/>
    <w:rsid w:val="00F95469"/>
    <w:rsid w:val="00F95C37"/>
    <w:rsid w:val="00F96796"/>
    <w:rsid w:val="00F97045"/>
    <w:rsid w:val="00F9713E"/>
    <w:rsid w:val="00F972AF"/>
    <w:rsid w:val="00F976DE"/>
    <w:rsid w:val="00F977F0"/>
    <w:rsid w:val="00F97C58"/>
    <w:rsid w:val="00FA0008"/>
    <w:rsid w:val="00FA1053"/>
    <w:rsid w:val="00FA198A"/>
    <w:rsid w:val="00FA19E2"/>
    <w:rsid w:val="00FA1B9C"/>
    <w:rsid w:val="00FA1E4E"/>
    <w:rsid w:val="00FA2126"/>
    <w:rsid w:val="00FA218F"/>
    <w:rsid w:val="00FA2230"/>
    <w:rsid w:val="00FA3380"/>
    <w:rsid w:val="00FA33AA"/>
    <w:rsid w:val="00FA4003"/>
    <w:rsid w:val="00FA42B9"/>
    <w:rsid w:val="00FA4D52"/>
    <w:rsid w:val="00FA5092"/>
    <w:rsid w:val="00FA5094"/>
    <w:rsid w:val="00FA54A1"/>
    <w:rsid w:val="00FA577D"/>
    <w:rsid w:val="00FA5887"/>
    <w:rsid w:val="00FA5933"/>
    <w:rsid w:val="00FA614E"/>
    <w:rsid w:val="00FA656A"/>
    <w:rsid w:val="00FA68FD"/>
    <w:rsid w:val="00FA6BF2"/>
    <w:rsid w:val="00FA6C6E"/>
    <w:rsid w:val="00FA6F70"/>
    <w:rsid w:val="00FA7400"/>
    <w:rsid w:val="00FA7A0A"/>
    <w:rsid w:val="00FB003E"/>
    <w:rsid w:val="00FB02D9"/>
    <w:rsid w:val="00FB0D12"/>
    <w:rsid w:val="00FB0D27"/>
    <w:rsid w:val="00FB10F8"/>
    <w:rsid w:val="00FB1C91"/>
    <w:rsid w:val="00FB2001"/>
    <w:rsid w:val="00FB275B"/>
    <w:rsid w:val="00FB29FD"/>
    <w:rsid w:val="00FB30B3"/>
    <w:rsid w:val="00FB3173"/>
    <w:rsid w:val="00FB35C4"/>
    <w:rsid w:val="00FB3689"/>
    <w:rsid w:val="00FB390F"/>
    <w:rsid w:val="00FB3A44"/>
    <w:rsid w:val="00FB3E02"/>
    <w:rsid w:val="00FB48F6"/>
    <w:rsid w:val="00FB5AE4"/>
    <w:rsid w:val="00FB5C67"/>
    <w:rsid w:val="00FB62A6"/>
    <w:rsid w:val="00FB702B"/>
    <w:rsid w:val="00FB7CB1"/>
    <w:rsid w:val="00FB7DA9"/>
    <w:rsid w:val="00FB7F7B"/>
    <w:rsid w:val="00FC0AC3"/>
    <w:rsid w:val="00FC0C97"/>
    <w:rsid w:val="00FC160D"/>
    <w:rsid w:val="00FC2A0F"/>
    <w:rsid w:val="00FC307E"/>
    <w:rsid w:val="00FC3188"/>
    <w:rsid w:val="00FC3964"/>
    <w:rsid w:val="00FC3D63"/>
    <w:rsid w:val="00FC3EEF"/>
    <w:rsid w:val="00FC400E"/>
    <w:rsid w:val="00FC4391"/>
    <w:rsid w:val="00FC43D9"/>
    <w:rsid w:val="00FC45C3"/>
    <w:rsid w:val="00FC47B2"/>
    <w:rsid w:val="00FC495B"/>
    <w:rsid w:val="00FC498F"/>
    <w:rsid w:val="00FC4B7D"/>
    <w:rsid w:val="00FC4FFE"/>
    <w:rsid w:val="00FC5083"/>
    <w:rsid w:val="00FC5943"/>
    <w:rsid w:val="00FC59EE"/>
    <w:rsid w:val="00FC59EF"/>
    <w:rsid w:val="00FC5E1F"/>
    <w:rsid w:val="00FC5F26"/>
    <w:rsid w:val="00FC65EC"/>
    <w:rsid w:val="00FC6AAE"/>
    <w:rsid w:val="00FC6B66"/>
    <w:rsid w:val="00FC6D14"/>
    <w:rsid w:val="00FC6F38"/>
    <w:rsid w:val="00FC6FBC"/>
    <w:rsid w:val="00FC73BE"/>
    <w:rsid w:val="00FC767F"/>
    <w:rsid w:val="00FC7B11"/>
    <w:rsid w:val="00FC7B7B"/>
    <w:rsid w:val="00FC7C3A"/>
    <w:rsid w:val="00FC7D19"/>
    <w:rsid w:val="00FC7D88"/>
    <w:rsid w:val="00FC7F6C"/>
    <w:rsid w:val="00FD056D"/>
    <w:rsid w:val="00FD06B2"/>
    <w:rsid w:val="00FD1262"/>
    <w:rsid w:val="00FD1457"/>
    <w:rsid w:val="00FD15F7"/>
    <w:rsid w:val="00FD16E7"/>
    <w:rsid w:val="00FD1FE5"/>
    <w:rsid w:val="00FD2486"/>
    <w:rsid w:val="00FD24BC"/>
    <w:rsid w:val="00FD2754"/>
    <w:rsid w:val="00FD27AE"/>
    <w:rsid w:val="00FD2D72"/>
    <w:rsid w:val="00FD2DEE"/>
    <w:rsid w:val="00FD3E4B"/>
    <w:rsid w:val="00FD3EC7"/>
    <w:rsid w:val="00FD4D72"/>
    <w:rsid w:val="00FD4DAE"/>
    <w:rsid w:val="00FD4F8E"/>
    <w:rsid w:val="00FD51FD"/>
    <w:rsid w:val="00FD56D5"/>
    <w:rsid w:val="00FD67B8"/>
    <w:rsid w:val="00FD6DD7"/>
    <w:rsid w:val="00FD6DFD"/>
    <w:rsid w:val="00FD6FEB"/>
    <w:rsid w:val="00FD78DB"/>
    <w:rsid w:val="00FD7CF9"/>
    <w:rsid w:val="00FE00FC"/>
    <w:rsid w:val="00FE0707"/>
    <w:rsid w:val="00FE0957"/>
    <w:rsid w:val="00FE0AA2"/>
    <w:rsid w:val="00FE156D"/>
    <w:rsid w:val="00FE17E8"/>
    <w:rsid w:val="00FE1F6D"/>
    <w:rsid w:val="00FE2252"/>
    <w:rsid w:val="00FE22CD"/>
    <w:rsid w:val="00FE247C"/>
    <w:rsid w:val="00FE292F"/>
    <w:rsid w:val="00FE29F7"/>
    <w:rsid w:val="00FE2AFB"/>
    <w:rsid w:val="00FE3228"/>
    <w:rsid w:val="00FE33F4"/>
    <w:rsid w:val="00FE34D1"/>
    <w:rsid w:val="00FE352A"/>
    <w:rsid w:val="00FE37F6"/>
    <w:rsid w:val="00FE398E"/>
    <w:rsid w:val="00FE39C3"/>
    <w:rsid w:val="00FE3AB1"/>
    <w:rsid w:val="00FE45F4"/>
    <w:rsid w:val="00FE4941"/>
    <w:rsid w:val="00FE4C50"/>
    <w:rsid w:val="00FE5F52"/>
    <w:rsid w:val="00FE6248"/>
    <w:rsid w:val="00FE62BC"/>
    <w:rsid w:val="00FE65C6"/>
    <w:rsid w:val="00FE66B1"/>
    <w:rsid w:val="00FE6A0E"/>
    <w:rsid w:val="00FE6E3E"/>
    <w:rsid w:val="00FE7510"/>
    <w:rsid w:val="00FE7DBD"/>
    <w:rsid w:val="00FF1026"/>
    <w:rsid w:val="00FF1138"/>
    <w:rsid w:val="00FF1140"/>
    <w:rsid w:val="00FF14D9"/>
    <w:rsid w:val="00FF2027"/>
    <w:rsid w:val="00FF2378"/>
    <w:rsid w:val="00FF2586"/>
    <w:rsid w:val="00FF2633"/>
    <w:rsid w:val="00FF28DE"/>
    <w:rsid w:val="00FF2A71"/>
    <w:rsid w:val="00FF30C7"/>
    <w:rsid w:val="00FF32AB"/>
    <w:rsid w:val="00FF33F1"/>
    <w:rsid w:val="00FF3735"/>
    <w:rsid w:val="00FF39FB"/>
    <w:rsid w:val="00FF3DEE"/>
    <w:rsid w:val="00FF4400"/>
    <w:rsid w:val="00FF4B65"/>
    <w:rsid w:val="00FF4BB6"/>
    <w:rsid w:val="00FF4BFC"/>
    <w:rsid w:val="00FF52FC"/>
    <w:rsid w:val="00FF5400"/>
    <w:rsid w:val="00FF5528"/>
    <w:rsid w:val="00FF5A2F"/>
    <w:rsid w:val="00FF5A5D"/>
    <w:rsid w:val="00FF5BD6"/>
    <w:rsid w:val="00FF5C85"/>
    <w:rsid w:val="00FF5D64"/>
    <w:rsid w:val="00FF616A"/>
    <w:rsid w:val="00FF68CE"/>
    <w:rsid w:val="00FF6E01"/>
    <w:rsid w:val="00FF6E67"/>
    <w:rsid w:val="00FF754C"/>
    <w:rsid w:val="00FF7C56"/>
    <w:rsid w:val="00FF7C9F"/>
    <w:rsid w:val="00FF7D5E"/>
    <w:rsid w:val="00F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>
      <v:textbox inset="5.85pt,.7pt,5.85pt,.7p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D9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qFormat/>
    <w:rsid w:val="001E6197"/>
    <w:pPr>
      <w:keepNext/>
      <w:numPr>
        <w:numId w:val="1"/>
      </w:numPr>
      <w:tabs>
        <w:tab w:val="left" w:pos="720"/>
      </w:tabs>
      <w:spacing w:afterLines="25" w:line="0" w:lineRule="atLeast"/>
      <w:outlineLvl w:val="0"/>
    </w:pPr>
    <w:rPr>
      <w:rFonts w:ascii="Calibri" w:eastAsia="Calibri" w:hAnsi="Calibri"/>
      <w:b/>
      <w:i/>
      <w:shadow/>
      <w:color w:val="000000"/>
      <w:sz w:val="24"/>
    </w:rPr>
  </w:style>
  <w:style w:type="paragraph" w:styleId="2">
    <w:name w:val="heading 2"/>
    <w:basedOn w:val="1"/>
    <w:next w:val="a"/>
    <w:link w:val="20"/>
    <w:qFormat/>
    <w:rsid w:val="005B7B3C"/>
    <w:pPr>
      <w:numPr>
        <w:ilvl w:val="1"/>
      </w:numPr>
      <w:adjustRightInd w:val="0"/>
      <w:outlineLvl w:val="1"/>
    </w:pPr>
  </w:style>
  <w:style w:type="paragraph" w:styleId="3">
    <w:name w:val="heading 3"/>
    <w:basedOn w:val="2"/>
    <w:next w:val="a"/>
    <w:qFormat/>
    <w:rsid w:val="000B7183"/>
    <w:pPr>
      <w:numPr>
        <w:ilvl w:val="2"/>
      </w:numPr>
      <w:outlineLvl w:val="2"/>
    </w:pPr>
  </w:style>
  <w:style w:type="paragraph" w:styleId="4">
    <w:name w:val="heading 4"/>
    <w:basedOn w:val="3"/>
    <w:next w:val="a"/>
    <w:link w:val="40"/>
    <w:qFormat/>
    <w:rsid w:val="00F12669"/>
    <w:pPr>
      <w:numPr>
        <w:ilvl w:val="3"/>
      </w:numPr>
      <w:outlineLvl w:val="3"/>
    </w:pPr>
    <w:rPr>
      <w:bCs/>
    </w:rPr>
  </w:style>
  <w:style w:type="paragraph" w:styleId="5">
    <w:name w:val="heading 5"/>
    <w:basedOn w:val="4"/>
    <w:next w:val="a"/>
    <w:link w:val="50"/>
    <w:qFormat/>
    <w:rsid w:val="003B50B9"/>
    <w:pPr>
      <w:numPr>
        <w:ilvl w:val="4"/>
      </w:numPr>
      <w:outlineLvl w:val="4"/>
    </w:pPr>
  </w:style>
  <w:style w:type="paragraph" w:styleId="6">
    <w:name w:val="heading 6"/>
    <w:basedOn w:val="5"/>
    <w:next w:val="a"/>
    <w:qFormat/>
    <w:rsid w:val="003B50B9"/>
    <w:pPr>
      <w:numPr>
        <w:ilvl w:val="5"/>
      </w:numPr>
      <w:outlineLvl w:val="5"/>
    </w:pPr>
    <w:rPr>
      <w:bCs w:val="0"/>
    </w:rPr>
  </w:style>
  <w:style w:type="paragraph" w:styleId="7">
    <w:name w:val="heading 7"/>
    <w:basedOn w:val="a"/>
    <w:next w:val="a"/>
    <w:qFormat/>
    <w:rsid w:val="00BE07D1"/>
    <w:pPr>
      <w:keepNext/>
      <w:widowControl/>
      <w:jc w:val="center"/>
      <w:outlineLvl w:val="6"/>
    </w:pPr>
    <w:rPr>
      <w:b/>
      <w:bCs/>
      <w:kern w:val="0"/>
      <w:sz w:val="32"/>
      <w:szCs w:val="20"/>
      <w:lang w:eastAsia="en-US"/>
    </w:rPr>
  </w:style>
  <w:style w:type="paragraph" w:styleId="8">
    <w:name w:val="heading 8"/>
    <w:basedOn w:val="a"/>
    <w:next w:val="a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kern w:val="0"/>
      <w:sz w:val="24"/>
      <w:szCs w:val="24"/>
      <w:lang w:val="en-GB" w:eastAsia="en-US"/>
    </w:rPr>
  </w:style>
  <w:style w:type="paragraph" w:styleId="9">
    <w:name w:val="heading 9"/>
    <w:basedOn w:val="a"/>
    <w:next w:val="a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 w:cs="Arial"/>
      <w:kern w:val="0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1E6197"/>
    <w:rPr>
      <w:rFonts w:ascii="Calibri" w:eastAsia="Calibri" w:hAnsi="Calibri"/>
      <w:b/>
      <w:i/>
      <w:shadow/>
      <w:color w:val="000000"/>
      <w:kern w:val="2"/>
      <w:sz w:val="24"/>
      <w:szCs w:val="21"/>
    </w:rPr>
  </w:style>
  <w:style w:type="character" w:customStyle="1" w:styleId="20">
    <w:name w:val="見出し 2 (文字)"/>
    <w:basedOn w:val="10"/>
    <w:link w:val="2"/>
    <w:rsid w:val="005B7B3C"/>
  </w:style>
  <w:style w:type="character" w:customStyle="1" w:styleId="40">
    <w:name w:val="見出し 4 (文字)"/>
    <w:basedOn w:val="a0"/>
    <w:link w:val="4"/>
    <w:rsid w:val="00F12669"/>
    <w:rPr>
      <w:rFonts w:ascii="Calibri" w:eastAsia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50">
    <w:name w:val="見出し 5 (文字)"/>
    <w:basedOn w:val="a0"/>
    <w:link w:val="5"/>
    <w:rsid w:val="003B50B9"/>
    <w:rPr>
      <w:rFonts w:ascii="Calibri" w:eastAsia="Calibri" w:hAnsi="Calibri"/>
      <w:b/>
      <w:bCs/>
      <w:i/>
      <w:shadow/>
      <w:color w:val="000000"/>
      <w:kern w:val="2"/>
      <w:sz w:val="24"/>
      <w:szCs w:val="21"/>
    </w:rPr>
  </w:style>
  <w:style w:type="paragraph" w:styleId="a3">
    <w:name w:val="header"/>
    <w:basedOn w:val="a"/>
    <w:link w:val="a4"/>
    <w:uiPriority w:val="99"/>
    <w:rsid w:val="00EF7863"/>
    <w:pPr>
      <w:tabs>
        <w:tab w:val="center" w:pos="4252"/>
        <w:tab w:val="right" w:pos="9030"/>
      </w:tabs>
      <w:snapToGrid w:val="0"/>
    </w:pPr>
    <w:rPr>
      <w:rFonts w:eastAsia="Times New Roman" w:cs="ZWAdobeF"/>
      <w:i/>
      <w:shadow/>
      <w:sz w:val="18"/>
      <w:szCs w:val="18"/>
    </w:rPr>
  </w:style>
  <w:style w:type="character" w:customStyle="1" w:styleId="a4">
    <w:name w:val="ヘッダー (文字)"/>
    <w:basedOn w:val="a0"/>
    <w:link w:val="a3"/>
    <w:uiPriority w:val="99"/>
    <w:rsid w:val="000D7862"/>
    <w:rPr>
      <w:rFonts w:ascii="Times New Roman" w:eastAsia="Times New Roman" w:hAnsi="Times New Roman" w:cs="ZWAdobeF"/>
      <w:i/>
      <w:shadow/>
      <w:kern w:val="2"/>
      <w:sz w:val="18"/>
      <w:szCs w:val="18"/>
    </w:rPr>
  </w:style>
  <w:style w:type="paragraph" w:styleId="a5">
    <w:name w:val="footer"/>
    <w:basedOn w:val="a"/>
    <w:rsid w:val="00EF7863"/>
    <w:pPr>
      <w:tabs>
        <w:tab w:val="center" w:pos="4252"/>
        <w:tab w:val="right" w:pos="8504"/>
      </w:tabs>
      <w:snapToGrid w:val="0"/>
    </w:pPr>
    <w:rPr>
      <w:rFonts w:eastAsia="Times New Roman"/>
      <w:i/>
      <w:sz w:val="18"/>
    </w:rPr>
  </w:style>
  <w:style w:type="character" w:styleId="a6">
    <w:name w:val="page number"/>
    <w:basedOn w:val="a0"/>
    <w:rsid w:val="00E367D5"/>
    <w:rPr>
      <w:rFonts w:ascii="PanRoman" w:hAnsi="PanRoman"/>
      <w:b/>
      <w:i/>
      <w:shadow/>
      <w:sz w:val="18"/>
      <w:szCs w:val="18"/>
    </w:rPr>
  </w:style>
  <w:style w:type="table" w:styleId="a7">
    <w:name w:val="Table Grid"/>
    <w:basedOn w:val="a1"/>
    <w:rsid w:val="00AE533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toc 2"/>
    <w:basedOn w:val="11"/>
    <w:next w:val="a"/>
    <w:autoRedefine/>
    <w:uiPriority w:val="39"/>
    <w:rsid w:val="00E6598F"/>
    <w:pPr>
      <w:tabs>
        <w:tab w:val="clear" w:pos="735"/>
        <w:tab w:val="clear" w:pos="1050"/>
        <w:tab w:val="left" w:pos="1523"/>
      </w:tabs>
      <w:ind w:leftChars="500" w:left="1050" w:right="57"/>
      <w:jc w:val="right"/>
    </w:pPr>
    <w:rPr>
      <w:b w:val="0"/>
      <w:shadow w:val="0"/>
    </w:rPr>
  </w:style>
  <w:style w:type="paragraph" w:styleId="11">
    <w:name w:val="toc 1"/>
    <w:basedOn w:val="a"/>
    <w:next w:val="a"/>
    <w:autoRedefine/>
    <w:uiPriority w:val="39"/>
    <w:rsid w:val="008F746D"/>
    <w:pPr>
      <w:tabs>
        <w:tab w:val="center" w:pos="735"/>
        <w:tab w:val="left" w:pos="1050"/>
        <w:tab w:val="right" w:pos="9030"/>
        <w:tab w:val="left" w:leader="dot" w:pos="9072"/>
      </w:tabs>
      <w:spacing w:afterLines="10" w:line="0" w:lineRule="atLeast"/>
      <w:ind w:leftChars="135" w:left="283"/>
    </w:pPr>
    <w:rPr>
      <w:rFonts w:ascii="Calibri" w:hAnsi="Calibri"/>
      <w:b/>
      <w:shadow/>
      <w:noProof/>
      <w:szCs w:val="20"/>
    </w:rPr>
  </w:style>
  <w:style w:type="paragraph" w:styleId="30">
    <w:name w:val="toc 3"/>
    <w:basedOn w:val="21"/>
    <w:next w:val="21"/>
    <w:autoRedefine/>
    <w:uiPriority w:val="39"/>
    <w:rsid w:val="00C33BC9"/>
    <w:pPr>
      <w:tabs>
        <w:tab w:val="clear" w:pos="1523"/>
        <w:tab w:val="left" w:pos="2268"/>
      </w:tabs>
      <w:ind w:leftChars="725" w:left="725" w:right="0"/>
    </w:pPr>
  </w:style>
  <w:style w:type="paragraph" w:styleId="a8">
    <w:name w:val="Document Map"/>
    <w:basedOn w:val="a"/>
    <w:semiHidden/>
    <w:rsid w:val="00BE07D1"/>
    <w:pPr>
      <w:shd w:val="clear" w:color="auto" w:fill="000080"/>
      <w:jc w:val="left"/>
    </w:pPr>
    <w:rPr>
      <w:rFonts w:ascii="Arial" w:eastAsia="ＭＳ ゴシック" w:hAnsi="Arial"/>
      <w:szCs w:val="24"/>
    </w:rPr>
  </w:style>
  <w:style w:type="paragraph" w:styleId="a9">
    <w:name w:val="Balloon Text"/>
    <w:basedOn w:val="a"/>
    <w:semiHidden/>
    <w:rsid w:val="00BE07D1"/>
    <w:rPr>
      <w:rFonts w:ascii="Arial" w:eastAsia="ＭＳ ゴシック" w:hAnsi="Arial"/>
      <w:sz w:val="18"/>
      <w:szCs w:val="18"/>
    </w:rPr>
  </w:style>
  <w:style w:type="paragraph" w:styleId="41">
    <w:name w:val="toc 4"/>
    <w:basedOn w:val="a"/>
    <w:next w:val="a"/>
    <w:autoRedefine/>
    <w:semiHidden/>
    <w:rsid w:val="00BE07D1"/>
    <w:pPr>
      <w:ind w:leftChars="300" w:left="630"/>
      <w:jc w:val="left"/>
    </w:pPr>
    <w:rPr>
      <w:szCs w:val="24"/>
    </w:rPr>
  </w:style>
  <w:style w:type="paragraph" w:styleId="51">
    <w:name w:val="toc 5"/>
    <w:basedOn w:val="a"/>
    <w:next w:val="a"/>
    <w:autoRedefine/>
    <w:semiHidden/>
    <w:rsid w:val="00BE07D1"/>
    <w:pPr>
      <w:ind w:leftChars="400" w:left="840"/>
      <w:jc w:val="left"/>
    </w:pPr>
    <w:rPr>
      <w:rFonts w:ascii="Century" w:hAnsi="Century"/>
      <w:sz w:val="20"/>
      <w:szCs w:val="24"/>
    </w:rPr>
  </w:style>
  <w:style w:type="paragraph" w:styleId="aa">
    <w:name w:val="table of figures"/>
    <w:basedOn w:val="a"/>
    <w:next w:val="a"/>
    <w:semiHidden/>
    <w:rsid w:val="00BE07D1"/>
    <w:pPr>
      <w:ind w:left="420" w:hanging="420"/>
      <w:jc w:val="left"/>
    </w:pPr>
    <w:rPr>
      <w:sz w:val="20"/>
      <w:szCs w:val="20"/>
    </w:rPr>
  </w:style>
  <w:style w:type="paragraph" w:styleId="ab">
    <w:name w:val="Title"/>
    <w:basedOn w:val="a"/>
    <w:qFormat/>
    <w:rsid w:val="00BE07D1"/>
    <w:pPr>
      <w:widowControl/>
      <w:jc w:val="center"/>
    </w:pPr>
    <w:rPr>
      <w:rFonts w:ascii=".VnArialH" w:hAnsi=".VnArialH"/>
      <w:kern w:val="0"/>
      <w:sz w:val="28"/>
      <w:szCs w:val="28"/>
      <w:u w:val="single"/>
      <w:lang w:eastAsia="en-US"/>
    </w:rPr>
  </w:style>
  <w:style w:type="paragraph" w:styleId="ac">
    <w:name w:val="annotation text"/>
    <w:basedOn w:val="a"/>
    <w:semiHidden/>
    <w:rsid w:val="00BE07D1"/>
    <w:pPr>
      <w:widowControl/>
      <w:jc w:val="left"/>
    </w:pPr>
    <w:rPr>
      <w:kern w:val="0"/>
      <w:sz w:val="20"/>
      <w:szCs w:val="20"/>
      <w:lang w:eastAsia="en-US"/>
    </w:rPr>
  </w:style>
  <w:style w:type="character" w:styleId="ad">
    <w:name w:val="annotation reference"/>
    <w:basedOn w:val="a0"/>
    <w:semiHidden/>
    <w:rsid w:val="00BE07D1"/>
    <w:rPr>
      <w:sz w:val="16"/>
      <w:szCs w:val="16"/>
    </w:rPr>
  </w:style>
  <w:style w:type="paragraph" w:customStyle="1" w:styleId="TableTitle">
    <w:name w:val="Table Title"/>
    <w:basedOn w:val="a"/>
    <w:link w:val="TableTitleChar"/>
    <w:rsid w:val="001E6197"/>
    <w:pPr>
      <w:widowControl/>
      <w:jc w:val="center"/>
    </w:pPr>
    <w:rPr>
      <w:rFonts w:ascii="Calibri" w:eastAsia="Times New Roman" w:hAnsi="Calibri"/>
      <w:b/>
      <w:i/>
      <w:shadow/>
      <w:color w:val="000000"/>
    </w:rPr>
  </w:style>
  <w:style w:type="character" w:customStyle="1" w:styleId="TableTitleChar">
    <w:name w:val="Table Title Char"/>
    <w:basedOn w:val="a0"/>
    <w:link w:val="TableTitle"/>
    <w:rsid w:val="001E6197"/>
    <w:rPr>
      <w:rFonts w:ascii="Calibri" w:eastAsia="Times New Roman" w:hAnsi="Calibri"/>
      <w:b/>
      <w:i/>
      <w:shadow/>
      <w:color w:val="000000"/>
      <w:kern w:val="2"/>
      <w:sz w:val="21"/>
      <w:szCs w:val="21"/>
    </w:rPr>
  </w:style>
  <w:style w:type="paragraph" w:customStyle="1" w:styleId="60">
    <w:name w:val="見出し6"/>
    <w:basedOn w:val="a"/>
    <w:link w:val="6Char"/>
    <w:semiHidden/>
    <w:rsid w:val="00BE07D1"/>
    <w:pPr>
      <w:tabs>
        <w:tab w:val="num" w:pos="1274"/>
      </w:tabs>
      <w:ind w:left="1274" w:hanging="570"/>
      <w:jc w:val="left"/>
    </w:pPr>
    <w:rPr>
      <w:rFonts w:ascii="ＭＳ ゴシック" w:eastAsia="ＭＳ ゴシック" w:hAnsi="ＭＳ ゴシック"/>
      <w:szCs w:val="24"/>
    </w:rPr>
  </w:style>
  <w:style w:type="character" w:customStyle="1" w:styleId="6Char">
    <w:name w:val="見出し6 Char"/>
    <w:basedOn w:val="a0"/>
    <w:link w:val="60"/>
    <w:rsid w:val="009C31CF"/>
    <w:rPr>
      <w:rFonts w:ascii="ＭＳ ゴシック" w:eastAsia="ＭＳ ゴシック" w:hAnsi="ＭＳ ゴシック"/>
      <w:kern w:val="2"/>
      <w:szCs w:val="24"/>
      <w:lang w:val="en-US" w:eastAsia="ja-JP" w:bidi="ar-SA"/>
    </w:rPr>
  </w:style>
  <w:style w:type="paragraph" w:styleId="Web">
    <w:name w:val="Normal (Web)"/>
    <w:basedOn w:val="a"/>
    <w:uiPriority w:val="99"/>
    <w:semiHidden/>
    <w:rsid w:val="00BE07D1"/>
    <w:pPr>
      <w:widowControl/>
      <w:spacing w:before="100" w:beforeAutospacing="1" w:after="100" w:afterAutospacing="1"/>
      <w:jc w:val="left"/>
    </w:pPr>
    <w:rPr>
      <w:kern w:val="0"/>
      <w:sz w:val="24"/>
      <w:szCs w:val="24"/>
      <w:lang w:eastAsia="en-US"/>
    </w:rPr>
  </w:style>
  <w:style w:type="paragraph" w:styleId="61">
    <w:name w:val="toc 6"/>
    <w:basedOn w:val="a"/>
    <w:next w:val="a"/>
    <w:autoRedefine/>
    <w:semiHidden/>
    <w:rsid w:val="00BE07D1"/>
    <w:pPr>
      <w:ind w:leftChars="500" w:left="1050"/>
    </w:pPr>
    <w:rPr>
      <w:rFonts w:ascii="Century" w:hAnsi="Century"/>
      <w:szCs w:val="24"/>
    </w:rPr>
  </w:style>
  <w:style w:type="paragraph" w:styleId="70">
    <w:name w:val="toc 7"/>
    <w:basedOn w:val="a"/>
    <w:next w:val="a"/>
    <w:autoRedefine/>
    <w:semiHidden/>
    <w:rsid w:val="00BE07D1"/>
    <w:pPr>
      <w:ind w:leftChars="600" w:left="1260"/>
    </w:pPr>
    <w:rPr>
      <w:rFonts w:ascii="Century" w:hAnsi="Century"/>
      <w:szCs w:val="24"/>
    </w:rPr>
  </w:style>
  <w:style w:type="paragraph" w:styleId="80">
    <w:name w:val="toc 8"/>
    <w:basedOn w:val="a"/>
    <w:next w:val="a"/>
    <w:autoRedefine/>
    <w:semiHidden/>
    <w:rsid w:val="00BE07D1"/>
    <w:pPr>
      <w:ind w:leftChars="700" w:left="1470"/>
    </w:pPr>
    <w:rPr>
      <w:rFonts w:ascii="Century" w:hAnsi="Century"/>
      <w:szCs w:val="24"/>
    </w:rPr>
  </w:style>
  <w:style w:type="paragraph" w:styleId="90">
    <w:name w:val="toc 9"/>
    <w:basedOn w:val="a"/>
    <w:next w:val="a"/>
    <w:autoRedefine/>
    <w:semiHidden/>
    <w:rsid w:val="00BE07D1"/>
    <w:pPr>
      <w:ind w:leftChars="800" w:left="1680"/>
    </w:pPr>
    <w:rPr>
      <w:rFonts w:ascii="Century" w:hAnsi="Century"/>
      <w:szCs w:val="24"/>
    </w:rPr>
  </w:style>
  <w:style w:type="paragraph" w:customStyle="1" w:styleId="Unit">
    <w:name w:val="Unit"/>
    <w:basedOn w:val="a"/>
    <w:rsid w:val="00B52AAB"/>
    <w:pPr>
      <w:keepNext/>
      <w:widowControl/>
      <w:adjustRightInd w:val="0"/>
      <w:snapToGrid w:val="0"/>
      <w:jc w:val="right"/>
    </w:pPr>
    <w:rPr>
      <w:rFonts w:eastAsia="Times New Roman"/>
      <w:color w:val="000000"/>
      <w:kern w:val="0"/>
      <w:sz w:val="16"/>
      <w:szCs w:val="16"/>
    </w:rPr>
  </w:style>
  <w:style w:type="paragraph" w:customStyle="1" w:styleId="Source">
    <w:name w:val="Source"/>
    <w:basedOn w:val="a"/>
    <w:next w:val="a"/>
    <w:rsid w:val="00B52AAB"/>
    <w:pPr>
      <w:widowControl/>
      <w:adjustRightInd w:val="0"/>
      <w:snapToGrid w:val="0"/>
      <w:jc w:val="center"/>
    </w:pPr>
    <w:rPr>
      <w:rFonts w:eastAsia="Times New Roman"/>
      <w:sz w:val="16"/>
      <w:szCs w:val="16"/>
    </w:rPr>
  </w:style>
  <w:style w:type="paragraph" w:customStyle="1" w:styleId="MainSentence">
    <w:name w:val="Main Sentence"/>
    <w:basedOn w:val="a"/>
    <w:rsid w:val="00F12669"/>
    <w:pPr>
      <w:snapToGrid w:val="0"/>
      <w:spacing w:afterLines="50" w:line="0" w:lineRule="atLeast"/>
      <w:ind w:firstLineChars="343" w:firstLine="343"/>
      <w:textAlignment w:val="baseline"/>
    </w:pPr>
    <w:rPr>
      <w:rFonts w:eastAsia="Times New Roman" w:cs="Arial"/>
      <w:color w:val="000000"/>
    </w:rPr>
  </w:style>
  <w:style w:type="paragraph" w:customStyle="1" w:styleId="FigureTitle">
    <w:name w:val="Figure Title"/>
    <w:basedOn w:val="a"/>
    <w:rsid w:val="001E6197"/>
    <w:pPr>
      <w:jc w:val="center"/>
    </w:pPr>
    <w:rPr>
      <w:rFonts w:ascii="Calibri" w:eastAsia="Calibri"/>
      <w:b/>
      <w:i/>
      <w:shadow/>
      <w:color w:val="000000"/>
    </w:rPr>
  </w:style>
  <w:style w:type="paragraph" w:customStyle="1" w:styleId="Remark">
    <w:name w:val="Remark"/>
    <w:basedOn w:val="a"/>
    <w:rsid w:val="002A3CD2"/>
    <w:pPr>
      <w:adjustRightInd w:val="0"/>
      <w:snapToGrid w:val="0"/>
      <w:spacing w:beforeLines="10"/>
      <w:ind w:left="263" w:hangingChars="263" w:hanging="263"/>
      <w:jc w:val="left"/>
    </w:pPr>
    <w:rPr>
      <w:rFonts w:eastAsia="Times New Roman"/>
      <w:sz w:val="16"/>
      <w:szCs w:val="16"/>
    </w:rPr>
  </w:style>
  <w:style w:type="paragraph" w:customStyle="1" w:styleId="List-">
    <w:name w:val="List_&quot;-&quot;"/>
    <w:basedOn w:val="a"/>
    <w:link w:val="List-Char"/>
    <w:rsid w:val="00A01353"/>
    <w:pPr>
      <w:widowControl/>
      <w:numPr>
        <w:numId w:val="2"/>
      </w:numPr>
      <w:tabs>
        <w:tab w:val="clear" w:pos="1995"/>
        <w:tab w:val="left" w:pos="1140"/>
      </w:tabs>
      <w:spacing w:afterLines="50" w:line="0" w:lineRule="atLeast"/>
      <w:ind w:leftChars="343" w:left="543" w:hangingChars="200" w:hanging="200"/>
    </w:pPr>
    <w:rPr>
      <w:rFonts w:eastAsia="Times New Roman"/>
      <w:color w:val="000000"/>
    </w:rPr>
  </w:style>
  <w:style w:type="character" w:customStyle="1" w:styleId="List-Char">
    <w:name w:val="List_&quot;-&quot; Char"/>
    <w:basedOn w:val="a0"/>
    <w:link w:val="List-"/>
    <w:rsid w:val="00A01353"/>
    <w:rPr>
      <w:rFonts w:ascii="Times New Roman" w:eastAsia="Times New Roman" w:hAnsi="Times New Roman"/>
      <w:color w:val="000000"/>
      <w:kern w:val="2"/>
      <w:sz w:val="21"/>
      <w:szCs w:val="21"/>
    </w:rPr>
  </w:style>
  <w:style w:type="paragraph" w:styleId="ae">
    <w:name w:val="footnote text"/>
    <w:basedOn w:val="a"/>
    <w:semiHidden/>
    <w:rsid w:val="006B078A"/>
    <w:pPr>
      <w:snapToGrid w:val="0"/>
      <w:jc w:val="left"/>
    </w:pPr>
  </w:style>
  <w:style w:type="character" w:styleId="af">
    <w:name w:val="footnote reference"/>
    <w:basedOn w:val="a0"/>
    <w:semiHidden/>
    <w:rsid w:val="006B078A"/>
    <w:rPr>
      <w:vertAlign w:val="superscript"/>
    </w:rPr>
  </w:style>
  <w:style w:type="paragraph" w:customStyle="1" w:styleId="Task">
    <w:name w:val="Task"/>
    <w:basedOn w:val="a"/>
    <w:rsid w:val="00BC6063"/>
    <w:pPr>
      <w:widowControl/>
      <w:pBdr>
        <w:top w:val="single" w:sz="6" w:space="1" w:color="auto"/>
        <w:left w:val="single" w:sz="6" w:space="4" w:color="auto"/>
        <w:bottom w:val="single" w:sz="6" w:space="4" w:color="auto"/>
        <w:right w:val="single" w:sz="6" w:space="0" w:color="auto"/>
      </w:pBdr>
      <w:shd w:val="clear" w:color="auto" w:fill="99CCFF"/>
      <w:tabs>
        <w:tab w:val="left" w:pos="1861"/>
      </w:tabs>
      <w:snapToGrid w:val="0"/>
      <w:spacing w:afterLines="50" w:line="0" w:lineRule="atLeast"/>
      <w:ind w:leftChars="343" w:left="886" w:rightChars="8" w:right="8" w:hangingChars="543" w:hanging="543"/>
      <w:jc w:val="left"/>
    </w:pPr>
    <w:rPr>
      <w:rFonts w:eastAsia="Times New Roman"/>
      <w:b/>
      <w:shadow/>
    </w:rPr>
  </w:style>
  <w:style w:type="character" w:styleId="af0">
    <w:name w:val="Hyperlink"/>
    <w:basedOn w:val="a0"/>
    <w:uiPriority w:val="99"/>
    <w:rsid w:val="008E0C2B"/>
    <w:rPr>
      <w:color w:val="0000FF"/>
      <w:u w:val="single"/>
    </w:rPr>
  </w:style>
  <w:style w:type="paragraph" w:styleId="af1">
    <w:name w:val="caption"/>
    <w:basedOn w:val="a"/>
    <w:next w:val="a"/>
    <w:qFormat/>
    <w:rsid w:val="008E0C2B"/>
    <w:pPr>
      <w:spacing w:before="120" w:after="240"/>
    </w:pPr>
    <w:rPr>
      <w:b/>
      <w:bCs/>
    </w:rPr>
  </w:style>
  <w:style w:type="paragraph" w:styleId="af2">
    <w:name w:val="List Paragraph"/>
    <w:basedOn w:val="a"/>
    <w:uiPriority w:val="34"/>
    <w:qFormat/>
    <w:rsid w:val="005C658E"/>
    <w:pPr>
      <w:ind w:leftChars="400" w:left="840"/>
    </w:pPr>
  </w:style>
  <w:style w:type="character" w:styleId="af3">
    <w:name w:val="FollowedHyperlink"/>
    <w:basedOn w:val="a0"/>
    <w:uiPriority w:val="99"/>
    <w:semiHidden/>
    <w:unhideWhenUsed/>
    <w:rsid w:val="00FC59EE"/>
    <w:rPr>
      <w:color w:val="800080"/>
      <w:u w:val="single"/>
    </w:rPr>
  </w:style>
  <w:style w:type="paragraph" w:customStyle="1" w:styleId="font5">
    <w:name w:val="font5"/>
    <w:basedOn w:val="a"/>
    <w:rsid w:val="00FC59EE"/>
    <w:pPr>
      <w:widowControl/>
      <w:spacing w:before="100" w:beforeAutospacing="1" w:after="100" w:afterAutospacing="1"/>
      <w:jc w:val="left"/>
    </w:pPr>
    <w:rPr>
      <w:rFonts w:ascii="Calibri" w:eastAsia="ＭＳ Ｐゴシック" w:hAnsi="Calibri" w:cs="Calibri"/>
      <w:kern w:val="0"/>
      <w:sz w:val="12"/>
      <w:szCs w:val="12"/>
    </w:rPr>
  </w:style>
  <w:style w:type="paragraph" w:customStyle="1" w:styleId="font6">
    <w:name w:val="font6"/>
    <w:basedOn w:val="a"/>
    <w:rsid w:val="00FC59EE"/>
    <w:pPr>
      <w:widowControl/>
      <w:spacing w:before="100" w:beforeAutospacing="1" w:after="100" w:afterAutospacing="1"/>
      <w:jc w:val="left"/>
    </w:pPr>
    <w:rPr>
      <w:rFonts w:ascii="Tahoma" w:eastAsia="ＭＳ Ｐゴシック" w:hAnsi="Tahoma" w:cs="Tahoma"/>
      <w:b/>
      <w:bCs/>
      <w:color w:val="000000"/>
      <w:kern w:val="0"/>
      <w:sz w:val="16"/>
      <w:szCs w:val="16"/>
    </w:rPr>
  </w:style>
  <w:style w:type="paragraph" w:customStyle="1" w:styleId="xl65">
    <w:name w:val="xl65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24"/>
      <w:szCs w:val="24"/>
    </w:rPr>
  </w:style>
  <w:style w:type="paragraph" w:customStyle="1" w:styleId="xl66">
    <w:name w:val="xl66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7">
    <w:name w:val="xl67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8">
    <w:name w:val="xl68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9">
    <w:name w:val="xl69"/>
    <w:basedOn w:val="a"/>
    <w:rsid w:val="00FC59E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0">
    <w:name w:val="xl70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1">
    <w:name w:val="xl71"/>
    <w:basedOn w:val="a"/>
    <w:rsid w:val="00FC59EE"/>
    <w:pPr>
      <w:widowControl/>
      <w:spacing w:before="100" w:beforeAutospacing="1" w:after="100" w:afterAutospacing="1"/>
      <w:jc w:val="left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2">
    <w:name w:val="xl72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3">
    <w:name w:val="xl73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color w:val="FF0000"/>
      <w:kern w:val="0"/>
      <w:sz w:val="16"/>
      <w:szCs w:val="16"/>
    </w:rPr>
  </w:style>
  <w:style w:type="paragraph" w:customStyle="1" w:styleId="xl74">
    <w:name w:val="xl74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32"/>
      <w:szCs w:val="32"/>
    </w:rPr>
  </w:style>
  <w:style w:type="paragraph" w:customStyle="1" w:styleId="xl75">
    <w:name w:val="xl75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6">
    <w:name w:val="xl76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7">
    <w:name w:val="xl77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8">
    <w:name w:val="xl78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9">
    <w:name w:val="xl79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0">
    <w:name w:val="xl80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1">
    <w:name w:val="xl81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2">
    <w:name w:val="xl82"/>
    <w:basedOn w:val="a"/>
    <w:rsid w:val="00FC59E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3">
    <w:name w:val="xl83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4">
    <w:name w:val="xl84"/>
    <w:basedOn w:val="a"/>
    <w:rsid w:val="00FC59E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5">
    <w:name w:val="xl85"/>
    <w:basedOn w:val="a"/>
    <w:rsid w:val="00FC59EE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6">
    <w:name w:val="xl86"/>
    <w:basedOn w:val="a"/>
    <w:rsid w:val="00FC59EE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7">
    <w:name w:val="xl87"/>
    <w:basedOn w:val="a"/>
    <w:rsid w:val="00FC59EE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8">
    <w:name w:val="xl88"/>
    <w:basedOn w:val="a"/>
    <w:rsid w:val="00FC59E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9">
    <w:name w:val="xl89"/>
    <w:basedOn w:val="a"/>
    <w:rsid w:val="00FC59E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90">
    <w:name w:val="xl90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91">
    <w:name w:val="xl91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Maintext2">
    <w:name w:val="Main text 2"/>
    <w:basedOn w:val="a"/>
    <w:qFormat/>
    <w:rsid w:val="00FB702B"/>
    <w:pPr>
      <w:spacing w:afterLines="50"/>
      <w:ind w:leftChars="472" w:left="1133"/>
    </w:pPr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1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0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3947\Application%20Data\Microsoft\Templates\Jetro_E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C49F9-DBE3-4387-AB1A-2E980F1A1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Jetro_E.dot</Template>
  <TotalTime>2</TotalTime>
  <Pages>121</Pages>
  <Words>5261</Words>
  <Characters>29989</Characters>
  <Application>Microsoft Office Word</Application>
  <DocSecurity>0</DocSecurity>
  <Lines>249</Lines>
  <Paragraphs>70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第2章 業務の実施方針等</vt:lpstr>
    </vt:vector>
  </TitlesOfParts>
  <Company>Nippon Koei Co., Ltd.</Company>
  <LinksUpToDate>false</LinksUpToDate>
  <CharactersWithSpaces>35180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Tetsuya Maeda</dc:creator>
  <cp:lastModifiedBy>Ichizuru Ishimoto</cp:lastModifiedBy>
  <cp:revision>2</cp:revision>
  <cp:lastPrinted>2011-12-24T07:31:00Z</cp:lastPrinted>
  <dcterms:created xsi:type="dcterms:W3CDTF">2011-12-25T08:50:00Z</dcterms:created>
  <dcterms:modified xsi:type="dcterms:W3CDTF">2011-12-25T08:50:00Z</dcterms:modified>
</cp:coreProperties>
</file>