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862" w:rsidRPr="003C5E32" w:rsidRDefault="000D7862" w:rsidP="003C5E32">
      <w:pPr>
        <w:tabs>
          <w:tab w:val="left" w:pos="7088"/>
          <w:tab w:val="left" w:pos="7230"/>
        </w:tabs>
        <w:ind w:leftChars="3037" w:left="6375"/>
        <w:rPr>
          <w:rFonts w:ascii="Calibri" w:hAnsi="Calibri" w:cs="Calibri"/>
          <w:sz w:val="22"/>
          <w:szCs w:val="22"/>
        </w:rPr>
      </w:pPr>
      <w:proofErr w:type="gramStart"/>
      <w:r w:rsidRPr="003C5E32">
        <w:rPr>
          <w:rFonts w:ascii="Calibri" w:hAnsi="Calibri" w:cs="Calibri"/>
          <w:sz w:val="22"/>
          <w:szCs w:val="22"/>
        </w:rPr>
        <w:t>Ref. No.</w:t>
      </w:r>
      <w:proofErr w:type="gramEnd"/>
      <w:r w:rsidRPr="003C5E32">
        <w:rPr>
          <w:rFonts w:ascii="Calibri" w:hAnsi="Calibri" w:cs="Calibri"/>
          <w:sz w:val="22"/>
          <w:szCs w:val="22"/>
        </w:rPr>
        <w:tab/>
        <w:t>:</w:t>
      </w:r>
      <w:r w:rsidRPr="003C5E32">
        <w:rPr>
          <w:rFonts w:ascii="Calibri" w:hAnsi="Calibri" w:cs="Calibri"/>
          <w:sz w:val="22"/>
          <w:szCs w:val="22"/>
        </w:rPr>
        <w:tab/>
        <w:t>DQEDD-</w:t>
      </w:r>
      <w:r w:rsidRPr="00247AAD">
        <w:rPr>
          <w:rFonts w:ascii="Calibri" w:hAnsi="Calibri" w:cs="Calibri"/>
          <w:sz w:val="22"/>
          <w:szCs w:val="22"/>
        </w:rPr>
        <w:t>PMU</w:t>
      </w:r>
      <w:r w:rsidRPr="003C5E32">
        <w:rPr>
          <w:rFonts w:ascii="Calibri" w:hAnsi="Calibri" w:cs="Calibri"/>
          <w:sz w:val="22"/>
          <w:szCs w:val="22"/>
        </w:rPr>
        <w:t>-</w:t>
      </w:r>
      <w:r w:rsidR="00D14AAB">
        <w:rPr>
          <w:rFonts w:ascii="Calibri" w:hAnsi="Calibri" w:cs="Calibri" w:hint="eastAsia"/>
          <w:sz w:val="22"/>
          <w:szCs w:val="22"/>
        </w:rPr>
        <w:t>94</w:t>
      </w:r>
      <w:r w:rsidRPr="003C5E32">
        <w:rPr>
          <w:rFonts w:ascii="Calibri" w:hAnsi="Calibri" w:cs="Calibri"/>
          <w:sz w:val="22"/>
          <w:szCs w:val="22"/>
        </w:rPr>
        <w:t>-11</w:t>
      </w:r>
    </w:p>
    <w:p w:rsidR="000D7862" w:rsidRPr="003C5E32" w:rsidRDefault="000D7862" w:rsidP="003C5E32">
      <w:pPr>
        <w:tabs>
          <w:tab w:val="left" w:pos="7088"/>
          <w:tab w:val="left" w:pos="7230"/>
        </w:tabs>
        <w:ind w:leftChars="3037" w:left="6375"/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Date</w:t>
      </w:r>
      <w:r w:rsidRPr="003C5E32">
        <w:rPr>
          <w:rFonts w:ascii="Calibri" w:hAnsi="Calibri" w:cs="Calibri"/>
          <w:sz w:val="22"/>
          <w:szCs w:val="22"/>
        </w:rPr>
        <w:tab/>
        <w:t>:</w:t>
      </w:r>
      <w:r w:rsidRPr="003C5E32">
        <w:rPr>
          <w:rFonts w:ascii="Calibri" w:hAnsi="Calibri" w:cs="Calibri"/>
          <w:sz w:val="22"/>
          <w:szCs w:val="22"/>
        </w:rPr>
        <w:tab/>
      </w:r>
      <w:r w:rsidR="00247AAD" w:rsidRPr="00247AAD">
        <w:rPr>
          <w:rFonts w:ascii="Calibri" w:hAnsi="Calibri" w:cs="Calibri" w:hint="eastAsia"/>
          <w:sz w:val="22"/>
          <w:szCs w:val="22"/>
        </w:rPr>
        <w:t xml:space="preserve">December </w:t>
      </w:r>
      <w:r w:rsidR="00335F7B">
        <w:rPr>
          <w:rFonts w:ascii="Calibri" w:hAnsi="Calibri" w:cs="Calibri" w:hint="eastAsia"/>
          <w:sz w:val="22"/>
          <w:szCs w:val="22"/>
        </w:rPr>
        <w:t>26</w:t>
      </w:r>
      <w:r w:rsidR="00335F7B" w:rsidRPr="00247AAD">
        <w:rPr>
          <w:rFonts w:ascii="Calibri" w:hAnsi="Calibri" w:cs="Calibri"/>
          <w:sz w:val="22"/>
          <w:szCs w:val="22"/>
        </w:rPr>
        <w:t xml:space="preserve">, </w:t>
      </w:r>
      <w:r w:rsidRPr="00247AAD">
        <w:rPr>
          <w:rFonts w:ascii="Calibri" w:hAnsi="Calibri" w:cs="Calibri"/>
          <w:sz w:val="22"/>
          <w:szCs w:val="22"/>
        </w:rPr>
        <w:t>2011</w:t>
      </w:r>
    </w:p>
    <w:p w:rsidR="000D7862" w:rsidRPr="003C5E32" w:rsidRDefault="000D7862" w:rsidP="000D786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0D7862" w:rsidRPr="003C5E32" w:rsidRDefault="000D7862" w:rsidP="000D7862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0D7862" w:rsidRPr="00247AAD" w:rsidRDefault="000D7862" w:rsidP="00860F88">
      <w:pPr>
        <w:outlineLvl w:val="0"/>
        <w:rPr>
          <w:rFonts w:ascii="Calibri" w:hAnsi="Calibri" w:cs="Calibri"/>
          <w:b/>
          <w:bCs/>
          <w:sz w:val="22"/>
          <w:szCs w:val="22"/>
        </w:rPr>
      </w:pPr>
      <w:r w:rsidRPr="003C5E32">
        <w:rPr>
          <w:rFonts w:ascii="Calibri" w:hAnsi="Calibri" w:cs="Calibri"/>
          <w:b/>
          <w:bCs/>
          <w:sz w:val="22"/>
          <w:szCs w:val="22"/>
        </w:rPr>
        <w:t xml:space="preserve">Mr. </w:t>
      </w:r>
      <w:r w:rsidRPr="00247AAD">
        <w:rPr>
          <w:rFonts w:ascii="Calibri" w:hAnsi="Calibri" w:cs="Calibri"/>
          <w:b/>
          <w:bCs/>
          <w:sz w:val="22"/>
          <w:szCs w:val="22"/>
        </w:rPr>
        <w:t xml:space="preserve">Nguyen </w:t>
      </w:r>
      <w:proofErr w:type="spellStart"/>
      <w:r w:rsidRPr="00247AAD">
        <w:rPr>
          <w:rFonts w:ascii="Calibri" w:hAnsi="Calibri" w:cs="Calibri"/>
          <w:b/>
          <w:bCs/>
          <w:sz w:val="22"/>
          <w:szCs w:val="22"/>
        </w:rPr>
        <w:t>Tien</w:t>
      </w:r>
      <w:proofErr w:type="spellEnd"/>
      <w:r w:rsidRPr="00247AAD">
        <w:rPr>
          <w:rFonts w:ascii="Calibri" w:hAnsi="Calibri" w:cs="Calibri"/>
          <w:b/>
          <w:bCs/>
          <w:sz w:val="22"/>
          <w:szCs w:val="22"/>
        </w:rPr>
        <w:t xml:space="preserve"> Ha</w:t>
      </w:r>
    </w:p>
    <w:p w:rsidR="000D7862" w:rsidRPr="00247AAD" w:rsidRDefault="000D7862" w:rsidP="00860F88">
      <w:pPr>
        <w:outlineLvl w:val="0"/>
        <w:rPr>
          <w:rFonts w:ascii="Calibri" w:hAnsi="Calibri" w:cs="Calibri"/>
          <w:sz w:val="22"/>
          <w:szCs w:val="22"/>
        </w:rPr>
      </w:pPr>
      <w:r w:rsidRPr="00247AAD">
        <w:rPr>
          <w:rFonts w:ascii="Calibri" w:hAnsi="Calibri" w:cs="Calibri"/>
          <w:sz w:val="22"/>
          <w:szCs w:val="22"/>
        </w:rPr>
        <w:t>Project Manager</w:t>
      </w:r>
    </w:p>
    <w:p w:rsidR="000D7862" w:rsidRPr="00247AAD" w:rsidRDefault="000D7862" w:rsidP="000D7862">
      <w:pPr>
        <w:rPr>
          <w:rFonts w:ascii="Calibri" w:hAnsi="Calibri" w:cs="Calibri"/>
          <w:sz w:val="22"/>
          <w:szCs w:val="22"/>
        </w:rPr>
      </w:pPr>
      <w:r w:rsidRPr="00247AAD">
        <w:rPr>
          <w:rFonts w:ascii="Calibri" w:hAnsi="Calibri" w:cs="Calibri"/>
          <w:sz w:val="22"/>
          <w:szCs w:val="22"/>
        </w:rPr>
        <w:t>Project Management Unit No. 85 (PMU85)</w:t>
      </w:r>
    </w:p>
    <w:p w:rsidR="000D7862" w:rsidRPr="003C5E32" w:rsidRDefault="00E653FD" w:rsidP="000D7862">
      <w:pPr>
        <w:tabs>
          <w:tab w:val="left" w:pos="840"/>
          <w:tab w:val="left" w:pos="960"/>
        </w:tabs>
        <w:rPr>
          <w:rFonts w:ascii="Calibri" w:hAnsi="Calibri" w:cs="Calibri"/>
          <w:sz w:val="22"/>
          <w:szCs w:val="22"/>
        </w:rPr>
      </w:pPr>
      <w:r w:rsidRPr="00247AAD">
        <w:rPr>
          <w:rFonts w:ascii="Calibri" w:hAnsi="Calibri" w:cs="Calibri"/>
          <w:sz w:val="22"/>
          <w:szCs w:val="22"/>
        </w:rPr>
        <w:t>Fax</w:t>
      </w:r>
      <w:r w:rsidR="000D7862" w:rsidRPr="00247AAD">
        <w:rPr>
          <w:rFonts w:ascii="Calibri" w:hAnsi="Calibri" w:cs="Calibri"/>
          <w:sz w:val="22"/>
          <w:szCs w:val="22"/>
        </w:rPr>
        <w:t xml:space="preserve"> No. : +84-(38)3834705</w:t>
      </w: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1C3021">
      <w:pPr>
        <w:tabs>
          <w:tab w:val="left" w:pos="993"/>
          <w:tab w:val="center" w:pos="4962"/>
          <w:tab w:val="right" w:pos="8931"/>
        </w:tabs>
        <w:spacing w:before="240"/>
        <w:rPr>
          <w:rFonts w:ascii="Calibri" w:hAnsi="Calibri" w:cs="Calibri"/>
          <w:b/>
          <w:sz w:val="22"/>
          <w:szCs w:val="22"/>
          <w:u w:val="single"/>
        </w:rPr>
      </w:pPr>
      <w:r w:rsidRPr="003C5E32">
        <w:rPr>
          <w:rFonts w:ascii="Calibri" w:hAnsi="Calibri" w:cs="Calibri"/>
          <w:b/>
          <w:bCs/>
          <w:sz w:val="22"/>
          <w:szCs w:val="22"/>
        </w:rPr>
        <w:t>Subject:</w:t>
      </w:r>
      <w:r w:rsidRPr="003C5E32">
        <w:rPr>
          <w:rFonts w:ascii="Calibri" w:hAnsi="Calibri" w:cs="Calibri"/>
          <w:b/>
          <w:bCs/>
          <w:sz w:val="22"/>
          <w:szCs w:val="22"/>
        </w:rPr>
        <w:tab/>
      </w:r>
      <w:r w:rsidR="00294A20" w:rsidRPr="003C5E32">
        <w:rPr>
          <w:rFonts w:ascii="Calibri" w:hAnsi="Calibri" w:cs="Calibri" w:hint="eastAsia"/>
          <w:b/>
          <w:bCs/>
          <w:sz w:val="22"/>
          <w:szCs w:val="22"/>
          <w:u w:val="single"/>
        </w:rPr>
        <w:tab/>
      </w:r>
      <w:r w:rsidRPr="003C5E32">
        <w:rPr>
          <w:rFonts w:ascii="Calibri" w:hAnsi="Calibri" w:cs="Calibri"/>
          <w:b/>
          <w:bCs/>
          <w:sz w:val="22"/>
          <w:szCs w:val="22"/>
          <w:u w:val="single"/>
        </w:rPr>
        <w:t>Submission of Inception Report (IC/R)</w:t>
      </w:r>
      <w:r w:rsidR="00781960">
        <w:rPr>
          <w:rFonts w:ascii="Calibri" w:hAnsi="Calibri" w:cs="Calibri" w:hint="eastAsia"/>
          <w:b/>
          <w:bCs/>
          <w:sz w:val="22"/>
          <w:szCs w:val="22"/>
          <w:u w:val="single"/>
        </w:rPr>
        <w:t xml:space="preserve"> (English Version)</w:t>
      </w:r>
      <w:r w:rsidR="00294A20" w:rsidRPr="003C5E32">
        <w:rPr>
          <w:rFonts w:ascii="Calibri" w:hAnsi="Calibri" w:cs="Calibri" w:hint="eastAsia"/>
          <w:b/>
          <w:bCs/>
          <w:sz w:val="22"/>
          <w:szCs w:val="22"/>
          <w:u w:val="single"/>
        </w:rPr>
        <w:tab/>
      </w:r>
    </w:p>
    <w:p w:rsidR="000D7862" w:rsidRPr="003C5E32" w:rsidRDefault="000D7862" w:rsidP="003C5E32">
      <w:pPr>
        <w:jc w:val="right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0D7862" w:rsidRPr="003C5E32" w:rsidRDefault="000D7862" w:rsidP="003C5E32">
      <w:pPr>
        <w:jc w:val="right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0D7862" w:rsidRPr="003C5E32" w:rsidRDefault="003C5E32" w:rsidP="000D786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Dear Sir,</w:t>
      </w: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AE2324" w:rsidRDefault="00335F7B">
      <w:pPr>
        <w:ind w:firstLineChars="343" w:firstLine="75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 w:hint="eastAsia"/>
          <w:sz w:val="22"/>
          <w:szCs w:val="22"/>
        </w:rPr>
        <w:t xml:space="preserve">Since the official </w:t>
      </w:r>
      <w:r>
        <w:rPr>
          <w:rFonts w:ascii="Calibri" w:hAnsi="Calibri" w:cs="Calibri"/>
          <w:sz w:val="22"/>
          <w:szCs w:val="22"/>
        </w:rPr>
        <w:t>commencement</w:t>
      </w:r>
      <w:r>
        <w:rPr>
          <w:rFonts w:ascii="Calibri" w:hAnsi="Calibri" w:cs="Calibri" w:hint="eastAsia"/>
          <w:sz w:val="22"/>
          <w:szCs w:val="22"/>
        </w:rPr>
        <w:t xml:space="preserve"> of Services on December 1, 2011, we have mobilized our professional staff and established our project office at the captioned address.</w:t>
      </w:r>
    </w:p>
    <w:p w:rsidR="00AE2324" w:rsidRDefault="00AE2324">
      <w:pPr>
        <w:jc w:val="lef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3C5E32">
      <w:pPr>
        <w:ind w:firstLineChars="343" w:firstLine="754"/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In accordance with Appendix B - Reporting Requirement</w:t>
      </w:r>
      <w:r w:rsidR="00D6015E">
        <w:rPr>
          <w:rFonts w:ascii="Calibri" w:hAnsi="Calibri" w:cs="Calibri"/>
          <w:sz w:val="22"/>
          <w:szCs w:val="22"/>
        </w:rPr>
        <w:t>s in the Contract for Consult</w:t>
      </w:r>
      <w:r w:rsidR="00D6015E">
        <w:rPr>
          <w:rFonts w:ascii="Calibri" w:hAnsi="Calibri" w:cs="Calibri" w:hint="eastAsia"/>
          <w:sz w:val="22"/>
          <w:szCs w:val="22"/>
        </w:rPr>
        <w:t>ing</w:t>
      </w:r>
      <w:r w:rsidRPr="003C5E32">
        <w:rPr>
          <w:rFonts w:ascii="Calibri" w:hAnsi="Calibri" w:cs="Calibri"/>
          <w:sz w:val="22"/>
          <w:szCs w:val="22"/>
        </w:rPr>
        <w:t xml:space="preserve"> Services, we would like to submit fifteen (15) copies of the Inception Report </w:t>
      </w:r>
      <w:r w:rsidR="00A1525B" w:rsidRPr="003C5E32">
        <w:rPr>
          <w:rFonts w:ascii="Calibri" w:hAnsi="Calibri" w:cs="Calibri" w:hint="eastAsia"/>
          <w:sz w:val="22"/>
          <w:szCs w:val="22"/>
        </w:rPr>
        <w:t>(IC/R) in</w:t>
      </w:r>
      <w:r w:rsidRPr="003C5E32">
        <w:rPr>
          <w:rFonts w:ascii="Calibri" w:hAnsi="Calibri" w:cs="Calibri"/>
          <w:sz w:val="22"/>
          <w:szCs w:val="22"/>
        </w:rPr>
        <w:t xml:space="preserve"> English</w:t>
      </w:r>
      <w:r w:rsidR="00781960">
        <w:rPr>
          <w:rFonts w:ascii="Calibri" w:hAnsi="Calibri" w:cs="Calibri" w:hint="eastAsia"/>
          <w:sz w:val="22"/>
          <w:szCs w:val="22"/>
        </w:rPr>
        <w:t xml:space="preserve">. </w:t>
      </w:r>
      <w:r w:rsidRPr="003C5E32">
        <w:rPr>
          <w:rFonts w:ascii="Calibri" w:hAnsi="Calibri" w:cs="Calibri"/>
          <w:sz w:val="22"/>
          <w:szCs w:val="22"/>
        </w:rPr>
        <w:t>Vietnamese versions</w:t>
      </w:r>
      <w:r w:rsidR="00781960">
        <w:rPr>
          <w:rFonts w:ascii="Calibri" w:hAnsi="Calibri" w:cs="Calibri" w:hint="eastAsia"/>
          <w:sz w:val="22"/>
          <w:szCs w:val="22"/>
        </w:rPr>
        <w:t xml:space="preserve"> will be submitted soon</w:t>
      </w:r>
      <w:r w:rsidRPr="003C5E32">
        <w:rPr>
          <w:rFonts w:ascii="Calibri" w:hAnsi="Calibri" w:cs="Calibri"/>
          <w:sz w:val="22"/>
          <w:szCs w:val="22"/>
        </w:rPr>
        <w:t>.</w:t>
      </w:r>
    </w:p>
    <w:p w:rsidR="000D7862" w:rsidRDefault="000D7862" w:rsidP="003C5E32">
      <w:pPr>
        <w:ind w:firstLineChars="343" w:firstLine="754"/>
        <w:jc w:val="right"/>
        <w:rPr>
          <w:rFonts w:ascii="Calibri" w:hAnsi="Calibri" w:cs="Calibri"/>
          <w:sz w:val="22"/>
          <w:szCs w:val="22"/>
        </w:rPr>
      </w:pPr>
    </w:p>
    <w:p w:rsidR="00AE2324" w:rsidRDefault="00335F7B">
      <w:pPr>
        <w:ind w:firstLineChars="343" w:firstLine="75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 w:hint="eastAsia"/>
          <w:sz w:val="22"/>
          <w:szCs w:val="22"/>
        </w:rPr>
        <w:t>T</w:t>
      </w:r>
      <w:r w:rsidR="003A3A7A">
        <w:rPr>
          <w:rFonts w:ascii="Calibri" w:hAnsi="Calibri" w:cs="Calibri" w:hint="eastAsia"/>
          <w:sz w:val="22"/>
          <w:szCs w:val="22"/>
        </w:rPr>
        <w:t xml:space="preserve">his report is the </w:t>
      </w:r>
      <w:r>
        <w:rPr>
          <w:rFonts w:ascii="Calibri" w:hAnsi="Calibri" w:cs="Calibri" w:hint="eastAsia"/>
          <w:sz w:val="22"/>
          <w:szCs w:val="22"/>
        </w:rPr>
        <w:t>baseline of our Services</w:t>
      </w:r>
      <w:r w:rsidR="003A3A7A">
        <w:rPr>
          <w:rFonts w:ascii="Calibri" w:hAnsi="Calibri" w:cs="Calibri" w:hint="eastAsia"/>
          <w:sz w:val="22"/>
          <w:szCs w:val="22"/>
        </w:rPr>
        <w:t xml:space="preserve"> at the initial stage, and will be </w:t>
      </w:r>
      <w:r w:rsidR="003A3A7A">
        <w:rPr>
          <w:rFonts w:ascii="Calibri" w:hAnsi="Calibri" w:cs="Calibri"/>
          <w:sz w:val="22"/>
          <w:szCs w:val="22"/>
        </w:rPr>
        <w:t>continuously</w:t>
      </w:r>
      <w:r w:rsidR="003A3A7A">
        <w:rPr>
          <w:rFonts w:ascii="Calibri" w:hAnsi="Calibri" w:cs="Calibri" w:hint="eastAsia"/>
          <w:sz w:val="22"/>
          <w:szCs w:val="22"/>
        </w:rPr>
        <w:t xml:space="preserve"> updating in accordance with the progress of our services, time to time, </w:t>
      </w:r>
      <w:r w:rsidR="00463D72">
        <w:rPr>
          <w:rFonts w:ascii="Calibri" w:hAnsi="Calibri" w:cs="Calibri" w:hint="eastAsia"/>
          <w:sz w:val="22"/>
          <w:szCs w:val="22"/>
        </w:rPr>
        <w:t>work item</w:t>
      </w:r>
      <w:r w:rsidR="003A3A7A">
        <w:rPr>
          <w:rFonts w:ascii="Calibri" w:hAnsi="Calibri" w:cs="Calibri" w:hint="eastAsia"/>
          <w:sz w:val="22"/>
          <w:szCs w:val="22"/>
        </w:rPr>
        <w:t xml:space="preserve"> by </w:t>
      </w:r>
      <w:r w:rsidR="00463D72">
        <w:rPr>
          <w:rFonts w:ascii="Calibri" w:hAnsi="Calibri" w:cs="Calibri" w:hint="eastAsia"/>
          <w:sz w:val="22"/>
          <w:szCs w:val="22"/>
        </w:rPr>
        <w:t>item</w:t>
      </w:r>
      <w:r w:rsidR="003A3A7A">
        <w:rPr>
          <w:rFonts w:ascii="Calibri" w:hAnsi="Calibri" w:cs="Calibri" w:hint="eastAsia"/>
          <w:sz w:val="22"/>
          <w:szCs w:val="22"/>
        </w:rPr>
        <w:t>.</w:t>
      </w:r>
    </w:p>
    <w:p w:rsidR="00AE2324" w:rsidRDefault="00AE2324">
      <w:pPr>
        <w:ind w:firstLineChars="343" w:firstLine="754"/>
        <w:rPr>
          <w:rFonts w:ascii="Calibri" w:hAnsi="Calibri" w:cs="Calibri"/>
          <w:sz w:val="22"/>
          <w:szCs w:val="22"/>
        </w:rPr>
      </w:pPr>
    </w:p>
    <w:p w:rsidR="00AE2324" w:rsidRDefault="00335F7B" w:rsidP="00860F88">
      <w:pPr>
        <w:ind w:firstLineChars="343" w:firstLine="754"/>
        <w:outlineLvl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 w:hint="eastAsia"/>
          <w:sz w:val="22"/>
          <w:szCs w:val="22"/>
        </w:rPr>
        <w:t>Your review and comments will be highly appreciated.</w:t>
      </w: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860F88">
      <w:pPr>
        <w:outlineLvl w:val="0"/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Sincerely yours,</w:t>
      </w: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0D7862">
      <w:pPr>
        <w:jc w:val="right"/>
        <w:rPr>
          <w:rFonts w:ascii="Calibri" w:hAnsi="Calibri" w:cs="Calibri"/>
          <w:sz w:val="22"/>
          <w:szCs w:val="22"/>
        </w:rPr>
      </w:pPr>
    </w:p>
    <w:p w:rsidR="000D7862" w:rsidRPr="003C5E32" w:rsidRDefault="000D7862" w:rsidP="003C5E32">
      <w:pPr>
        <w:tabs>
          <w:tab w:val="right" w:pos="9036"/>
        </w:tabs>
        <w:ind w:leftChars="3000" w:left="6298"/>
        <w:rPr>
          <w:rFonts w:ascii="Calibri" w:hAnsi="Calibri" w:cs="Calibri"/>
          <w:sz w:val="22"/>
          <w:szCs w:val="22"/>
          <w:u w:val="single"/>
        </w:rPr>
      </w:pPr>
      <w:r w:rsidRPr="003C5E32">
        <w:rPr>
          <w:rFonts w:ascii="Calibri" w:hAnsi="Calibri" w:cs="Calibri"/>
          <w:sz w:val="22"/>
          <w:szCs w:val="22"/>
          <w:u w:val="single"/>
        </w:rPr>
        <w:tab/>
      </w:r>
    </w:p>
    <w:p w:rsidR="000D7862" w:rsidRPr="003C5E32" w:rsidRDefault="000D7862" w:rsidP="00860F88">
      <w:pPr>
        <w:ind w:leftChars="3000" w:left="6298"/>
        <w:outlineLvl w:val="0"/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Ichizuru ISHIMOTO</w:t>
      </w:r>
    </w:p>
    <w:p w:rsidR="000D7862" w:rsidRPr="003C5E32" w:rsidRDefault="000D7862" w:rsidP="003C5E32">
      <w:pPr>
        <w:ind w:leftChars="3000" w:left="6298"/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Project Manager/Team Leader</w:t>
      </w:r>
    </w:p>
    <w:p w:rsidR="000D7862" w:rsidRPr="003C5E32" w:rsidRDefault="000D7862" w:rsidP="003C5E32">
      <w:pPr>
        <w:tabs>
          <w:tab w:val="left" w:pos="1134"/>
          <w:tab w:val="left" w:pos="1560"/>
        </w:tabs>
        <w:ind w:left="1430" w:hangingChars="650" w:hanging="1430"/>
        <w:jc w:val="right"/>
        <w:rPr>
          <w:rFonts w:ascii="Calibri" w:hAnsi="Calibri" w:cs="Calibri"/>
          <w:sz w:val="22"/>
          <w:szCs w:val="22"/>
        </w:rPr>
      </w:pPr>
    </w:p>
    <w:p w:rsidR="00A1525B" w:rsidRPr="003C5E32" w:rsidRDefault="00A1525B" w:rsidP="003C5E32">
      <w:pPr>
        <w:tabs>
          <w:tab w:val="left" w:pos="1134"/>
          <w:tab w:val="left" w:pos="1560"/>
        </w:tabs>
        <w:ind w:left="1430" w:hangingChars="650" w:hanging="1430"/>
        <w:jc w:val="right"/>
        <w:rPr>
          <w:rFonts w:ascii="Calibri" w:hAnsi="Calibri" w:cs="Calibri"/>
          <w:sz w:val="22"/>
          <w:szCs w:val="22"/>
        </w:rPr>
      </w:pPr>
    </w:p>
    <w:p w:rsidR="007E0B56" w:rsidRPr="003C5E32" w:rsidRDefault="00A1525B" w:rsidP="00A1525B">
      <w:pPr>
        <w:tabs>
          <w:tab w:val="left" w:pos="434"/>
          <w:tab w:val="left" w:pos="567"/>
        </w:tabs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Encl.</w:t>
      </w:r>
      <w:r w:rsidRPr="003C5E32">
        <w:rPr>
          <w:rFonts w:ascii="Calibri" w:hAnsi="Calibri" w:cs="Calibri" w:hint="eastAsia"/>
          <w:sz w:val="22"/>
          <w:szCs w:val="22"/>
        </w:rPr>
        <w:tab/>
      </w:r>
      <w:r w:rsidRPr="003C5E32">
        <w:rPr>
          <w:rFonts w:ascii="Calibri" w:hAnsi="Calibri" w:cs="Calibri"/>
          <w:sz w:val="22"/>
          <w:szCs w:val="22"/>
        </w:rPr>
        <w:t>:</w:t>
      </w:r>
      <w:r w:rsidRPr="003C5E32">
        <w:rPr>
          <w:rFonts w:ascii="Calibri" w:hAnsi="Calibri" w:cs="Calibri" w:hint="eastAsia"/>
          <w:sz w:val="22"/>
          <w:szCs w:val="22"/>
        </w:rPr>
        <w:tab/>
      </w:r>
      <w:r w:rsidRPr="003C5E32">
        <w:rPr>
          <w:rFonts w:ascii="Calibri" w:hAnsi="Calibri" w:cs="Calibri"/>
          <w:sz w:val="22"/>
          <w:szCs w:val="22"/>
        </w:rPr>
        <w:t xml:space="preserve">Inception Report </w:t>
      </w:r>
      <w:r w:rsidRPr="003C5E32">
        <w:rPr>
          <w:rFonts w:ascii="Calibri" w:hAnsi="Calibri" w:cs="Calibri" w:hint="eastAsia"/>
          <w:sz w:val="22"/>
          <w:szCs w:val="22"/>
        </w:rPr>
        <w:t xml:space="preserve">(English: </w:t>
      </w:r>
      <w:r w:rsidR="00781960">
        <w:rPr>
          <w:rFonts w:ascii="Calibri" w:hAnsi="Calibri" w:cs="Calibri" w:hint="eastAsia"/>
          <w:sz w:val="22"/>
          <w:szCs w:val="22"/>
        </w:rPr>
        <w:t>15 copies</w:t>
      </w:r>
      <w:r w:rsidRPr="003C5E32">
        <w:rPr>
          <w:rFonts w:ascii="Calibri" w:hAnsi="Calibri" w:cs="Calibri" w:hint="eastAsia"/>
          <w:sz w:val="22"/>
          <w:szCs w:val="22"/>
        </w:rPr>
        <w:t>)</w:t>
      </w:r>
    </w:p>
    <w:p w:rsidR="007E0B56" w:rsidRDefault="007E0B56" w:rsidP="007E0B56"/>
    <w:p w:rsidR="00781960" w:rsidRDefault="00335F7B" w:rsidP="00335F7B">
      <w:pPr>
        <w:tabs>
          <w:tab w:val="left" w:pos="434"/>
          <w:tab w:val="left" w:pos="567"/>
        </w:tabs>
        <w:rPr>
          <w:rFonts w:ascii="Calibri" w:hAnsi="Calibri" w:cs="Calibri" w:hint="eastAsia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c.c.</w:t>
      </w:r>
      <w:r w:rsidRPr="003C5E32">
        <w:rPr>
          <w:rFonts w:ascii="Calibri" w:hAnsi="Calibri" w:cs="Calibri"/>
          <w:sz w:val="22"/>
          <w:szCs w:val="22"/>
        </w:rPr>
        <w:tab/>
        <w:t>:</w:t>
      </w:r>
      <w:r w:rsidRPr="003C5E32">
        <w:rPr>
          <w:rFonts w:ascii="Calibri" w:hAnsi="Calibri" w:cs="Calibri"/>
          <w:sz w:val="22"/>
          <w:szCs w:val="22"/>
        </w:rPr>
        <w:tab/>
      </w:r>
      <w:r w:rsidR="00781960">
        <w:rPr>
          <w:rFonts w:ascii="Calibri" w:hAnsi="Calibri" w:cs="Calibri" w:hint="eastAsia"/>
          <w:sz w:val="22"/>
          <w:szCs w:val="22"/>
        </w:rPr>
        <w:t xml:space="preserve">1) PMU85 Head Office, </w:t>
      </w:r>
      <w:proofErr w:type="spellStart"/>
      <w:r w:rsidR="00781960">
        <w:rPr>
          <w:rFonts w:ascii="Calibri" w:hAnsi="Calibri" w:cs="Calibri" w:hint="eastAsia"/>
          <w:sz w:val="22"/>
          <w:szCs w:val="22"/>
        </w:rPr>
        <w:t>Vinh</w:t>
      </w:r>
      <w:proofErr w:type="spellEnd"/>
      <w:r w:rsidR="00781960">
        <w:rPr>
          <w:rFonts w:ascii="Calibri" w:hAnsi="Calibri" w:cs="Calibri" w:hint="eastAsia"/>
          <w:sz w:val="22"/>
          <w:szCs w:val="22"/>
        </w:rPr>
        <w:t xml:space="preserve"> city (Cover only)</w:t>
      </w:r>
    </w:p>
    <w:p w:rsidR="00781960" w:rsidRDefault="00781960" w:rsidP="00335F7B">
      <w:pPr>
        <w:tabs>
          <w:tab w:val="left" w:pos="434"/>
          <w:tab w:val="left" w:pos="567"/>
        </w:tabs>
        <w:rPr>
          <w:rFonts w:ascii="Calibri" w:hAnsi="Calibri" w:cs="Calibri" w:hint="eastAsia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 w:hint="eastAsia"/>
          <w:sz w:val="22"/>
          <w:szCs w:val="22"/>
        </w:rPr>
        <w:tab/>
        <w:t>2) NK Hanoi (Cover only)</w:t>
      </w:r>
    </w:p>
    <w:p w:rsidR="00335F7B" w:rsidRPr="003C5E32" w:rsidRDefault="00781960" w:rsidP="00335F7B">
      <w:pPr>
        <w:tabs>
          <w:tab w:val="left" w:pos="434"/>
          <w:tab w:val="left" w:pos="567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 w:hint="eastAsia"/>
          <w:sz w:val="22"/>
          <w:szCs w:val="22"/>
        </w:rPr>
        <w:tab/>
        <w:t xml:space="preserve">3) </w:t>
      </w:r>
      <w:r w:rsidR="00335F7B" w:rsidRPr="00247AAD">
        <w:rPr>
          <w:rFonts w:ascii="Calibri" w:hAnsi="Calibri" w:cs="Calibri"/>
          <w:sz w:val="22"/>
          <w:szCs w:val="22"/>
        </w:rPr>
        <w:t>Office Copy</w:t>
      </w:r>
    </w:p>
    <w:p w:rsidR="00335F7B" w:rsidRDefault="00335F7B" w:rsidP="007E0B56"/>
    <w:sectPr w:rsidR="00335F7B" w:rsidSect="00781960">
      <w:headerReference w:type="default" r:id="rId8"/>
      <w:pgSz w:w="11907" w:h="16840" w:code="9"/>
      <w:pgMar w:top="1440" w:right="1440" w:bottom="1440" w:left="1440" w:header="900" w:footer="900" w:gutter="0"/>
      <w:pgNumType w:start="1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609" w:rsidRDefault="00341609">
      <w:r>
        <w:separator/>
      </w:r>
    </w:p>
  </w:endnote>
  <w:endnote w:type="continuationSeparator" w:id="0">
    <w:p w:rsidR="00341609" w:rsidRDefault="00341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.VnArial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609" w:rsidRDefault="00341609">
      <w:r>
        <w:separator/>
      </w:r>
    </w:p>
  </w:footnote>
  <w:footnote w:type="continuationSeparator" w:id="0">
    <w:p w:rsidR="00341609" w:rsidRDefault="003416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781960" w:rsidRPr="000D7862" w:rsidTr="00871FCE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781960" w:rsidRPr="000D7862" w:rsidRDefault="00781960" w:rsidP="00871FCE">
          <w:pPr>
            <w:pStyle w:val="a3"/>
            <w:tabs>
              <w:tab w:val="clear" w:pos="4252"/>
            </w:tabs>
            <w:spacing w:line="0" w:lineRule="atLeast"/>
            <w:jc w:val="right"/>
            <w:rPr>
              <w:rFonts w:ascii="Calibri" w:hAnsi="Calibri" w:cs="Calibri"/>
              <w:bCs/>
              <w:i w:val="0"/>
              <w:shadow w:val="0"/>
              <w:sz w:val="4"/>
              <w:szCs w:val="4"/>
            </w:rPr>
          </w:pPr>
        </w:p>
        <w:p w:rsidR="00781960" w:rsidRPr="000D7862" w:rsidRDefault="00781960" w:rsidP="00871FCE">
          <w:pPr>
            <w:pStyle w:val="a3"/>
            <w:tabs>
              <w:tab w:val="clear" w:pos="4252"/>
            </w:tabs>
            <w:spacing w:line="0" w:lineRule="atLeast"/>
            <w:jc w:val="left"/>
            <w:rPr>
              <w:rFonts w:ascii="Calibri" w:hAnsi="Calibri" w:cs="Calibri"/>
              <w:b/>
              <w:bCs/>
              <w:i w:val="0"/>
              <w:shadow w:val="0"/>
              <w:sz w:val="24"/>
              <w:szCs w:val="24"/>
            </w:rPr>
          </w:pPr>
          <w:r w:rsidRPr="000D7862">
            <w:rPr>
              <w:rFonts w:ascii="Calibri" w:hAnsi="Calibri" w:cs="Calibri" w:hint="eastAsia"/>
              <w:b/>
              <w:bCs/>
              <w:i w:val="0"/>
              <w:shadow w:val="0"/>
              <w:sz w:val="24"/>
              <w:szCs w:val="24"/>
            </w:rPr>
            <w:t>C</w:t>
          </w:r>
          <w:r w:rsidRPr="000D7862">
            <w:rPr>
              <w:rFonts w:ascii="Calibri" w:hAnsi="Calibri" w:cs="Calibri"/>
              <w:b/>
              <w:bCs/>
              <w:i w:val="0"/>
              <w:sz w:val="24"/>
              <w:szCs w:val="24"/>
            </w:rPr>
            <w:t>onsulting Services for</w:t>
          </w:r>
        </w:p>
        <w:p w:rsidR="00781960" w:rsidRPr="000D7862" w:rsidRDefault="00781960" w:rsidP="00871FCE">
          <w:pPr>
            <w:pStyle w:val="a3"/>
            <w:tabs>
              <w:tab w:val="clear" w:pos="4252"/>
            </w:tabs>
            <w:spacing w:line="0" w:lineRule="atLeast"/>
            <w:ind w:rightChars="-50" w:right="-105"/>
            <w:jc w:val="left"/>
            <w:rPr>
              <w:rFonts w:ascii="Calibri" w:hAnsi="Calibri" w:cs="Calibri"/>
              <w:b/>
              <w:bCs/>
              <w:i w:val="0"/>
              <w:shadow w:val="0"/>
              <w:sz w:val="24"/>
              <w:szCs w:val="24"/>
            </w:rPr>
          </w:pPr>
          <w:r w:rsidRPr="000D7862">
            <w:rPr>
              <w:rFonts w:ascii="Calibri" w:hAnsi="Calibri" w:cs="Calibri"/>
              <w:b/>
              <w:bCs/>
              <w:i w:val="0"/>
              <w:sz w:val="24"/>
              <w:szCs w:val="24"/>
            </w:rPr>
            <w:t>Detailed Design for Danang - Quang Ngai Expressway Development Project</w:t>
          </w:r>
          <w:r w:rsidRPr="000D7862">
            <w:rPr>
              <w:rFonts w:ascii="Calibri" w:hAnsi="Calibri" w:cs="Calibri" w:hint="eastAsia"/>
              <w:b/>
              <w:bCs/>
              <w:i w:val="0"/>
              <w:shadow w:val="0"/>
              <w:sz w:val="24"/>
              <w:szCs w:val="24"/>
            </w:rPr>
            <w:t xml:space="preserve"> (DQEDP-DD)</w:t>
          </w:r>
        </w:p>
        <w:p w:rsidR="00781960" w:rsidRPr="003C5E32" w:rsidRDefault="00781960" w:rsidP="00871FCE">
          <w:pPr>
            <w:pStyle w:val="a3"/>
            <w:tabs>
              <w:tab w:val="clear" w:pos="4252"/>
              <w:tab w:val="left" w:pos="783"/>
              <w:tab w:val="left" w:pos="1091"/>
              <w:tab w:val="left" w:pos="1203"/>
            </w:tabs>
            <w:spacing w:line="0" w:lineRule="atLeast"/>
            <w:rPr>
              <w:rFonts w:ascii="Calibri" w:hAnsi="Calibri" w:cs="Calibri"/>
              <w:bCs/>
              <w:i w:val="0"/>
              <w:lang w:val="it-IT"/>
            </w:rPr>
          </w:pPr>
          <w:r w:rsidRPr="003C5E32">
            <w:rPr>
              <w:rFonts w:ascii="Calibri" w:hAnsi="Calibri" w:cs="Calibri"/>
              <w:bCs/>
              <w:i w:val="0"/>
              <w:lang w:val="it-IT"/>
            </w:rPr>
            <w:t>IDA Credit</w:t>
          </w:r>
          <w:r w:rsidRPr="003C5E32">
            <w:rPr>
              <w:rFonts w:ascii="Calibri" w:eastAsiaTheme="minorEastAsia" w:hAnsi="Calibri" w:cs="Calibri" w:hint="eastAsia"/>
              <w:bCs/>
              <w:i w:val="0"/>
              <w:lang w:val="it-IT"/>
            </w:rPr>
            <w:tab/>
          </w:r>
          <w:r w:rsidRPr="003C5E32">
            <w:rPr>
              <w:rFonts w:ascii="Calibri" w:hAnsi="Calibri" w:cs="Calibri"/>
              <w:bCs/>
              <w:i w:val="0"/>
              <w:lang w:val="it-IT"/>
            </w:rPr>
            <w:t>No.</w:t>
          </w: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ab/>
            <w:t>:</w:t>
          </w: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ab/>
          </w:r>
          <w:r w:rsidRPr="003C5E32">
            <w:rPr>
              <w:rFonts w:ascii="Calibri" w:hAnsi="Calibri" w:cs="Calibri"/>
              <w:bCs/>
              <w:i w:val="0"/>
              <w:lang w:val="it-IT"/>
            </w:rPr>
            <w:t>3843-VN</w:t>
          </w:r>
        </w:p>
        <w:p w:rsidR="00781960" w:rsidRPr="003C5E32" w:rsidRDefault="00781960" w:rsidP="00871FCE">
          <w:pPr>
            <w:pStyle w:val="a3"/>
            <w:tabs>
              <w:tab w:val="clear" w:pos="4252"/>
              <w:tab w:val="left" w:pos="783"/>
              <w:tab w:val="left" w:pos="1091"/>
              <w:tab w:val="left" w:pos="1203"/>
            </w:tabs>
            <w:spacing w:line="0" w:lineRule="atLeast"/>
            <w:rPr>
              <w:rFonts w:ascii="Calibri" w:hAnsi="Calibri" w:cs="Calibri"/>
              <w:bCs/>
              <w:i w:val="0"/>
              <w:lang w:val="it-IT"/>
            </w:rPr>
          </w:pP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>Project ID</w:t>
          </w:r>
          <w:r w:rsidRPr="003C5E32">
            <w:rPr>
              <w:rFonts w:ascii="Calibri" w:eastAsiaTheme="minorEastAsia" w:hAnsi="Calibri" w:cs="Calibri"/>
              <w:bCs/>
              <w:i w:val="0"/>
              <w:lang w:val="it-IT"/>
            </w:rPr>
            <w:tab/>
          </w: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>No.</w:t>
          </w:r>
          <w:r w:rsidRPr="003C5E32">
            <w:rPr>
              <w:rFonts w:ascii="Calibri" w:hAnsi="Calibri" w:cs="Calibri"/>
              <w:bCs/>
              <w:i w:val="0"/>
              <w:lang w:val="it-IT"/>
            </w:rPr>
            <w:tab/>
          </w: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>:</w:t>
          </w:r>
          <w:r w:rsidRPr="003C5E32">
            <w:rPr>
              <w:rFonts w:ascii="Calibri" w:hAnsi="Calibri" w:cs="Calibri"/>
              <w:bCs/>
              <w:i w:val="0"/>
              <w:lang w:val="it-IT"/>
            </w:rPr>
            <w:tab/>
          </w:r>
          <w:r w:rsidRPr="003C5E32">
            <w:rPr>
              <w:rFonts w:ascii="Calibri" w:hAnsi="Calibri" w:cs="Calibri" w:hint="eastAsia"/>
              <w:bCs/>
              <w:i w:val="0"/>
              <w:lang w:val="it-IT"/>
            </w:rPr>
            <w:t>P106235</w:t>
          </w:r>
        </w:p>
        <w:p w:rsidR="00781960" w:rsidRPr="000D7862" w:rsidRDefault="00781960" w:rsidP="00871FCE">
          <w:pPr>
            <w:pStyle w:val="a3"/>
            <w:tabs>
              <w:tab w:val="clear" w:pos="4252"/>
              <w:tab w:val="left" w:pos="1077"/>
              <w:tab w:val="left" w:pos="1177"/>
            </w:tabs>
            <w:spacing w:line="0" w:lineRule="atLeast"/>
            <w:jc w:val="right"/>
            <w:rPr>
              <w:rFonts w:ascii="Calibri" w:hAnsi="Calibri" w:cs="Calibri"/>
              <w:bCs/>
              <w:i w:val="0"/>
              <w:shadow w:val="0"/>
              <w:sz w:val="4"/>
              <w:szCs w:val="4"/>
              <w:lang w:val="it-IT"/>
            </w:rPr>
          </w:pPr>
        </w:p>
      </w:tc>
    </w:tr>
    <w:tr w:rsidR="00781960" w:rsidRPr="000D7862" w:rsidTr="00871FCE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781960" w:rsidRPr="000D7862" w:rsidRDefault="00781960" w:rsidP="00871FCE">
          <w:pPr>
            <w:spacing w:line="0" w:lineRule="atLeast"/>
            <w:jc w:val="right"/>
            <w:rPr>
              <w:rFonts w:ascii="Calibri" w:hAnsi="Calibri" w:cs="Calibri"/>
              <w:sz w:val="4"/>
              <w:szCs w:val="4"/>
            </w:rPr>
          </w:pPr>
        </w:p>
        <w:p w:rsidR="00781960" w:rsidRPr="00335F7B" w:rsidRDefault="00781960" w:rsidP="00871FCE">
          <w:pPr>
            <w:pStyle w:val="a3"/>
            <w:tabs>
              <w:tab w:val="left" w:pos="6942"/>
              <w:tab w:val="left" w:pos="7250"/>
              <w:tab w:val="left" w:pos="7334"/>
            </w:tabs>
            <w:spacing w:line="0" w:lineRule="atLeast"/>
            <w:jc w:val="left"/>
            <w:rPr>
              <w:rFonts w:ascii="Calibri" w:eastAsiaTheme="minorEastAsia" w:hAnsi="Calibri" w:cs="Calibri"/>
              <w:i w:val="0"/>
            </w:rPr>
          </w:pPr>
          <w:r w:rsidRPr="00335F7B">
            <w:rPr>
              <w:rFonts w:ascii="Calibri" w:eastAsiaTheme="minorEastAsia" w:hAnsi="Calibri" w:cs="Calibri"/>
              <w:i w:val="0"/>
            </w:rPr>
            <w:t>Project Office</w:t>
          </w:r>
          <w:r w:rsidRPr="00335F7B">
            <w:rPr>
              <w:rFonts w:ascii="Calibri" w:eastAsiaTheme="minorEastAsia" w:hAnsi="Calibri" w:cs="Calibri"/>
              <w:i w:val="0"/>
            </w:rPr>
            <w:tab/>
          </w:r>
          <w:r>
            <w:rPr>
              <w:rFonts w:ascii="Calibri" w:eastAsiaTheme="minorEastAsia" w:hAnsi="Calibri" w:cs="Calibri" w:hint="eastAsia"/>
              <w:i w:val="0"/>
            </w:rPr>
            <w:tab/>
          </w:r>
          <w:r w:rsidRPr="00335F7B">
            <w:rPr>
              <w:rFonts w:ascii="Calibri" w:eastAsiaTheme="minorEastAsia" w:hAnsi="Calibri" w:cs="Calibri"/>
              <w:i w:val="0"/>
            </w:rPr>
            <w:t>Tel.</w:t>
          </w:r>
          <w:r w:rsidRPr="00335F7B">
            <w:rPr>
              <w:rFonts w:ascii="Calibri" w:eastAsiaTheme="minorEastAsia" w:hAnsi="Calibri" w:cs="Calibri"/>
              <w:i w:val="0"/>
            </w:rPr>
            <w:tab/>
            <w:t xml:space="preserve">: </w:t>
          </w:r>
          <w:r w:rsidRPr="00335F7B">
            <w:rPr>
              <w:rFonts w:ascii="Calibri" w:eastAsiaTheme="minorEastAsia" w:hAnsi="Calibri" w:cs="Calibri"/>
              <w:i w:val="0"/>
            </w:rPr>
            <w:tab/>
            <w:t>+84-(0)511-3797961</w:t>
          </w:r>
        </w:p>
        <w:p w:rsidR="00781960" w:rsidRPr="00335F7B" w:rsidRDefault="00781960" w:rsidP="00871FCE">
          <w:pPr>
            <w:pStyle w:val="a3"/>
            <w:tabs>
              <w:tab w:val="left" w:pos="6942"/>
              <w:tab w:val="left" w:pos="7250"/>
              <w:tab w:val="left" w:pos="7334"/>
            </w:tabs>
            <w:spacing w:line="0" w:lineRule="atLeast"/>
            <w:jc w:val="left"/>
            <w:rPr>
              <w:rFonts w:ascii="Calibri" w:eastAsiaTheme="minorEastAsia" w:hAnsi="Calibri" w:cs="Calibri"/>
              <w:i w:val="0"/>
            </w:rPr>
          </w:pPr>
          <w:r w:rsidRPr="00335F7B">
            <w:rPr>
              <w:rFonts w:ascii="Calibri" w:eastAsiaTheme="minorEastAsia" w:hAnsi="Calibri" w:cs="Calibri"/>
              <w:i w:val="0"/>
            </w:rPr>
            <w:t>Unit 2, 11th floor</w:t>
          </w:r>
          <w:proofErr w:type="gramStart"/>
          <w:r w:rsidRPr="00335F7B">
            <w:rPr>
              <w:rFonts w:ascii="Calibri" w:eastAsiaTheme="minorEastAsia" w:hAnsi="Calibri" w:cs="Calibri"/>
              <w:i w:val="0"/>
            </w:rPr>
            <w:t>,  PVFC</w:t>
          </w:r>
          <w:proofErr w:type="gramEnd"/>
          <w:r w:rsidRPr="00335F7B">
            <w:rPr>
              <w:rFonts w:ascii="Calibri" w:eastAsiaTheme="minorEastAsia" w:hAnsi="Calibri" w:cs="Calibri"/>
              <w:i w:val="0"/>
            </w:rPr>
            <w:t xml:space="preserve"> Danang Building </w:t>
          </w:r>
          <w:r w:rsidRPr="00335F7B">
            <w:rPr>
              <w:rFonts w:ascii="Calibri" w:eastAsiaTheme="minorEastAsia" w:hAnsi="Calibri" w:cs="Calibri"/>
              <w:i w:val="0"/>
            </w:rPr>
            <w:tab/>
          </w:r>
          <w:r>
            <w:rPr>
              <w:rFonts w:ascii="Calibri" w:eastAsiaTheme="minorEastAsia" w:hAnsi="Calibri" w:cs="Calibri" w:hint="eastAsia"/>
              <w:i w:val="0"/>
            </w:rPr>
            <w:tab/>
          </w:r>
          <w:r w:rsidRPr="00335F7B">
            <w:rPr>
              <w:rFonts w:ascii="Calibri" w:eastAsiaTheme="minorEastAsia" w:hAnsi="Calibri" w:cs="Calibri"/>
              <w:i w:val="0"/>
            </w:rPr>
            <w:t>Fax.</w:t>
          </w:r>
          <w:r w:rsidRPr="00335F7B">
            <w:rPr>
              <w:rFonts w:ascii="Calibri" w:eastAsiaTheme="minorEastAsia" w:hAnsi="Calibri" w:cs="Calibri"/>
              <w:i w:val="0"/>
            </w:rPr>
            <w:tab/>
            <w:t xml:space="preserve">: </w:t>
          </w:r>
          <w:r w:rsidRPr="00335F7B">
            <w:rPr>
              <w:rFonts w:ascii="Calibri" w:eastAsiaTheme="minorEastAsia" w:hAnsi="Calibri" w:cs="Calibri"/>
              <w:i w:val="0"/>
            </w:rPr>
            <w:tab/>
            <w:t>+84-(0)511-3797962</w:t>
          </w:r>
        </w:p>
        <w:p w:rsidR="00781960" w:rsidRDefault="00781960" w:rsidP="00871FCE">
          <w:pPr>
            <w:pStyle w:val="a3"/>
            <w:spacing w:after="60" w:line="0" w:lineRule="atLeast"/>
            <w:ind w:left="540" w:hanging="540"/>
            <w:jc w:val="left"/>
            <w:rPr>
              <w:rFonts w:ascii="Calibri" w:hAnsi="Calibri" w:cs="Calibri"/>
              <w:b/>
              <w:bCs/>
              <w:i w:val="0"/>
              <w:shadow w:val="0"/>
              <w:color w:val="000000"/>
              <w:sz w:val="4"/>
              <w:szCs w:val="4"/>
            </w:rPr>
          </w:pPr>
          <w:r w:rsidRPr="00335F7B">
            <w:rPr>
              <w:rFonts w:ascii="Calibri" w:eastAsiaTheme="minorEastAsia" w:hAnsi="Calibri" w:cs="Calibri"/>
              <w:i w:val="0"/>
            </w:rPr>
            <w:t xml:space="preserve">Lot  A2.1, April 30 Street, Hai </w:t>
          </w:r>
          <w:proofErr w:type="spellStart"/>
          <w:r w:rsidRPr="00335F7B">
            <w:rPr>
              <w:rFonts w:ascii="Calibri" w:eastAsiaTheme="minorEastAsia" w:hAnsi="Calibri" w:cs="Calibri"/>
              <w:i w:val="0"/>
            </w:rPr>
            <w:t>Chau</w:t>
          </w:r>
          <w:proofErr w:type="spellEnd"/>
          <w:r w:rsidRPr="00335F7B">
            <w:rPr>
              <w:rFonts w:ascii="Calibri" w:eastAsiaTheme="minorEastAsia" w:hAnsi="Calibri" w:cs="Calibri"/>
              <w:i w:val="0"/>
            </w:rPr>
            <w:t xml:space="preserve"> District, Danang City, Vietnam</w:t>
          </w:r>
          <w:r w:rsidRPr="00335F7B" w:rsidDel="00335F7B">
            <w:rPr>
              <w:rFonts w:ascii="Calibri" w:eastAsiaTheme="minorEastAsia" w:hAnsi="Calibri" w:cs="Calibri" w:hint="eastAsia"/>
              <w:i w:val="0"/>
            </w:rPr>
            <w:t xml:space="preserve"> </w:t>
          </w:r>
        </w:p>
      </w:tc>
    </w:tr>
  </w:tbl>
  <w:p w:rsidR="00781960" w:rsidRPr="001C3021" w:rsidRDefault="00781960" w:rsidP="00781960">
    <w:pPr>
      <w:pStyle w:val="a3"/>
      <w:jc w:val="right"/>
      <w:rPr>
        <w:rFonts w:eastAsia="ＭＳ 明朝"/>
        <w:i w:val="0"/>
        <w:sz w:val="4"/>
        <w:szCs w:val="4"/>
      </w:rPr>
    </w:pPr>
  </w:p>
  <w:p w:rsidR="00A5192E" w:rsidRPr="00781960" w:rsidRDefault="00A5192E" w:rsidP="00781960">
    <w:pPr>
      <w:pStyle w:val="a3"/>
      <w:rPr>
        <w:rFonts w:eastAsia="ＭＳ 明朝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7344"/>
    <w:multiLevelType w:val="hybridMultilevel"/>
    <w:tmpl w:val="83EA07F8"/>
    <w:lvl w:ilvl="0" w:tplc="AB5A1E5E">
      <w:start w:val="1"/>
      <w:numFmt w:val="bullet"/>
      <w:lvlText w:val="-"/>
      <w:lvlJc w:val="left"/>
      <w:pPr>
        <w:ind w:left="360" w:hanging="360"/>
      </w:pPr>
      <w:rPr>
        <w:rFonts w:ascii="Calibri" w:eastAsia="ＭＳ 明朝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44568C4"/>
    <w:multiLevelType w:val="hybridMultilevel"/>
    <w:tmpl w:val="06A8B470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">
    <w:nsid w:val="059C64B7"/>
    <w:multiLevelType w:val="hybridMultilevel"/>
    <w:tmpl w:val="7EFADBB6"/>
    <w:lvl w:ilvl="0" w:tplc="7B8E68AA">
      <w:numFmt w:val="bullet"/>
      <w:lvlText w:val="•"/>
      <w:lvlJc w:val="left"/>
      <w:pPr>
        <w:ind w:left="360" w:hanging="360"/>
      </w:pPr>
      <w:rPr>
        <w:rFonts w:ascii="ＭＳ 明朝" w:eastAsia="ＭＳ 明朝" w:hAnsi="ＭＳ 明朝" w:cs="Calibri" w:hint="eastAsia"/>
      </w:rPr>
    </w:lvl>
    <w:lvl w:ilvl="1" w:tplc="7B8E68AA">
      <w:numFmt w:val="bullet"/>
      <w:lvlText w:val="•"/>
      <w:lvlJc w:val="left"/>
      <w:pPr>
        <w:ind w:left="840" w:hanging="420"/>
      </w:pPr>
      <w:rPr>
        <w:rFonts w:ascii="ＭＳ 明朝" w:eastAsia="ＭＳ 明朝" w:hAnsi="ＭＳ 明朝" w:cs="Calibri" w:hint="eastAsia"/>
      </w:rPr>
    </w:lvl>
    <w:lvl w:ilvl="2" w:tplc="7B8E68AA">
      <w:numFmt w:val="bullet"/>
      <w:lvlText w:val="•"/>
      <w:lvlJc w:val="left"/>
      <w:pPr>
        <w:ind w:left="1200" w:hanging="360"/>
      </w:pPr>
      <w:rPr>
        <w:rFonts w:ascii="ＭＳ 明朝" w:eastAsia="ＭＳ 明朝" w:hAnsi="ＭＳ 明朝" w:cs="Calibri" w:hint="eastAsia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0940125B"/>
    <w:multiLevelType w:val="hybridMultilevel"/>
    <w:tmpl w:val="B9B6EF32"/>
    <w:lvl w:ilvl="0" w:tplc="0409000B">
      <w:start w:val="1"/>
      <w:numFmt w:val="bullet"/>
      <w:lvlText w:val=""/>
      <w:lvlJc w:val="left"/>
      <w:pPr>
        <w:ind w:left="124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06" w:hanging="420"/>
      </w:pPr>
      <w:rPr>
        <w:rFonts w:ascii="Wingdings" w:hAnsi="Wingdings" w:hint="default"/>
      </w:rPr>
    </w:lvl>
  </w:abstractNum>
  <w:abstractNum w:abstractNumId="4">
    <w:nsid w:val="0A8013B2"/>
    <w:multiLevelType w:val="hybridMultilevel"/>
    <w:tmpl w:val="14C0901C"/>
    <w:lvl w:ilvl="0" w:tplc="20C6BC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5">
    <w:nsid w:val="0D2328A2"/>
    <w:multiLevelType w:val="hybridMultilevel"/>
    <w:tmpl w:val="024802CC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6">
    <w:nsid w:val="11226C7F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1631089E"/>
    <w:multiLevelType w:val="hybridMultilevel"/>
    <w:tmpl w:val="312E1CF4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8">
    <w:nsid w:val="18064DBB"/>
    <w:multiLevelType w:val="multilevel"/>
    <w:tmpl w:val="E4D8DC0C"/>
    <w:lvl w:ilvl="0">
      <w:start w:val="1"/>
      <w:numFmt w:val="upperLetter"/>
      <w:pStyle w:val="1"/>
      <w:lvlText w:val="Part %1"/>
      <w:lvlJc w:val="left"/>
      <w:pPr>
        <w:ind w:left="420" w:hanging="420"/>
      </w:pPr>
      <w:rPr>
        <w:rFonts w:ascii="Calibri" w:hAnsi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"/>
      <w:suff w:val="nothing"/>
      <w:lvlText w:val="%1.%2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suff w:val="nothing"/>
      <w:lvlText w:val="%1.%2.%3"/>
      <w:lvlJc w:val="left"/>
      <w:pPr>
        <w:ind w:left="0" w:firstLine="0"/>
      </w:pPr>
      <w:rPr>
        <w:rFonts w:ascii="Calibri" w:hAnsi="Calibri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suff w:val="nothing"/>
      <w:lvlText w:val="(%4)"/>
      <w:lvlJc w:val="left"/>
      <w:pPr>
        <w:ind w:left="0" w:firstLine="0"/>
      </w:pPr>
      <w:rPr>
        <w:rFonts w:ascii="Calibri" w:hAnsi="Calibri" w:cs="Calibri" w:hint="default"/>
        <w:b/>
        <w:bCs w:val="0"/>
        <w:i/>
        <w:iCs w:val="0"/>
        <w:caps w:val="0"/>
        <w:smallCaps w:val="0"/>
        <w:strike w:val="0"/>
        <w:dstrike w:val="0"/>
        <w:outline w:val="0"/>
        <w:shadow/>
        <w:emboss w:val="0"/>
        <w:imprint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"/>
      <w:suff w:val="nothing"/>
      <w:lvlText w:val="(%5)"/>
      <w:lvlJc w:val="left"/>
      <w:pPr>
        <w:ind w:left="0" w:firstLine="0"/>
      </w:pPr>
      <w:rPr>
        <w:rFonts w:ascii="Calibri" w:hAnsi="Calibri" w:cs="Calibri" w:hint="default"/>
        <w:b/>
        <w:i/>
        <w:color w:val="000000"/>
      </w:rPr>
    </w:lvl>
    <w:lvl w:ilvl="5">
      <w:start w:val="1"/>
      <w:numFmt w:val="lowerRoman"/>
      <w:pStyle w:val="6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9">
    <w:nsid w:val="286869D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4CA5F81"/>
    <w:multiLevelType w:val="hybridMultilevel"/>
    <w:tmpl w:val="5D586AA8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5A2349"/>
    <w:multiLevelType w:val="hybridMultilevel"/>
    <w:tmpl w:val="ACE08B56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2">
    <w:nsid w:val="3AFD3058"/>
    <w:multiLevelType w:val="hybridMultilevel"/>
    <w:tmpl w:val="D4124AFE"/>
    <w:lvl w:ilvl="0" w:tplc="BD46E154">
      <w:start w:val="1"/>
      <w:numFmt w:val="bullet"/>
      <w:lvlText w:val=""/>
      <w:lvlJc w:val="left"/>
      <w:pPr>
        <w:tabs>
          <w:tab w:val="num" w:pos="576"/>
        </w:tabs>
        <w:ind w:left="576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21A3396"/>
    <w:multiLevelType w:val="hybridMultilevel"/>
    <w:tmpl w:val="949491F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4">
    <w:nsid w:val="42E21C93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75740BC"/>
    <w:multiLevelType w:val="hybridMultilevel"/>
    <w:tmpl w:val="0A7A551A"/>
    <w:lvl w:ilvl="0" w:tplc="7E20FD9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D5E7365"/>
    <w:multiLevelType w:val="hybridMultilevel"/>
    <w:tmpl w:val="5C88520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7">
    <w:nsid w:val="6E383209"/>
    <w:multiLevelType w:val="hybridMultilevel"/>
    <w:tmpl w:val="76F4E084"/>
    <w:lvl w:ilvl="0" w:tplc="A4D6532A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>
    <w:nsid w:val="703F65E9"/>
    <w:multiLevelType w:val="hybridMultilevel"/>
    <w:tmpl w:val="5D748328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9">
    <w:nsid w:val="75B877A7"/>
    <w:multiLevelType w:val="hybridMultilevel"/>
    <w:tmpl w:val="AEDE29FE"/>
    <w:lvl w:ilvl="0" w:tplc="02943BDC">
      <w:start w:val="1"/>
      <w:numFmt w:val="bullet"/>
      <w:lvlText w:val=""/>
      <w:lvlJc w:val="left"/>
      <w:pPr>
        <w:ind w:left="11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20">
    <w:nsid w:val="78A05AD1"/>
    <w:multiLevelType w:val="hybridMultilevel"/>
    <w:tmpl w:val="80ACD404"/>
    <w:lvl w:ilvl="0" w:tplc="02943BDC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4"/>
  </w:num>
  <w:num w:numId="8">
    <w:abstractNumId w:val="20"/>
  </w:num>
  <w:num w:numId="9">
    <w:abstractNumId w:val="9"/>
  </w:num>
  <w:num w:numId="10">
    <w:abstractNumId w:val="15"/>
  </w:num>
  <w:num w:numId="11">
    <w:abstractNumId w:val="6"/>
  </w:num>
  <w:num w:numId="12">
    <w:abstractNumId w:val="19"/>
  </w:num>
  <w:num w:numId="13">
    <w:abstractNumId w:val="13"/>
  </w:num>
  <w:num w:numId="14">
    <w:abstractNumId w:val="5"/>
  </w:num>
  <w:num w:numId="15">
    <w:abstractNumId w:val="16"/>
  </w:num>
  <w:num w:numId="16">
    <w:abstractNumId w:val="11"/>
  </w:num>
  <w:num w:numId="17">
    <w:abstractNumId w:val="1"/>
  </w:num>
  <w:num w:numId="18">
    <w:abstractNumId w:val="7"/>
  </w:num>
  <w:num w:numId="19">
    <w:abstractNumId w:val="12"/>
  </w:num>
  <w:num w:numId="20">
    <w:abstractNumId w:val="10"/>
  </w:num>
  <w:num w:numId="21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13666">
      <v:textbox inset="5.85pt,.7pt,5.85pt,.7pt"/>
      <o:colormru v:ext="edit" colors="#ddd"/>
    </o:shapedefaults>
    <o:shapelayout v:ext="edit"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01E"/>
    <w:rsid w:val="000007FF"/>
    <w:rsid w:val="000009FB"/>
    <w:rsid w:val="00000D6F"/>
    <w:rsid w:val="00001051"/>
    <w:rsid w:val="000010CB"/>
    <w:rsid w:val="000010EB"/>
    <w:rsid w:val="0000155C"/>
    <w:rsid w:val="00002000"/>
    <w:rsid w:val="000026DC"/>
    <w:rsid w:val="000035EC"/>
    <w:rsid w:val="00003EEB"/>
    <w:rsid w:val="00005794"/>
    <w:rsid w:val="00005AB5"/>
    <w:rsid w:val="00005C3F"/>
    <w:rsid w:val="00005F43"/>
    <w:rsid w:val="00005FAC"/>
    <w:rsid w:val="0000689A"/>
    <w:rsid w:val="000069A4"/>
    <w:rsid w:val="00006B52"/>
    <w:rsid w:val="00006D78"/>
    <w:rsid w:val="00007E18"/>
    <w:rsid w:val="0001068C"/>
    <w:rsid w:val="00010D0D"/>
    <w:rsid w:val="00010F22"/>
    <w:rsid w:val="00011866"/>
    <w:rsid w:val="000119BB"/>
    <w:rsid w:val="00011A45"/>
    <w:rsid w:val="00011E0B"/>
    <w:rsid w:val="00012331"/>
    <w:rsid w:val="00012654"/>
    <w:rsid w:val="00012700"/>
    <w:rsid w:val="000129BE"/>
    <w:rsid w:val="00012A90"/>
    <w:rsid w:val="000135AC"/>
    <w:rsid w:val="000137A0"/>
    <w:rsid w:val="00013A92"/>
    <w:rsid w:val="00013E34"/>
    <w:rsid w:val="00013EE6"/>
    <w:rsid w:val="0001428B"/>
    <w:rsid w:val="000142B2"/>
    <w:rsid w:val="000149BC"/>
    <w:rsid w:val="00014CC6"/>
    <w:rsid w:val="00014D52"/>
    <w:rsid w:val="00014FA1"/>
    <w:rsid w:val="00015167"/>
    <w:rsid w:val="000152E5"/>
    <w:rsid w:val="00015401"/>
    <w:rsid w:val="00015C11"/>
    <w:rsid w:val="00016523"/>
    <w:rsid w:val="000167A7"/>
    <w:rsid w:val="00016EAB"/>
    <w:rsid w:val="0001730B"/>
    <w:rsid w:val="000179DA"/>
    <w:rsid w:val="00017DD6"/>
    <w:rsid w:val="000203A2"/>
    <w:rsid w:val="00020E1A"/>
    <w:rsid w:val="00020FE7"/>
    <w:rsid w:val="00021375"/>
    <w:rsid w:val="000213E0"/>
    <w:rsid w:val="00021579"/>
    <w:rsid w:val="00021D01"/>
    <w:rsid w:val="00021DA6"/>
    <w:rsid w:val="00022272"/>
    <w:rsid w:val="000225F8"/>
    <w:rsid w:val="00022691"/>
    <w:rsid w:val="000227BF"/>
    <w:rsid w:val="0002284C"/>
    <w:rsid w:val="00022AB2"/>
    <w:rsid w:val="000236FF"/>
    <w:rsid w:val="0002436F"/>
    <w:rsid w:val="0002462D"/>
    <w:rsid w:val="00024A26"/>
    <w:rsid w:val="00024F0E"/>
    <w:rsid w:val="00024F19"/>
    <w:rsid w:val="00025619"/>
    <w:rsid w:val="000259BD"/>
    <w:rsid w:val="00025A57"/>
    <w:rsid w:val="00025BA5"/>
    <w:rsid w:val="00025D65"/>
    <w:rsid w:val="0002634F"/>
    <w:rsid w:val="00026A1B"/>
    <w:rsid w:val="00026F4D"/>
    <w:rsid w:val="00027440"/>
    <w:rsid w:val="00027704"/>
    <w:rsid w:val="000277D9"/>
    <w:rsid w:val="000278D7"/>
    <w:rsid w:val="00027D79"/>
    <w:rsid w:val="0003041D"/>
    <w:rsid w:val="0003061C"/>
    <w:rsid w:val="00030957"/>
    <w:rsid w:val="000309D6"/>
    <w:rsid w:val="00030ABD"/>
    <w:rsid w:val="00030D10"/>
    <w:rsid w:val="00030E30"/>
    <w:rsid w:val="00030F6F"/>
    <w:rsid w:val="0003177F"/>
    <w:rsid w:val="000317E0"/>
    <w:rsid w:val="00031E84"/>
    <w:rsid w:val="00031FE7"/>
    <w:rsid w:val="00032283"/>
    <w:rsid w:val="00032330"/>
    <w:rsid w:val="00032FA2"/>
    <w:rsid w:val="00032FC4"/>
    <w:rsid w:val="00033C27"/>
    <w:rsid w:val="00033C3F"/>
    <w:rsid w:val="00033F5B"/>
    <w:rsid w:val="00033FF4"/>
    <w:rsid w:val="0003443E"/>
    <w:rsid w:val="00034D1B"/>
    <w:rsid w:val="00035289"/>
    <w:rsid w:val="0003573D"/>
    <w:rsid w:val="0003579F"/>
    <w:rsid w:val="000357AA"/>
    <w:rsid w:val="00036069"/>
    <w:rsid w:val="000362F8"/>
    <w:rsid w:val="00036739"/>
    <w:rsid w:val="000367CA"/>
    <w:rsid w:val="000379FE"/>
    <w:rsid w:val="00037CFB"/>
    <w:rsid w:val="0004014C"/>
    <w:rsid w:val="00040458"/>
    <w:rsid w:val="000406D2"/>
    <w:rsid w:val="0004082B"/>
    <w:rsid w:val="00040D99"/>
    <w:rsid w:val="000413AC"/>
    <w:rsid w:val="0004141A"/>
    <w:rsid w:val="00041BAB"/>
    <w:rsid w:val="00041C27"/>
    <w:rsid w:val="00041E19"/>
    <w:rsid w:val="00042E02"/>
    <w:rsid w:val="00042E9F"/>
    <w:rsid w:val="00043145"/>
    <w:rsid w:val="0004369E"/>
    <w:rsid w:val="00043700"/>
    <w:rsid w:val="000445BA"/>
    <w:rsid w:val="00044D55"/>
    <w:rsid w:val="00044E01"/>
    <w:rsid w:val="00044EB5"/>
    <w:rsid w:val="000453F4"/>
    <w:rsid w:val="00045582"/>
    <w:rsid w:val="00046168"/>
    <w:rsid w:val="000461B7"/>
    <w:rsid w:val="0004634A"/>
    <w:rsid w:val="00046408"/>
    <w:rsid w:val="00046941"/>
    <w:rsid w:val="00046B80"/>
    <w:rsid w:val="00046FC8"/>
    <w:rsid w:val="000471E6"/>
    <w:rsid w:val="00047299"/>
    <w:rsid w:val="000477E7"/>
    <w:rsid w:val="0005081E"/>
    <w:rsid w:val="00050EAB"/>
    <w:rsid w:val="00051461"/>
    <w:rsid w:val="00051E91"/>
    <w:rsid w:val="0005202A"/>
    <w:rsid w:val="000522D6"/>
    <w:rsid w:val="00052EC3"/>
    <w:rsid w:val="0005302B"/>
    <w:rsid w:val="0005307A"/>
    <w:rsid w:val="000535CC"/>
    <w:rsid w:val="000536E7"/>
    <w:rsid w:val="000540C1"/>
    <w:rsid w:val="000541ED"/>
    <w:rsid w:val="00054A75"/>
    <w:rsid w:val="00054EFB"/>
    <w:rsid w:val="00055472"/>
    <w:rsid w:val="000558B0"/>
    <w:rsid w:val="00055CB8"/>
    <w:rsid w:val="00055D32"/>
    <w:rsid w:val="00055E9D"/>
    <w:rsid w:val="00056106"/>
    <w:rsid w:val="00056240"/>
    <w:rsid w:val="000564DB"/>
    <w:rsid w:val="00056C2E"/>
    <w:rsid w:val="0005709D"/>
    <w:rsid w:val="0005745C"/>
    <w:rsid w:val="000578A4"/>
    <w:rsid w:val="00057980"/>
    <w:rsid w:val="00057A65"/>
    <w:rsid w:val="00057E9C"/>
    <w:rsid w:val="00057EEE"/>
    <w:rsid w:val="00060038"/>
    <w:rsid w:val="0006025D"/>
    <w:rsid w:val="00060C5D"/>
    <w:rsid w:val="00060D2E"/>
    <w:rsid w:val="00060E0A"/>
    <w:rsid w:val="00060FA4"/>
    <w:rsid w:val="0006109F"/>
    <w:rsid w:val="00061740"/>
    <w:rsid w:val="000629C5"/>
    <w:rsid w:val="00062A16"/>
    <w:rsid w:val="00062A88"/>
    <w:rsid w:val="00062E09"/>
    <w:rsid w:val="0006308B"/>
    <w:rsid w:val="000632C3"/>
    <w:rsid w:val="00063449"/>
    <w:rsid w:val="00064165"/>
    <w:rsid w:val="00064692"/>
    <w:rsid w:val="000649B5"/>
    <w:rsid w:val="00064A2F"/>
    <w:rsid w:val="00064C2F"/>
    <w:rsid w:val="00064E6A"/>
    <w:rsid w:val="00065023"/>
    <w:rsid w:val="00065202"/>
    <w:rsid w:val="000659E6"/>
    <w:rsid w:val="000664CE"/>
    <w:rsid w:val="0006666D"/>
    <w:rsid w:val="00066810"/>
    <w:rsid w:val="000670A8"/>
    <w:rsid w:val="000671AE"/>
    <w:rsid w:val="00067509"/>
    <w:rsid w:val="000675FA"/>
    <w:rsid w:val="00067814"/>
    <w:rsid w:val="000678C9"/>
    <w:rsid w:val="00070764"/>
    <w:rsid w:val="00070817"/>
    <w:rsid w:val="00071726"/>
    <w:rsid w:val="00071883"/>
    <w:rsid w:val="00071CC6"/>
    <w:rsid w:val="00071E9C"/>
    <w:rsid w:val="00072285"/>
    <w:rsid w:val="00072347"/>
    <w:rsid w:val="00072BE5"/>
    <w:rsid w:val="00072DFD"/>
    <w:rsid w:val="0007308B"/>
    <w:rsid w:val="0007330C"/>
    <w:rsid w:val="0007331F"/>
    <w:rsid w:val="000734FF"/>
    <w:rsid w:val="00073671"/>
    <w:rsid w:val="000739DE"/>
    <w:rsid w:val="00073E56"/>
    <w:rsid w:val="00073EB1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805C6"/>
    <w:rsid w:val="00080DE7"/>
    <w:rsid w:val="00081634"/>
    <w:rsid w:val="000816D2"/>
    <w:rsid w:val="00081972"/>
    <w:rsid w:val="00081E23"/>
    <w:rsid w:val="00081F44"/>
    <w:rsid w:val="00082578"/>
    <w:rsid w:val="00082895"/>
    <w:rsid w:val="00082B96"/>
    <w:rsid w:val="00083374"/>
    <w:rsid w:val="000835FA"/>
    <w:rsid w:val="00083A17"/>
    <w:rsid w:val="00083AAD"/>
    <w:rsid w:val="00083B65"/>
    <w:rsid w:val="0008492B"/>
    <w:rsid w:val="00084D19"/>
    <w:rsid w:val="000852B2"/>
    <w:rsid w:val="00085AE2"/>
    <w:rsid w:val="00085C70"/>
    <w:rsid w:val="000861CE"/>
    <w:rsid w:val="00086518"/>
    <w:rsid w:val="00086DFA"/>
    <w:rsid w:val="000870D8"/>
    <w:rsid w:val="00087187"/>
    <w:rsid w:val="000872EB"/>
    <w:rsid w:val="000901E4"/>
    <w:rsid w:val="0009037C"/>
    <w:rsid w:val="00090A4C"/>
    <w:rsid w:val="00090D31"/>
    <w:rsid w:val="00090EAD"/>
    <w:rsid w:val="00090F41"/>
    <w:rsid w:val="00091097"/>
    <w:rsid w:val="00091426"/>
    <w:rsid w:val="00091986"/>
    <w:rsid w:val="00092530"/>
    <w:rsid w:val="0009255B"/>
    <w:rsid w:val="00092823"/>
    <w:rsid w:val="000931C4"/>
    <w:rsid w:val="00093337"/>
    <w:rsid w:val="00093E9D"/>
    <w:rsid w:val="000948D7"/>
    <w:rsid w:val="00094B8B"/>
    <w:rsid w:val="00094BD6"/>
    <w:rsid w:val="00094D4D"/>
    <w:rsid w:val="00095438"/>
    <w:rsid w:val="000966E9"/>
    <w:rsid w:val="00096819"/>
    <w:rsid w:val="000968D2"/>
    <w:rsid w:val="00097092"/>
    <w:rsid w:val="000974EE"/>
    <w:rsid w:val="0009785E"/>
    <w:rsid w:val="00097FCE"/>
    <w:rsid w:val="000A01A2"/>
    <w:rsid w:val="000A0504"/>
    <w:rsid w:val="000A11AE"/>
    <w:rsid w:val="000A14D6"/>
    <w:rsid w:val="000A15ED"/>
    <w:rsid w:val="000A1A15"/>
    <w:rsid w:val="000A1B8B"/>
    <w:rsid w:val="000A1D31"/>
    <w:rsid w:val="000A1D8B"/>
    <w:rsid w:val="000A1FC4"/>
    <w:rsid w:val="000A278B"/>
    <w:rsid w:val="000A31C7"/>
    <w:rsid w:val="000A3C45"/>
    <w:rsid w:val="000A415D"/>
    <w:rsid w:val="000A450F"/>
    <w:rsid w:val="000A48D3"/>
    <w:rsid w:val="000A507B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F88"/>
    <w:rsid w:val="000B0284"/>
    <w:rsid w:val="000B03D4"/>
    <w:rsid w:val="000B0AFE"/>
    <w:rsid w:val="000B0DAC"/>
    <w:rsid w:val="000B0EF1"/>
    <w:rsid w:val="000B11F8"/>
    <w:rsid w:val="000B13A2"/>
    <w:rsid w:val="000B193B"/>
    <w:rsid w:val="000B1A96"/>
    <w:rsid w:val="000B1F1F"/>
    <w:rsid w:val="000B21F2"/>
    <w:rsid w:val="000B223F"/>
    <w:rsid w:val="000B26A1"/>
    <w:rsid w:val="000B2A36"/>
    <w:rsid w:val="000B476E"/>
    <w:rsid w:val="000B4B02"/>
    <w:rsid w:val="000B4E22"/>
    <w:rsid w:val="000B4E98"/>
    <w:rsid w:val="000B52EB"/>
    <w:rsid w:val="000B5CDC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522"/>
    <w:rsid w:val="000C1817"/>
    <w:rsid w:val="000C186C"/>
    <w:rsid w:val="000C1C3E"/>
    <w:rsid w:val="000C1E8D"/>
    <w:rsid w:val="000C1F0E"/>
    <w:rsid w:val="000C2E0F"/>
    <w:rsid w:val="000C32E9"/>
    <w:rsid w:val="000C34D7"/>
    <w:rsid w:val="000C3DFC"/>
    <w:rsid w:val="000C404E"/>
    <w:rsid w:val="000C433F"/>
    <w:rsid w:val="000C46A4"/>
    <w:rsid w:val="000C48B9"/>
    <w:rsid w:val="000C49EA"/>
    <w:rsid w:val="000C4E54"/>
    <w:rsid w:val="000C51CC"/>
    <w:rsid w:val="000C5BEB"/>
    <w:rsid w:val="000C5F2B"/>
    <w:rsid w:val="000C617D"/>
    <w:rsid w:val="000C6868"/>
    <w:rsid w:val="000C7B67"/>
    <w:rsid w:val="000C7C29"/>
    <w:rsid w:val="000D02B7"/>
    <w:rsid w:val="000D08E0"/>
    <w:rsid w:val="000D14FB"/>
    <w:rsid w:val="000D1C42"/>
    <w:rsid w:val="000D2164"/>
    <w:rsid w:val="000D2427"/>
    <w:rsid w:val="000D2431"/>
    <w:rsid w:val="000D2590"/>
    <w:rsid w:val="000D2D97"/>
    <w:rsid w:val="000D2DDE"/>
    <w:rsid w:val="000D31AD"/>
    <w:rsid w:val="000D35B8"/>
    <w:rsid w:val="000D404D"/>
    <w:rsid w:val="000D421A"/>
    <w:rsid w:val="000D428A"/>
    <w:rsid w:val="000D4668"/>
    <w:rsid w:val="000D510F"/>
    <w:rsid w:val="000D572D"/>
    <w:rsid w:val="000D57DA"/>
    <w:rsid w:val="000D5B98"/>
    <w:rsid w:val="000D5C5E"/>
    <w:rsid w:val="000D6188"/>
    <w:rsid w:val="000D76F6"/>
    <w:rsid w:val="000D7862"/>
    <w:rsid w:val="000D7C19"/>
    <w:rsid w:val="000E0330"/>
    <w:rsid w:val="000E03F5"/>
    <w:rsid w:val="000E06B9"/>
    <w:rsid w:val="000E09C3"/>
    <w:rsid w:val="000E0CC0"/>
    <w:rsid w:val="000E0F7C"/>
    <w:rsid w:val="000E14B2"/>
    <w:rsid w:val="000E1625"/>
    <w:rsid w:val="000E1AF4"/>
    <w:rsid w:val="000E1EAD"/>
    <w:rsid w:val="000E217A"/>
    <w:rsid w:val="000E262A"/>
    <w:rsid w:val="000E29C8"/>
    <w:rsid w:val="000E2B21"/>
    <w:rsid w:val="000E2DEE"/>
    <w:rsid w:val="000E326C"/>
    <w:rsid w:val="000E349C"/>
    <w:rsid w:val="000E3ADD"/>
    <w:rsid w:val="000E405C"/>
    <w:rsid w:val="000E4490"/>
    <w:rsid w:val="000E4871"/>
    <w:rsid w:val="000E497D"/>
    <w:rsid w:val="000E4A08"/>
    <w:rsid w:val="000E4B3A"/>
    <w:rsid w:val="000E4F3D"/>
    <w:rsid w:val="000E53E7"/>
    <w:rsid w:val="000E5D9C"/>
    <w:rsid w:val="000E5E98"/>
    <w:rsid w:val="000E62B6"/>
    <w:rsid w:val="000E6691"/>
    <w:rsid w:val="000E68BB"/>
    <w:rsid w:val="000E6D26"/>
    <w:rsid w:val="000E72B2"/>
    <w:rsid w:val="000E7696"/>
    <w:rsid w:val="000E77EB"/>
    <w:rsid w:val="000E7813"/>
    <w:rsid w:val="000E7825"/>
    <w:rsid w:val="000E7CA1"/>
    <w:rsid w:val="000F0041"/>
    <w:rsid w:val="000F00F7"/>
    <w:rsid w:val="000F03D2"/>
    <w:rsid w:val="000F040F"/>
    <w:rsid w:val="000F0613"/>
    <w:rsid w:val="000F1604"/>
    <w:rsid w:val="000F17D9"/>
    <w:rsid w:val="000F1BF3"/>
    <w:rsid w:val="000F2D90"/>
    <w:rsid w:val="000F33C4"/>
    <w:rsid w:val="000F36D3"/>
    <w:rsid w:val="000F36D7"/>
    <w:rsid w:val="000F3AE8"/>
    <w:rsid w:val="000F3BFE"/>
    <w:rsid w:val="000F3FF6"/>
    <w:rsid w:val="000F4D49"/>
    <w:rsid w:val="000F4D4E"/>
    <w:rsid w:val="000F4F00"/>
    <w:rsid w:val="000F5362"/>
    <w:rsid w:val="000F5CDD"/>
    <w:rsid w:val="000F5F80"/>
    <w:rsid w:val="000F6CA7"/>
    <w:rsid w:val="000F6D45"/>
    <w:rsid w:val="000F78D9"/>
    <w:rsid w:val="000F7FA0"/>
    <w:rsid w:val="0010000B"/>
    <w:rsid w:val="00100A1F"/>
    <w:rsid w:val="00100AC7"/>
    <w:rsid w:val="00100DEB"/>
    <w:rsid w:val="0010110D"/>
    <w:rsid w:val="00101344"/>
    <w:rsid w:val="001013A0"/>
    <w:rsid w:val="00101417"/>
    <w:rsid w:val="00101874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011"/>
    <w:rsid w:val="00104CA4"/>
    <w:rsid w:val="00104F21"/>
    <w:rsid w:val="0010519D"/>
    <w:rsid w:val="001053C3"/>
    <w:rsid w:val="001053DC"/>
    <w:rsid w:val="001054E1"/>
    <w:rsid w:val="00105745"/>
    <w:rsid w:val="001059B7"/>
    <w:rsid w:val="00105B9D"/>
    <w:rsid w:val="00106172"/>
    <w:rsid w:val="001068EC"/>
    <w:rsid w:val="00106FD1"/>
    <w:rsid w:val="00107119"/>
    <w:rsid w:val="001072D5"/>
    <w:rsid w:val="00107462"/>
    <w:rsid w:val="00107562"/>
    <w:rsid w:val="00107D76"/>
    <w:rsid w:val="001101A1"/>
    <w:rsid w:val="00110316"/>
    <w:rsid w:val="0011037F"/>
    <w:rsid w:val="0011085D"/>
    <w:rsid w:val="0011113B"/>
    <w:rsid w:val="0011173E"/>
    <w:rsid w:val="001118EE"/>
    <w:rsid w:val="00112BA7"/>
    <w:rsid w:val="0011327A"/>
    <w:rsid w:val="0011345A"/>
    <w:rsid w:val="001148E8"/>
    <w:rsid w:val="00114E9A"/>
    <w:rsid w:val="00114EB8"/>
    <w:rsid w:val="0011503F"/>
    <w:rsid w:val="001156A4"/>
    <w:rsid w:val="00115EF5"/>
    <w:rsid w:val="00116AE5"/>
    <w:rsid w:val="00116F4A"/>
    <w:rsid w:val="00117828"/>
    <w:rsid w:val="00117C47"/>
    <w:rsid w:val="00117F4B"/>
    <w:rsid w:val="001202A6"/>
    <w:rsid w:val="00120687"/>
    <w:rsid w:val="00120ADC"/>
    <w:rsid w:val="00120AE0"/>
    <w:rsid w:val="00120B7C"/>
    <w:rsid w:val="00121699"/>
    <w:rsid w:val="00121C89"/>
    <w:rsid w:val="00121DFD"/>
    <w:rsid w:val="0012233C"/>
    <w:rsid w:val="001224BD"/>
    <w:rsid w:val="001225B9"/>
    <w:rsid w:val="0012296A"/>
    <w:rsid w:val="00122C43"/>
    <w:rsid w:val="00122D78"/>
    <w:rsid w:val="00122D91"/>
    <w:rsid w:val="00122F3F"/>
    <w:rsid w:val="0012310E"/>
    <w:rsid w:val="00123831"/>
    <w:rsid w:val="001239D5"/>
    <w:rsid w:val="00124F60"/>
    <w:rsid w:val="00125AEC"/>
    <w:rsid w:val="00126038"/>
    <w:rsid w:val="00126A12"/>
    <w:rsid w:val="0012742F"/>
    <w:rsid w:val="00127868"/>
    <w:rsid w:val="001279C1"/>
    <w:rsid w:val="001303D4"/>
    <w:rsid w:val="00130CC8"/>
    <w:rsid w:val="00130E42"/>
    <w:rsid w:val="00130F34"/>
    <w:rsid w:val="00131201"/>
    <w:rsid w:val="0013139B"/>
    <w:rsid w:val="00131B0A"/>
    <w:rsid w:val="00131EA9"/>
    <w:rsid w:val="00132621"/>
    <w:rsid w:val="00132E2E"/>
    <w:rsid w:val="00133058"/>
    <w:rsid w:val="00133A68"/>
    <w:rsid w:val="00133B9B"/>
    <w:rsid w:val="00133E8A"/>
    <w:rsid w:val="0013411F"/>
    <w:rsid w:val="0013417F"/>
    <w:rsid w:val="00134D7A"/>
    <w:rsid w:val="00134DDE"/>
    <w:rsid w:val="00135061"/>
    <w:rsid w:val="00135865"/>
    <w:rsid w:val="00135E72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91D"/>
    <w:rsid w:val="001379EC"/>
    <w:rsid w:val="00137DD6"/>
    <w:rsid w:val="0014034E"/>
    <w:rsid w:val="001416F6"/>
    <w:rsid w:val="00141A17"/>
    <w:rsid w:val="00142356"/>
    <w:rsid w:val="00142AF8"/>
    <w:rsid w:val="00142CB6"/>
    <w:rsid w:val="00142D57"/>
    <w:rsid w:val="00143191"/>
    <w:rsid w:val="001436C7"/>
    <w:rsid w:val="00143F14"/>
    <w:rsid w:val="00144142"/>
    <w:rsid w:val="00144673"/>
    <w:rsid w:val="001450A0"/>
    <w:rsid w:val="0014520C"/>
    <w:rsid w:val="00145249"/>
    <w:rsid w:val="00147B22"/>
    <w:rsid w:val="00147EB9"/>
    <w:rsid w:val="0015017A"/>
    <w:rsid w:val="0015028A"/>
    <w:rsid w:val="001507C5"/>
    <w:rsid w:val="0015085B"/>
    <w:rsid w:val="00151AE7"/>
    <w:rsid w:val="001524E8"/>
    <w:rsid w:val="00152944"/>
    <w:rsid w:val="001531C9"/>
    <w:rsid w:val="0015392D"/>
    <w:rsid w:val="00153E0C"/>
    <w:rsid w:val="0015450D"/>
    <w:rsid w:val="0015452E"/>
    <w:rsid w:val="00154DAB"/>
    <w:rsid w:val="00155311"/>
    <w:rsid w:val="00155326"/>
    <w:rsid w:val="001553EB"/>
    <w:rsid w:val="001556CF"/>
    <w:rsid w:val="00155ACC"/>
    <w:rsid w:val="00155CEC"/>
    <w:rsid w:val="00155D36"/>
    <w:rsid w:val="00155EFD"/>
    <w:rsid w:val="00156346"/>
    <w:rsid w:val="00156C72"/>
    <w:rsid w:val="00156E95"/>
    <w:rsid w:val="00156E9D"/>
    <w:rsid w:val="00157011"/>
    <w:rsid w:val="00157230"/>
    <w:rsid w:val="00157C11"/>
    <w:rsid w:val="001603CD"/>
    <w:rsid w:val="00160866"/>
    <w:rsid w:val="00160CF2"/>
    <w:rsid w:val="001613D5"/>
    <w:rsid w:val="00161496"/>
    <w:rsid w:val="00161849"/>
    <w:rsid w:val="0016254B"/>
    <w:rsid w:val="001627E7"/>
    <w:rsid w:val="00162A7A"/>
    <w:rsid w:val="00162B20"/>
    <w:rsid w:val="001630EC"/>
    <w:rsid w:val="00163441"/>
    <w:rsid w:val="00163A4C"/>
    <w:rsid w:val="00163B28"/>
    <w:rsid w:val="00164547"/>
    <w:rsid w:val="0016456F"/>
    <w:rsid w:val="0016475F"/>
    <w:rsid w:val="00164A81"/>
    <w:rsid w:val="00164ABA"/>
    <w:rsid w:val="00165354"/>
    <w:rsid w:val="0016544A"/>
    <w:rsid w:val="00165963"/>
    <w:rsid w:val="00166222"/>
    <w:rsid w:val="00166545"/>
    <w:rsid w:val="0016660A"/>
    <w:rsid w:val="00166866"/>
    <w:rsid w:val="00166B91"/>
    <w:rsid w:val="001673DC"/>
    <w:rsid w:val="001704E8"/>
    <w:rsid w:val="001707D4"/>
    <w:rsid w:val="00171619"/>
    <w:rsid w:val="00171AC7"/>
    <w:rsid w:val="00171AD4"/>
    <w:rsid w:val="00172785"/>
    <w:rsid w:val="001728E0"/>
    <w:rsid w:val="0017293C"/>
    <w:rsid w:val="00172A71"/>
    <w:rsid w:val="00172ACA"/>
    <w:rsid w:val="0017313D"/>
    <w:rsid w:val="00173888"/>
    <w:rsid w:val="00173A0B"/>
    <w:rsid w:val="00173A8F"/>
    <w:rsid w:val="00173EF7"/>
    <w:rsid w:val="0017426D"/>
    <w:rsid w:val="00174438"/>
    <w:rsid w:val="00174CFC"/>
    <w:rsid w:val="00174D14"/>
    <w:rsid w:val="00174D66"/>
    <w:rsid w:val="00175425"/>
    <w:rsid w:val="00175594"/>
    <w:rsid w:val="00175D7F"/>
    <w:rsid w:val="0017600A"/>
    <w:rsid w:val="001762A8"/>
    <w:rsid w:val="00176453"/>
    <w:rsid w:val="001765D8"/>
    <w:rsid w:val="00176A2C"/>
    <w:rsid w:val="00176A62"/>
    <w:rsid w:val="00176C3B"/>
    <w:rsid w:val="00176DF4"/>
    <w:rsid w:val="001771EB"/>
    <w:rsid w:val="00177584"/>
    <w:rsid w:val="00177879"/>
    <w:rsid w:val="00177E91"/>
    <w:rsid w:val="001805C8"/>
    <w:rsid w:val="0018097E"/>
    <w:rsid w:val="00180BDC"/>
    <w:rsid w:val="00181301"/>
    <w:rsid w:val="00181B2D"/>
    <w:rsid w:val="00181CDF"/>
    <w:rsid w:val="00182C62"/>
    <w:rsid w:val="00182EDD"/>
    <w:rsid w:val="00183200"/>
    <w:rsid w:val="0018376A"/>
    <w:rsid w:val="00183C70"/>
    <w:rsid w:val="001840B6"/>
    <w:rsid w:val="0018447A"/>
    <w:rsid w:val="00184B76"/>
    <w:rsid w:val="00184FE7"/>
    <w:rsid w:val="001854F7"/>
    <w:rsid w:val="00185DE7"/>
    <w:rsid w:val="001860DF"/>
    <w:rsid w:val="001861B6"/>
    <w:rsid w:val="00186239"/>
    <w:rsid w:val="0018690D"/>
    <w:rsid w:val="00186933"/>
    <w:rsid w:val="00186DD9"/>
    <w:rsid w:val="00186FE2"/>
    <w:rsid w:val="00187703"/>
    <w:rsid w:val="00187AA3"/>
    <w:rsid w:val="00187AAA"/>
    <w:rsid w:val="00187BE4"/>
    <w:rsid w:val="00190575"/>
    <w:rsid w:val="00190875"/>
    <w:rsid w:val="00190AB3"/>
    <w:rsid w:val="00190E15"/>
    <w:rsid w:val="00190FA8"/>
    <w:rsid w:val="00190FFF"/>
    <w:rsid w:val="00191531"/>
    <w:rsid w:val="00191606"/>
    <w:rsid w:val="00191A1F"/>
    <w:rsid w:val="00191BDE"/>
    <w:rsid w:val="0019230C"/>
    <w:rsid w:val="00192401"/>
    <w:rsid w:val="00192812"/>
    <w:rsid w:val="00192AFC"/>
    <w:rsid w:val="00192DD3"/>
    <w:rsid w:val="00192ED4"/>
    <w:rsid w:val="0019320C"/>
    <w:rsid w:val="0019333A"/>
    <w:rsid w:val="0019362B"/>
    <w:rsid w:val="00193AE9"/>
    <w:rsid w:val="00193F62"/>
    <w:rsid w:val="00194394"/>
    <w:rsid w:val="00194A4D"/>
    <w:rsid w:val="00194AE3"/>
    <w:rsid w:val="00194C55"/>
    <w:rsid w:val="001956B1"/>
    <w:rsid w:val="0019572C"/>
    <w:rsid w:val="00195824"/>
    <w:rsid w:val="00195F9E"/>
    <w:rsid w:val="001960D0"/>
    <w:rsid w:val="0019654F"/>
    <w:rsid w:val="0019664C"/>
    <w:rsid w:val="00196CE9"/>
    <w:rsid w:val="00196D44"/>
    <w:rsid w:val="00197446"/>
    <w:rsid w:val="00197675"/>
    <w:rsid w:val="00197BC1"/>
    <w:rsid w:val="001A028D"/>
    <w:rsid w:val="001A0842"/>
    <w:rsid w:val="001A09ED"/>
    <w:rsid w:val="001A0A74"/>
    <w:rsid w:val="001A0BAA"/>
    <w:rsid w:val="001A0E06"/>
    <w:rsid w:val="001A1142"/>
    <w:rsid w:val="001A1556"/>
    <w:rsid w:val="001A195D"/>
    <w:rsid w:val="001A1A5E"/>
    <w:rsid w:val="001A1D26"/>
    <w:rsid w:val="001A2132"/>
    <w:rsid w:val="001A2870"/>
    <w:rsid w:val="001A2A52"/>
    <w:rsid w:val="001A2C8D"/>
    <w:rsid w:val="001A3EB2"/>
    <w:rsid w:val="001A405E"/>
    <w:rsid w:val="001A410C"/>
    <w:rsid w:val="001A49A4"/>
    <w:rsid w:val="001A4A9A"/>
    <w:rsid w:val="001A4BCB"/>
    <w:rsid w:val="001A4C53"/>
    <w:rsid w:val="001A52AE"/>
    <w:rsid w:val="001A537D"/>
    <w:rsid w:val="001A6CE8"/>
    <w:rsid w:val="001A6F7D"/>
    <w:rsid w:val="001A6F87"/>
    <w:rsid w:val="001A734F"/>
    <w:rsid w:val="001A7468"/>
    <w:rsid w:val="001A7669"/>
    <w:rsid w:val="001A7933"/>
    <w:rsid w:val="001A7C4A"/>
    <w:rsid w:val="001A7CEB"/>
    <w:rsid w:val="001B010A"/>
    <w:rsid w:val="001B086D"/>
    <w:rsid w:val="001B088F"/>
    <w:rsid w:val="001B08E6"/>
    <w:rsid w:val="001B0B53"/>
    <w:rsid w:val="001B1958"/>
    <w:rsid w:val="001B2391"/>
    <w:rsid w:val="001B2A79"/>
    <w:rsid w:val="001B2AB6"/>
    <w:rsid w:val="001B2BAE"/>
    <w:rsid w:val="001B2D7F"/>
    <w:rsid w:val="001B3312"/>
    <w:rsid w:val="001B3587"/>
    <w:rsid w:val="001B3BFC"/>
    <w:rsid w:val="001B42C2"/>
    <w:rsid w:val="001B47BB"/>
    <w:rsid w:val="001B48FC"/>
    <w:rsid w:val="001B4ED5"/>
    <w:rsid w:val="001B4F88"/>
    <w:rsid w:val="001B57B6"/>
    <w:rsid w:val="001B589A"/>
    <w:rsid w:val="001B5F74"/>
    <w:rsid w:val="001B62CF"/>
    <w:rsid w:val="001B67F7"/>
    <w:rsid w:val="001B69C5"/>
    <w:rsid w:val="001B6C75"/>
    <w:rsid w:val="001B719C"/>
    <w:rsid w:val="001B7ACC"/>
    <w:rsid w:val="001B7E9B"/>
    <w:rsid w:val="001C01D8"/>
    <w:rsid w:val="001C096E"/>
    <w:rsid w:val="001C17F3"/>
    <w:rsid w:val="001C182E"/>
    <w:rsid w:val="001C1CBB"/>
    <w:rsid w:val="001C3021"/>
    <w:rsid w:val="001C311A"/>
    <w:rsid w:val="001C338B"/>
    <w:rsid w:val="001C3653"/>
    <w:rsid w:val="001C3724"/>
    <w:rsid w:val="001C4177"/>
    <w:rsid w:val="001C426B"/>
    <w:rsid w:val="001C45A5"/>
    <w:rsid w:val="001C4736"/>
    <w:rsid w:val="001C4CBC"/>
    <w:rsid w:val="001C4D10"/>
    <w:rsid w:val="001C5862"/>
    <w:rsid w:val="001C5B02"/>
    <w:rsid w:val="001C5FBD"/>
    <w:rsid w:val="001C6174"/>
    <w:rsid w:val="001C63DD"/>
    <w:rsid w:val="001C6552"/>
    <w:rsid w:val="001C6625"/>
    <w:rsid w:val="001C677C"/>
    <w:rsid w:val="001C6AB4"/>
    <w:rsid w:val="001C71AC"/>
    <w:rsid w:val="001C7509"/>
    <w:rsid w:val="001C7C4A"/>
    <w:rsid w:val="001C7F97"/>
    <w:rsid w:val="001D0852"/>
    <w:rsid w:val="001D1E01"/>
    <w:rsid w:val="001D1E1E"/>
    <w:rsid w:val="001D1E23"/>
    <w:rsid w:val="001D21C8"/>
    <w:rsid w:val="001D2A75"/>
    <w:rsid w:val="001D2DA1"/>
    <w:rsid w:val="001D2ED4"/>
    <w:rsid w:val="001D3388"/>
    <w:rsid w:val="001D3832"/>
    <w:rsid w:val="001D3AE3"/>
    <w:rsid w:val="001D3E73"/>
    <w:rsid w:val="001D3F39"/>
    <w:rsid w:val="001D40F1"/>
    <w:rsid w:val="001D4356"/>
    <w:rsid w:val="001D444E"/>
    <w:rsid w:val="001D5002"/>
    <w:rsid w:val="001D5050"/>
    <w:rsid w:val="001D5177"/>
    <w:rsid w:val="001D5687"/>
    <w:rsid w:val="001D56B0"/>
    <w:rsid w:val="001D640D"/>
    <w:rsid w:val="001D6418"/>
    <w:rsid w:val="001D66AE"/>
    <w:rsid w:val="001D69F3"/>
    <w:rsid w:val="001D7704"/>
    <w:rsid w:val="001D77F5"/>
    <w:rsid w:val="001D7E84"/>
    <w:rsid w:val="001E00F6"/>
    <w:rsid w:val="001E1079"/>
    <w:rsid w:val="001E12A5"/>
    <w:rsid w:val="001E18F0"/>
    <w:rsid w:val="001E25DD"/>
    <w:rsid w:val="001E27D4"/>
    <w:rsid w:val="001E2812"/>
    <w:rsid w:val="001E2848"/>
    <w:rsid w:val="001E28F2"/>
    <w:rsid w:val="001E2B02"/>
    <w:rsid w:val="001E2D3C"/>
    <w:rsid w:val="001E2F2D"/>
    <w:rsid w:val="001E3303"/>
    <w:rsid w:val="001E3AF6"/>
    <w:rsid w:val="001E3C60"/>
    <w:rsid w:val="001E4909"/>
    <w:rsid w:val="001E4D05"/>
    <w:rsid w:val="001E4E5A"/>
    <w:rsid w:val="001E4F2D"/>
    <w:rsid w:val="001E55D4"/>
    <w:rsid w:val="001E6197"/>
    <w:rsid w:val="001E66E2"/>
    <w:rsid w:val="001E7078"/>
    <w:rsid w:val="001E77EC"/>
    <w:rsid w:val="001E7C00"/>
    <w:rsid w:val="001E7F8A"/>
    <w:rsid w:val="001F0042"/>
    <w:rsid w:val="001F04F8"/>
    <w:rsid w:val="001F1103"/>
    <w:rsid w:val="001F12CD"/>
    <w:rsid w:val="001F198B"/>
    <w:rsid w:val="001F1993"/>
    <w:rsid w:val="001F1B3E"/>
    <w:rsid w:val="001F2577"/>
    <w:rsid w:val="001F2E87"/>
    <w:rsid w:val="001F362F"/>
    <w:rsid w:val="001F3711"/>
    <w:rsid w:val="001F3792"/>
    <w:rsid w:val="001F3ACE"/>
    <w:rsid w:val="001F3E7A"/>
    <w:rsid w:val="001F4161"/>
    <w:rsid w:val="001F4177"/>
    <w:rsid w:val="001F41BB"/>
    <w:rsid w:val="001F47ED"/>
    <w:rsid w:val="001F491B"/>
    <w:rsid w:val="001F4C60"/>
    <w:rsid w:val="001F4D07"/>
    <w:rsid w:val="001F505B"/>
    <w:rsid w:val="001F5197"/>
    <w:rsid w:val="001F58E9"/>
    <w:rsid w:val="001F663A"/>
    <w:rsid w:val="001F68A6"/>
    <w:rsid w:val="001F7824"/>
    <w:rsid w:val="001F7B77"/>
    <w:rsid w:val="002020B5"/>
    <w:rsid w:val="002021DC"/>
    <w:rsid w:val="002022DB"/>
    <w:rsid w:val="00202AC6"/>
    <w:rsid w:val="00202D70"/>
    <w:rsid w:val="00202E2E"/>
    <w:rsid w:val="00203120"/>
    <w:rsid w:val="002034C8"/>
    <w:rsid w:val="0020397D"/>
    <w:rsid w:val="00203DB7"/>
    <w:rsid w:val="00203E1F"/>
    <w:rsid w:val="0020440E"/>
    <w:rsid w:val="0020460D"/>
    <w:rsid w:val="0020469F"/>
    <w:rsid w:val="002047AC"/>
    <w:rsid w:val="00204A0F"/>
    <w:rsid w:val="00204C75"/>
    <w:rsid w:val="00204E4A"/>
    <w:rsid w:val="00205B97"/>
    <w:rsid w:val="00205DF9"/>
    <w:rsid w:val="00206440"/>
    <w:rsid w:val="0020654F"/>
    <w:rsid w:val="00206B41"/>
    <w:rsid w:val="00206F2D"/>
    <w:rsid w:val="0020740C"/>
    <w:rsid w:val="002074B1"/>
    <w:rsid w:val="002076A9"/>
    <w:rsid w:val="00207A11"/>
    <w:rsid w:val="00207C4E"/>
    <w:rsid w:val="00207FE3"/>
    <w:rsid w:val="00210144"/>
    <w:rsid w:val="00210480"/>
    <w:rsid w:val="002117DE"/>
    <w:rsid w:val="00212414"/>
    <w:rsid w:val="00212437"/>
    <w:rsid w:val="002125A4"/>
    <w:rsid w:val="002126D5"/>
    <w:rsid w:val="00212837"/>
    <w:rsid w:val="00212C57"/>
    <w:rsid w:val="0021323B"/>
    <w:rsid w:val="002132C4"/>
    <w:rsid w:val="002140E9"/>
    <w:rsid w:val="00215135"/>
    <w:rsid w:val="002152B9"/>
    <w:rsid w:val="00215318"/>
    <w:rsid w:val="00215351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E6E"/>
    <w:rsid w:val="002170FB"/>
    <w:rsid w:val="002171D3"/>
    <w:rsid w:val="00220256"/>
    <w:rsid w:val="00220831"/>
    <w:rsid w:val="0022086E"/>
    <w:rsid w:val="002208B9"/>
    <w:rsid w:val="00220CAF"/>
    <w:rsid w:val="00220DA0"/>
    <w:rsid w:val="00221474"/>
    <w:rsid w:val="002214BA"/>
    <w:rsid w:val="002216C5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423"/>
    <w:rsid w:val="0022453D"/>
    <w:rsid w:val="0022461F"/>
    <w:rsid w:val="0022471E"/>
    <w:rsid w:val="002252EF"/>
    <w:rsid w:val="0022531A"/>
    <w:rsid w:val="0022659A"/>
    <w:rsid w:val="00226969"/>
    <w:rsid w:val="00226E3C"/>
    <w:rsid w:val="00227348"/>
    <w:rsid w:val="00227957"/>
    <w:rsid w:val="00227C5C"/>
    <w:rsid w:val="00227DE1"/>
    <w:rsid w:val="002310CD"/>
    <w:rsid w:val="0023137A"/>
    <w:rsid w:val="00232015"/>
    <w:rsid w:val="00232023"/>
    <w:rsid w:val="00232426"/>
    <w:rsid w:val="00232791"/>
    <w:rsid w:val="00233322"/>
    <w:rsid w:val="00233499"/>
    <w:rsid w:val="00233A26"/>
    <w:rsid w:val="00233E3D"/>
    <w:rsid w:val="002341B8"/>
    <w:rsid w:val="002343CD"/>
    <w:rsid w:val="0023469A"/>
    <w:rsid w:val="00234B96"/>
    <w:rsid w:val="00234E4B"/>
    <w:rsid w:val="0023568E"/>
    <w:rsid w:val="00235782"/>
    <w:rsid w:val="00235CBB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546"/>
    <w:rsid w:val="0024173A"/>
    <w:rsid w:val="0024205A"/>
    <w:rsid w:val="00242271"/>
    <w:rsid w:val="002425E3"/>
    <w:rsid w:val="002428B0"/>
    <w:rsid w:val="00242BBA"/>
    <w:rsid w:val="00242E67"/>
    <w:rsid w:val="00242F09"/>
    <w:rsid w:val="00243224"/>
    <w:rsid w:val="00243333"/>
    <w:rsid w:val="00243392"/>
    <w:rsid w:val="0024382D"/>
    <w:rsid w:val="0024445E"/>
    <w:rsid w:val="002444F4"/>
    <w:rsid w:val="002445B0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76B5"/>
    <w:rsid w:val="002478DE"/>
    <w:rsid w:val="00247969"/>
    <w:rsid w:val="00247AAD"/>
    <w:rsid w:val="00247AE4"/>
    <w:rsid w:val="00247BDD"/>
    <w:rsid w:val="00247F26"/>
    <w:rsid w:val="002503B9"/>
    <w:rsid w:val="00250424"/>
    <w:rsid w:val="00250C68"/>
    <w:rsid w:val="00251136"/>
    <w:rsid w:val="002513CE"/>
    <w:rsid w:val="00251AEC"/>
    <w:rsid w:val="00251B92"/>
    <w:rsid w:val="00251F14"/>
    <w:rsid w:val="002525E7"/>
    <w:rsid w:val="002529D3"/>
    <w:rsid w:val="0025313C"/>
    <w:rsid w:val="00253573"/>
    <w:rsid w:val="00253D8D"/>
    <w:rsid w:val="002546A7"/>
    <w:rsid w:val="00254803"/>
    <w:rsid w:val="00254CE2"/>
    <w:rsid w:val="00254E59"/>
    <w:rsid w:val="00254FBA"/>
    <w:rsid w:val="00255051"/>
    <w:rsid w:val="002553D8"/>
    <w:rsid w:val="00255469"/>
    <w:rsid w:val="00255C12"/>
    <w:rsid w:val="00255EC7"/>
    <w:rsid w:val="00255EC9"/>
    <w:rsid w:val="0025640E"/>
    <w:rsid w:val="0025668D"/>
    <w:rsid w:val="00256D9E"/>
    <w:rsid w:val="002579A9"/>
    <w:rsid w:val="00260A72"/>
    <w:rsid w:val="0026110F"/>
    <w:rsid w:val="002612AF"/>
    <w:rsid w:val="002615F7"/>
    <w:rsid w:val="0026162E"/>
    <w:rsid w:val="00261985"/>
    <w:rsid w:val="00261A4D"/>
    <w:rsid w:val="00261B74"/>
    <w:rsid w:val="00261BB3"/>
    <w:rsid w:val="00261CBF"/>
    <w:rsid w:val="00262105"/>
    <w:rsid w:val="0026226E"/>
    <w:rsid w:val="0026238C"/>
    <w:rsid w:val="00262638"/>
    <w:rsid w:val="002626BD"/>
    <w:rsid w:val="00262D07"/>
    <w:rsid w:val="0026335C"/>
    <w:rsid w:val="0026409A"/>
    <w:rsid w:val="002642BB"/>
    <w:rsid w:val="002659E3"/>
    <w:rsid w:val="00265B5C"/>
    <w:rsid w:val="00265DCC"/>
    <w:rsid w:val="002665EF"/>
    <w:rsid w:val="00266CB6"/>
    <w:rsid w:val="00267301"/>
    <w:rsid w:val="00267782"/>
    <w:rsid w:val="002677B4"/>
    <w:rsid w:val="00267AE6"/>
    <w:rsid w:val="00267C45"/>
    <w:rsid w:val="00267EA9"/>
    <w:rsid w:val="00270435"/>
    <w:rsid w:val="0027128B"/>
    <w:rsid w:val="002714A4"/>
    <w:rsid w:val="00271955"/>
    <w:rsid w:val="00271E1F"/>
    <w:rsid w:val="00273513"/>
    <w:rsid w:val="00274451"/>
    <w:rsid w:val="002750FE"/>
    <w:rsid w:val="002759C3"/>
    <w:rsid w:val="00275A09"/>
    <w:rsid w:val="00275CC0"/>
    <w:rsid w:val="00275DD1"/>
    <w:rsid w:val="002761A7"/>
    <w:rsid w:val="00276695"/>
    <w:rsid w:val="00276D25"/>
    <w:rsid w:val="00276EBC"/>
    <w:rsid w:val="002775D9"/>
    <w:rsid w:val="002775DC"/>
    <w:rsid w:val="00277F86"/>
    <w:rsid w:val="0028008F"/>
    <w:rsid w:val="00280091"/>
    <w:rsid w:val="00280326"/>
    <w:rsid w:val="00280504"/>
    <w:rsid w:val="00280E5A"/>
    <w:rsid w:val="00280F97"/>
    <w:rsid w:val="00281503"/>
    <w:rsid w:val="00281DF9"/>
    <w:rsid w:val="00281FA6"/>
    <w:rsid w:val="00282044"/>
    <w:rsid w:val="002824A1"/>
    <w:rsid w:val="002825EC"/>
    <w:rsid w:val="002826F2"/>
    <w:rsid w:val="00282906"/>
    <w:rsid w:val="00282F96"/>
    <w:rsid w:val="00283891"/>
    <w:rsid w:val="0028399D"/>
    <w:rsid w:val="002844B6"/>
    <w:rsid w:val="0028488A"/>
    <w:rsid w:val="0028494B"/>
    <w:rsid w:val="00284D4B"/>
    <w:rsid w:val="00285BDB"/>
    <w:rsid w:val="00286606"/>
    <w:rsid w:val="002873FD"/>
    <w:rsid w:val="002903E9"/>
    <w:rsid w:val="00290B74"/>
    <w:rsid w:val="0029117F"/>
    <w:rsid w:val="0029170D"/>
    <w:rsid w:val="0029181A"/>
    <w:rsid w:val="00291A05"/>
    <w:rsid w:val="00291B88"/>
    <w:rsid w:val="00291D75"/>
    <w:rsid w:val="00291EFF"/>
    <w:rsid w:val="00292192"/>
    <w:rsid w:val="00292591"/>
    <w:rsid w:val="002932F8"/>
    <w:rsid w:val="002936B2"/>
    <w:rsid w:val="0029386C"/>
    <w:rsid w:val="0029435E"/>
    <w:rsid w:val="00294A20"/>
    <w:rsid w:val="00294BDF"/>
    <w:rsid w:val="00295491"/>
    <w:rsid w:val="002957A4"/>
    <w:rsid w:val="00295A71"/>
    <w:rsid w:val="002968AD"/>
    <w:rsid w:val="00296FF9"/>
    <w:rsid w:val="002973EF"/>
    <w:rsid w:val="00297613"/>
    <w:rsid w:val="00297C23"/>
    <w:rsid w:val="002A0102"/>
    <w:rsid w:val="002A0A7D"/>
    <w:rsid w:val="002A0B8D"/>
    <w:rsid w:val="002A1070"/>
    <w:rsid w:val="002A123A"/>
    <w:rsid w:val="002A13E3"/>
    <w:rsid w:val="002A165E"/>
    <w:rsid w:val="002A1A27"/>
    <w:rsid w:val="002A1B76"/>
    <w:rsid w:val="002A1DB3"/>
    <w:rsid w:val="002A20AB"/>
    <w:rsid w:val="002A2B7F"/>
    <w:rsid w:val="002A2EA9"/>
    <w:rsid w:val="002A312F"/>
    <w:rsid w:val="002A3232"/>
    <w:rsid w:val="002A379E"/>
    <w:rsid w:val="002A3A96"/>
    <w:rsid w:val="002A3BCF"/>
    <w:rsid w:val="002A3C21"/>
    <w:rsid w:val="002A3CD2"/>
    <w:rsid w:val="002A4196"/>
    <w:rsid w:val="002A421A"/>
    <w:rsid w:val="002A444E"/>
    <w:rsid w:val="002A46D6"/>
    <w:rsid w:val="002A499F"/>
    <w:rsid w:val="002A4E2C"/>
    <w:rsid w:val="002A537C"/>
    <w:rsid w:val="002A5660"/>
    <w:rsid w:val="002A5AB8"/>
    <w:rsid w:val="002A5F5C"/>
    <w:rsid w:val="002A6139"/>
    <w:rsid w:val="002A67FD"/>
    <w:rsid w:val="002A6FDB"/>
    <w:rsid w:val="002A6FDC"/>
    <w:rsid w:val="002A708C"/>
    <w:rsid w:val="002A7BB8"/>
    <w:rsid w:val="002B00DB"/>
    <w:rsid w:val="002B08F2"/>
    <w:rsid w:val="002B0B4C"/>
    <w:rsid w:val="002B0DE6"/>
    <w:rsid w:val="002B0F66"/>
    <w:rsid w:val="002B10D6"/>
    <w:rsid w:val="002B14FE"/>
    <w:rsid w:val="002B1D05"/>
    <w:rsid w:val="002B2366"/>
    <w:rsid w:val="002B26FF"/>
    <w:rsid w:val="002B2C64"/>
    <w:rsid w:val="002B2D01"/>
    <w:rsid w:val="002B2D69"/>
    <w:rsid w:val="002B2F7D"/>
    <w:rsid w:val="002B31A0"/>
    <w:rsid w:val="002B3998"/>
    <w:rsid w:val="002B39DC"/>
    <w:rsid w:val="002B3BA1"/>
    <w:rsid w:val="002B41ED"/>
    <w:rsid w:val="002B4D7B"/>
    <w:rsid w:val="002B528E"/>
    <w:rsid w:val="002B57C5"/>
    <w:rsid w:val="002B5D65"/>
    <w:rsid w:val="002B6055"/>
    <w:rsid w:val="002B619E"/>
    <w:rsid w:val="002B6662"/>
    <w:rsid w:val="002B6E52"/>
    <w:rsid w:val="002B708D"/>
    <w:rsid w:val="002B70CF"/>
    <w:rsid w:val="002B7664"/>
    <w:rsid w:val="002B7904"/>
    <w:rsid w:val="002B7CCE"/>
    <w:rsid w:val="002B7CD5"/>
    <w:rsid w:val="002B7EE8"/>
    <w:rsid w:val="002C0BC5"/>
    <w:rsid w:val="002C0CE4"/>
    <w:rsid w:val="002C0D9A"/>
    <w:rsid w:val="002C0E2E"/>
    <w:rsid w:val="002C1276"/>
    <w:rsid w:val="002C14EC"/>
    <w:rsid w:val="002C1526"/>
    <w:rsid w:val="002C1B5B"/>
    <w:rsid w:val="002C246A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22"/>
    <w:rsid w:val="002C3F8B"/>
    <w:rsid w:val="002C3FDA"/>
    <w:rsid w:val="002C419C"/>
    <w:rsid w:val="002C4462"/>
    <w:rsid w:val="002C4B7E"/>
    <w:rsid w:val="002C4EA4"/>
    <w:rsid w:val="002C5306"/>
    <w:rsid w:val="002C5708"/>
    <w:rsid w:val="002C5D08"/>
    <w:rsid w:val="002C5DDB"/>
    <w:rsid w:val="002C5F76"/>
    <w:rsid w:val="002C70BA"/>
    <w:rsid w:val="002C7474"/>
    <w:rsid w:val="002C74B9"/>
    <w:rsid w:val="002D0392"/>
    <w:rsid w:val="002D06DB"/>
    <w:rsid w:val="002D092E"/>
    <w:rsid w:val="002D0D61"/>
    <w:rsid w:val="002D0F8F"/>
    <w:rsid w:val="002D11CA"/>
    <w:rsid w:val="002D123E"/>
    <w:rsid w:val="002D147E"/>
    <w:rsid w:val="002D151D"/>
    <w:rsid w:val="002D1810"/>
    <w:rsid w:val="002D183C"/>
    <w:rsid w:val="002D1885"/>
    <w:rsid w:val="002D23FC"/>
    <w:rsid w:val="002D28B8"/>
    <w:rsid w:val="002D2A20"/>
    <w:rsid w:val="002D2FEE"/>
    <w:rsid w:val="002D32CA"/>
    <w:rsid w:val="002D368E"/>
    <w:rsid w:val="002D4272"/>
    <w:rsid w:val="002D4F22"/>
    <w:rsid w:val="002D5A17"/>
    <w:rsid w:val="002D6096"/>
    <w:rsid w:val="002D646A"/>
    <w:rsid w:val="002D6761"/>
    <w:rsid w:val="002D6DA1"/>
    <w:rsid w:val="002D7026"/>
    <w:rsid w:val="002D7108"/>
    <w:rsid w:val="002D760B"/>
    <w:rsid w:val="002D7633"/>
    <w:rsid w:val="002D7BD6"/>
    <w:rsid w:val="002D7C6C"/>
    <w:rsid w:val="002D7E48"/>
    <w:rsid w:val="002E089E"/>
    <w:rsid w:val="002E08B0"/>
    <w:rsid w:val="002E0986"/>
    <w:rsid w:val="002E0FEB"/>
    <w:rsid w:val="002E1441"/>
    <w:rsid w:val="002E190F"/>
    <w:rsid w:val="002E2C70"/>
    <w:rsid w:val="002E2D8B"/>
    <w:rsid w:val="002E32C8"/>
    <w:rsid w:val="002E33EE"/>
    <w:rsid w:val="002E38EB"/>
    <w:rsid w:val="002E3DBF"/>
    <w:rsid w:val="002E427D"/>
    <w:rsid w:val="002E49C5"/>
    <w:rsid w:val="002E4DC2"/>
    <w:rsid w:val="002E59CC"/>
    <w:rsid w:val="002E5E8C"/>
    <w:rsid w:val="002E6225"/>
    <w:rsid w:val="002E6266"/>
    <w:rsid w:val="002E632B"/>
    <w:rsid w:val="002E63EF"/>
    <w:rsid w:val="002E64AA"/>
    <w:rsid w:val="002E69CF"/>
    <w:rsid w:val="002E73C1"/>
    <w:rsid w:val="002E7668"/>
    <w:rsid w:val="002E78FD"/>
    <w:rsid w:val="002E7DA6"/>
    <w:rsid w:val="002E7DC9"/>
    <w:rsid w:val="002E7DEA"/>
    <w:rsid w:val="002F0E6E"/>
    <w:rsid w:val="002F13B9"/>
    <w:rsid w:val="002F154A"/>
    <w:rsid w:val="002F2189"/>
    <w:rsid w:val="002F2272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4"/>
    <w:rsid w:val="002F50D9"/>
    <w:rsid w:val="002F51B5"/>
    <w:rsid w:val="002F5DB7"/>
    <w:rsid w:val="002F5EB5"/>
    <w:rsid w:val="002F65BE"/>
    <w:rsid w:val="002F66FD"/>
    <w:rsid w:val="002F67D7"/>
    <w:rsid w:val="002F696C"/>
    <w:rsid w:val="002F6AB8"/>
    <w:rsid w:val="002F6B61"/>
    <w:rsid w:val="002F6C95"/>
    <w:rsid w:val="002F6FD7"/>
    <w:rsid w:val="002F7280"/>
    <w:rsid w:val="0030012A"/>
    <w:rsid w:val="003002DE"/>
    <w:rsid w:val="00300551"/>
    <w:rsid w:val="003005FE"/>
    <w:rsid w:val="003008DC"/>
    <w:rsid w:val="00301C04"/>
    <w:rsid w:val="00301D09"/>
    <w:rsid w:val="00301DD4"/>
    <w:rsid w:val="0030214D"/>
    <w:rsid w:val="003024EE"/>
    <w:rsid w:val="003026D6"/>
    <w:rsid w:val="00302E97"/>
    <w:rsid w:val="00302F60"/>
    <w:rsid w:val="00303082"/>
    <w:rsid w:val="00304784"/>
    <w:rsid w:val="00305041"/>
    <w:rsid w:val="00305476"/>
    <w:rsid w:val="003054F0"/>
    <w:rsid w:val="00305774"/>
    <w:rsid w:val="00305AAC"/>
    <w:rsid w:val="00305AE2"/>
    <w:rsid w:val="00305DE5"/>
    <w:rsid w:val="00306690"/>
    <w:rsid w:val="0030670F"/>
    <w:rsid w:val="003067AD"/>
    <w:rsid w:val="003068D9"/>
    <w:rsid w:val="003068FD"/>
    <w:rsid w:val="0030756B"/>
    <w:rsid w:val="00307CDE"/>
    <w:rsid w:val="00310502"/>
    <w:rsid w:val="0031145B"/>
    <w:rsid w:val="00311755"/>
    <w:rsid w:val="0031186C"/>
    <w:rsid w:val="0031227D"/>
    <w:rsid w:val="00312344"/>
    <w:rsid w:val="0031257A"/>
    <w:rsid w:val="0031275C"/>
    <w:rsid w:val="0031283B"/>
    <w:rsid w:val="00312BD3"/>
    <w:rsid w:val="00312C1D"/>
    <w:rsid w:val="00312C78"/>
    <w:rsid w:val="00312CD8"/>
    <w:rsid w:val="003132D5"/>
    <w:rsid w:val="0031330D"/>
    <w:rsid w:val="003133F7"/>
    <w:rsid w:val="003136A3"/>
    <w:rsid w:val="00313A5A"/>
    <w:rsid w:val="00313D58"/>
    <w:rsid w:val="00314379"/>
    <w:rsid w:val="003143DA"/>
    <w:rsid w:val="00314B52"/>
    <w:rsid w:val="00314E88"/>
    <w:rsid w:val="0031508B"/>
    <w:rsid w:val="0031546C"/>
    <w:rsid w:val="00315DBE"/>
    <w:rsid w:val="0031753D"/>
    <w:rsid w:val="0031788C"/>
    <w:rsid w:val="00317947"/>
    <w:rsid w:val="00317A38"/>
    <w:rsid w:val="00317A44"/>
    <w:rsid w:val="00317E0E"/>
    <w:rsid w:val="00320325"/>
    <w:rsid w:val="003208C9"/>
    <w:rsid w:val="00320C1B"/>
    <w:rsid w:val="00320CB0"/>
    <w:rsid w:val="003211B4"/>
    <w:rsid w:val="003211C6"/>
    <w:rsid w:val="00321AE5"/>
    <w:rsid w:val="0032253F"/>
    <w:rsid w:val="003229F0"/>
    <w:rsid w:val="00322D61"/>
    <w:rsid w:val="0032303C"/>
    <w:rsid w:val="0032398C"/>
    <w:rsid w:val="00323C8B"/>
    <w:rsid w:val="00323FFA"/>
    <w:rsid w:val="00324046"/>
    <w:rsid w:val="0032456B"/>
    <w:rsid w:val="00324C9A"/>
    <w:rsid w:val="00325004"/>
    <w:rsid w:val="003250D9"/>
    <w:rsid w:val="003250E6"/>
    <w:rsid w:val="0032550D"/>
    <w:rsid w:val="00325CDE"/>
    <w:rsid w:val="00326172"/>
    <w:rsid w:val="003263F1"/>
    <w:rsid w:val="003265A1"/>
    <w:rsid w:val="0032684F"/>
    <w:rsid w:val="00327EEF"/>
    <w:rsid w:val="003300B8"/>
    <w:rsid w:val="0033034F"/>
    <w:rsid w:val="00330454"/>
    <w:rsid w:val="003307BB"/>
    <w:rsid w:val="0033103D"/>
    <w:rsid w:val="00331054"/>
    <w:rsid w:val="00331255"/>
    <w:rsid w:val="003317B2"/>
    <w:rsid w:val="00331A44"/>
    <w:rsid w:val="00332124"/>
    <w:rsid w:val="00332452"/>
    <w:rsid w:val="0033292D"/>
    <w:rsid w:val="00332B6D"/>
    <w:rsid w:val="00332BF6"/>
    <w:rsid w:val="0033326C"/>
    <w:rsid w:val="00333950"/>
    <w:rsid w:val="00333F66"/>
    <w:rsid w:val="00333FE9"/>
    <w:rsid w:val="0033428C"/>
    <w:rsid w:val="00334752"/>
    <w:rsid w:val="00334964"/>
    <w:rsid w:val="00334AD4"/>
    <w:rsid w:val="00334C31"/>
    <w:rsid w:val="00335386"/>
    <w:rsid w:val="0033567F"/>
    <w:rsid w:val="003356B3"/>
    <w:rsid w:val="003357C0"/>
    <w:rsid w:val="00335F7B"/>
    <w:rsid w:val="00336424"/>
    <w:rsid w:val="00336899"/>
    <w:rsid w:val="00336C5A"/>
    <w:rsid w:val="00336EB0"/>
    <w:rsid w:val="003372B0"/>
    <w:rsid w:val="003373CB"/>
    <w:rsid w:val="003374AB"/>
    <w:rsid w:val="0034087C"/>
    <w:rsid w:val="00341609"/>
    <w:rsid w:val="00342D3D"/>
    <w:rsid w:val="0034333D"/>
    <w:rsid w:val="00343C24"/>
    <w:rsid w:val="00343D57"/>
    <w:rsid w:val="0034403E"/>
    <w:rsid w:val="003441D3"/>
    <w:rsid w:val="003448A6"/>
    <w:rsid w:val="00345428"/>
    <w:rsid w:val="003454ED"/>
    <w:rsid w:val="003455BA"/>
    <w:rsid w:val="003455D1"/>
    <w:rsid w:val="0034572D"/>
    <w:rsid w:val="003459DE"/>
    <w:rsid w:val="00345A59"/>
    <w:rsid w:val="00345DD7"/>
    <w:rsid w:val="00345EC5"/>
    <w:rsid w:val="0034621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AD5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7D8"/>
    <w:rsid w:val="00352A0E"/>
    <w:rsid w:val="00352DEB"/>
    <w:rsid w:val="0035337F"/>
    <w:rsid w:val="0035342F"/>
    <w:rsid w:val="003535A3"/>
    <w:rsid w:val="00353B11"/>
    <w:rsid w:val="00353EB4"/>
    <w:rsid w:val="00354A51"/>
    <w:rsid w:val="00354D8D"/>
    <w:rsid w:val="00354F93"/>
    <w:rsid w:val="00355311"/>
    <w:rsid w:val="003555BB"/>
    <w:rsid w:val="00355C36"/>
    <w:rsid w:val="0035630B"/>
    <w:rsid w:val="00356695"/>
    <w:rsid w:val="003569A8"/>
    <w:rsid w:val="003570A0"/>
    <w:rsid w:val="00360089"/>
    <w:rsid w:val="00360469"/>
    <w:rsid w:val="003604F0"/>
    <w:rsid w:val="003605D0"/>
    <w:rsid w:val="00360712"/>
    <w:rsid w:val="00360D52"/>
    <w:rsid w:val="003611A6"/>
    <w:rsid w:val="00361361"/>
    <w:rsid w:val="00361667"/>
    <w:rsid w:val="00361777"/>
    <w:rsid w:val="00362279"/>
    <w:rsid w:val="00362669"/>
    <w:rsid w:val="0036279B"/>
    <w:rsid w:val="00362DEE"/>
    <w:rsid w:val="00362F1A"/>
    <w:rsid w:val="0036302E"/>
    <w:rsid w:val="0036381D"/>
    <w:rsid w:val="00363B1E"/>
    <w:rsid w:val="003642D4"/>
    <w:rsid w:val="00364D39"/>
    <w:rsid w:val="00364E02"/>
    <w:rsid w:val="00365292"/>
    <w:rsid w:val="00365578"/>
    <w:rsid w:val="00365C2E"/>
    <w:rsid w:val="003666D4"/>
    <w:rsid w:val="00366A79"/>
    <w:rsid w:val="00366C14"/>
    <w:rsid w:val="003672E0"/>
    <w:rsid w:val="0036747F"/>
    <w:rsid w:val="00367548"/>
    <w:rsid w:val="0036799B"/>
    <w:rsid w:val="003679D6"/>
    <w:rsid w:val="003701A4"/>
    <w:rsid w:val="00370221"/>
    <w:rsid w:val="00370B62"/>
    <w:rsid w:val="00371133"/>
    <w:rsid w:val="00372208"/>
    <w:rsid w:val="00372635"/>
    <w:rsid w:val="00372E64"/>
    <w:rsid w:val="0037305C"/>
    <w:rsid w:val="0037317D"/>
    <w:rsid w:val="00373398"/>
    <w:rsid w:val="003733BF"/>
    <w:rsid w:val="00373466"/>
    <w:rsid w:val="00373928"/>
    <w:rsid w:val="0037393D"/>
    <w:rsid w:val="00373B52"/>
    <w:rsid w:val="00374586"/>
    <w:rsid w:val="00374882"/>
    <w:rsid w:val="00374B78"/>
    <w:rsid w:val="003759AA"/>
    <w:rsid w:val="00375CCB"/>
    <w:rsid w:val="00376649"/>
    <w:rsid w:val="00376C18"/>
    <w:rsid w:val="00376D0F"/>
    <w:rsid w:val="00376D47"/>
    <w:rsid w:val="00377207"/>
    <w:rsid w:val="00377891"/>
    <w:rsid w:val="003778F7"/>
    <w:rsid w:val="00377F9A"/>
    <w:rsid w:val="00380618"/>
    <w:rsid w:val="003806C2"/>
    <w:rsid w:val="00381219"/>
    <w:rsid w:val="0038283F"/>
    <w:rsid w:val="00382D1B"/>
    <w:rsid w:val="00382DFC"/>
    <w:rsid w:val="0038329A"/>
    <w:rsid w:val="00383446"/>
    <w:rsid w:val="0038395E"/>
    <w:rsid w:val="003848E4"/>
    <w:rsid w:val="00384AF8"/>
    <w:rsid w:val="0038587C"/>
    <w:rsid w:val="00385C8A"/>
    <w:rsid w:val="00385E07"/>
    <w:rsid w:val="00385EC4"/>
    <w:rsid w:val="003867A2"/>
    <w:rsid w:val="003869C5"/>
    <w:rsid w:val="00387087"/>
    <w:rsid w:val="003878B5"/>
    <w:rsid w:val="00387A0F"/>
    <w:rsid w:val="00387B40"/>
    <w:rsid w:val="00390069"/>
    <w:rsid w:val="00390268"/>
    <w:rsid w:val="00390638"/>
    <w:rsid w:val="003918D3"/>
    <w:rsid w:val="00391C52"/>
    <w:rsid w:val="00391E8D"/>
    <w:rsid w:val="00392412"/>
    <w:rsid w:val="0039251E"/>
    <w:rsid w:val="00393546"/>
    <w:rsid w:val="003935B4"/>
    <w:rsid w:val="00393719"/>
    <w:rsid w:val="00393964"/>
    <w:rsid w:val="00393BA8"/>
    <w:rsid w:val="00393F97"/>
    <w:rsid w:val="003941D0"/>
    <w:rsid w:val="00394687"/>
    <w:rsid w:val="00394B9E"/>
    <w:rsid w:val="00394C0D"/>
    <w:rsid w:val="00395754"/>
    <w:rsid w:val="00396A2A"/>
    <w:rsid w:val="00397132"/>
    <w:rsid w:val="003978DE"/>
    <w:rsid w:val="00397D57"/>
    <w:rsid w:val="003A060E"/>
    <w:rsid w:val="003A093D"/>
    <w:rsid w:val="003A0E04"/>
    <w:rsid w:val="003A0F00"/>
    <w:rsid w:val="003A1C03"/>
    <w:rsid w:val="003A1C36"/>
    <w:rsid w:val="003A232F"/>
    <w:rsid w:val="003A2335"/>
    <w:rsid w:val="003A263B"/>
    <w:rsid w:val="003A265F"/>
    <w:rsid w:val="003A28E3"/>
    <w:rsid w:val="003A2B87"/>
    <w:rsid w:val="003A3A7A"/>
    <w:rsid w:val="003A3FDC"/>
    <w:rsid w:val="003A4342"/>
    <w:rsid w:val="003A478E"/>
    <w:rsid w:val="003A4A6C"/>
    <w:rsid w:val="003A4E76"/>
    <w:rsid w:val="003A51F8"/>
    <w:rsid w:val="003A552C"/>
    <w:rsid w:val="003A552E"/>
    <w:rsid w:val="003A5700"/>
    <w:rsid w:val="003A5EAA"/>
    <w:rsid w:val="003A5F13"/>
    <w:rsid w:val="003A6055"/>
    <w:rsid w:val="003A6A1D"/>
    <w:rsid w:val="003A6D67"/>
    <w:rsid w:val="003A6D6F"/>
    <w:rsid w:val="003A6FDA"/>
    <w:rsid w:val="003A7142"/>
    <w:rsid w:val="003A72C4"/>
    <w:rsid w:val="003A72EC"/>
    <w:rsid w:val="003A75B4"/>
    <w:rsid w:val="003A7BD4"/>
    <w:rsid w:val="003B0145"/>
    <w:rsid w:val="003B07BB"/>
    <w:rsid w:val="003B0B55"/>
    <w:rsid w:val="003B1104"/>
    <w:rsid w:val="003B13AB"/>
    <w:rsid w:val="003B1C77"/>
    <w:rsid w:val="003B1DD4"/>
    <w:rsid w:val="003B23A9"/>
    <w:rsid w:val="003B241B"/>
    <w:rsid w:val="003B29B2"/>
    <w:rsid w:val="003B2A41"/>
    <w:rsid w:val="003B3039"/>
    <w:rsid w:val="003B325B"/>
    <w:rsid w:val="003B42B0"/>
    <w:rsid w:val="003B4DB2"/>
    <w:rsid w:val="003B50B9"/>
    <w:rsid w:val="003B52C4"/>
    <w:rsid w:val="003B54B5"/>
    <w:rsid w:val="003B5891"/>
    <w:rsid w:val="003B5E1B"/>
    <w:rsid w:val="003B634D"/>
    <w:rsid w:val="003B64D5"/>
    <w:rsid w:val="003B6588"/>
    <w:rsid w:val="003B6835"/>
    <w:rsid w:val="003B789A"/>
    <w:rsid w:val="003B7CD7"/>
    <w:rsid w:val="003B7DCB"/>
    <w:rsid w:val="003C021A"/>
    <w:rsid w:val="003C048A"/>
    <w:rsid w:val="003C13C9"/>
    <w:rsid w:val="003C14B9"/>
    <w:rsid w:val="003C2220"/>
    <w:rsid w:val="003C24A9"/>
    <w:rsid w:val="003C262F"/>
    <w:rsid w:val="003C263C"/>
    <w:rsid w:val="003C302A"/>
    <w:rsid w:val="003C3FF6"/>
    <w:rsid w:val="003C4162"/>
    <w:rsid w:val="003C41DD"/>
    <w:rsid w:val="003C437B"/>
    <w:rsid w:val="003C44AE"/>
    <w:rsid w:val="003C453C"/>
    <w:rsid w:val="003C472E"/>
    <w:rsid w:val="003C4BD5"/>
    <w:rsid w:val="003C4D24"/>
    <w:rsid w:val="003C54DD"/>
    <w:rsid w:val="003C5689"/>
    <w:rsid w:val="003C5A62"/>
    <w:rsid w:val="003C5E32"/>
    <w:rsid w:val="003C63EB"/>
    <w:rsid w:val="003C66B9"/>
    <w:rsid w:val="003C6A43"/>
    <w:rsid w:val="003C7500"/>
    <w:rsid w:val="003C77DE"/>
    <w:rsid w:val="003C7C1F"/>
    <w:rsid w:val="003D0152"/>
    <w:rsid w:val="003D024F"/>
    <w:rsid w:val="003D025D"/>
    <w:rsid w:val="003D0355"/>
    <w:rsid w:val="003D06DF"/>
    <w:rsid w:val="003D0AD3"/>
    <w:rsid w:val="003D1195"/>
    <w:rsid w:val="003D144F"/>
    <w:rsid w:val="003D184E"/>
    <w:rsid w:val="003D1A6B"/>
    <w:rsid w:val="003D1A78"/>
    <w:rsid w:val="003D1C55"/>
    <w:rsid w:val="003D1DCE"/>
    <w:rsid w:val="003D2A8D"/>
    <w:rsid w:val="003D2B08"/>
    <w:rsid w:val="003D2B33"/>
    <w:rsid w:val="003D3B7A"/>
    <w:rsid w:val="003D3F61"/>
    <w:rsid w:val="003D42D9"/>
    <w:rsid w:val="003D49DA"/>
    <w:rsid w:val="003D4C5A"/>
    <w:rsid w:val="003D5D05"/>
    <w:rsid w:val="003D5FEF"/>
    <w:rsid w:val="003D6252"/>
    <w:rsid w:val="003D6BDA"/>
    <w:rsid w:val="003D6F23"/>
    <w:rsid w:val="003D78B9"/>
    <w:rsid w:val="003E017E"/>
    <w:rsid w:val="003E0732"/>
    <w:rsid w:val="003E08F6"/>
    <w:rsid w:val="003E0BB9"/>
    <w:rsid w:val="003E0BE3"/>
    <w:rsid w:val="003E0D20"/>
    <w:rsid w:val="003E0F50"/>
    <w:rsid w:val="003E10DA"/>
    <w:rsid w:val="003E1240"/>
    <w:rsid w:val="003E1596"/>
    <w:rsid w:val="003E1849"/>
    <w:rsid w:val="003E21CD"/>
    <w:rsid w:val="003E23BD"/>
    <w:rsid w:val="003E2909"/>
    <w:rsid w:val="003E2C4E"/>
    <w:rsid w:val="003E31F4"/>
    <w:rsid w:val="003E33CE"/>
    <w:rsid w:val="003E3524"/>
    <w:rsid w:val="003E356C"/>
    <w:rsid w:val="003E4942"/>
    <w:rsid w:val="003E4954"/>
    <w:rsid w:val="003E4BCE"/>
    <w:rsid w:val="003E4CF2"/>
    <w:rsid w:val="003E4D6F"/>
    <w:rsid w:val="003E50D4"/>
    <w:rsid w:val="003E52F1"/>
    <w:rsid w:val="003E5D05"/>
    <w:rsid w:val="003E63FE"/>
    <w:rsid w:val="003E72C3"/>
    <w:rsid w:val="003E7B69"/>
    <w:rsid w:val="003E7FAD"/>
    <w:rsid w:val="003F0455"/>
    <w:rsid w:val="003F04C8"/>
    <w:rsid w:val="003F08D9"/>
    <w:rsid w:val="003F09A7"/>
    <w:rsid w:val="003F0E3C"/>
    <w:rsid w:val="003F0FB3"/>
    <w:rsid w:val="003F15B7"/>
    <w:rsid w:val="003F183F"/>
    <w:rsid w:val="003F19A9"/>
    <w:rsid w:val="003F1A2F"/>
    <w:rsid w:val="003F2059"/>
    <w:rsid w:val="003F2234"/>
    <w:rsid w:val="003F256B"/>
    <w:rsid w:val="003F3497"/>
    <w:rsid w:val="003F3738"/>
    <w:rsid w:val="003F3D7A"/>
    <w:rsid w:val="003F44AE"/>
    <w:rsid w:val="003F44FD"/>
    <w:rsid w:val="003F475B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9CD"/>
    <w:rsid w:val="00400AAF"/>
    <w:rsid w:val="0040102A"/>
    <w:rsid w:val="00401802"/>
    <w:rsid w:val="00401C8F"/>
    <w:rsid w:val="00402BD7"/>
    <w:rsid w:val="0040421E"/>
    <w:rsid w:val="004043DF"/>
    <w:rsid w:val="004050AC"/>
    <w:rsid w:val="00405829"/>
    <w:rsid w:val="0040611A"/>
    <w:rsid w:val="00406A00"/>
    <w:rsid w:val="00407F93"/>
    <w:rsid w:val="00410146"/>
    <w:rsid w:val="00410E78"/>
    <w:rsid w:val="004113A4"/>
    <w:rsid w:val="00411643"/>
    <w:rsid w:val="00411965"/>
    <w:rsid w:val="00411B7A"/>
    <w:rsid w:val="0041258C"/>
    <w:rsid w:val="004126FA"/>
    <w:rsid w:val="00412A49"/>
    <w:rsid w:val="00412C04"/>
    <w:rsid w:val="00412C07"/>
    <w:rsid w:val="00412FAA"/>
    <w:rsid w:val="00413C7D"/>
    <w:rsid w:val="00413CE9"/>
    <w:rsid w:val="004157F2"/>
    <w:rsid w:val="00415B38"/>
    <w:rsid w:val="00415CBA"/>
    <w:rsid w:val="00415D04"/>
    <w:rsid w:val="004167F4"/>
    <w:rsid w:val="00416B4B"/>
    <w:rsid w:val="00416DDB"/>
    <w:rsid w:val="00416E52"/>
    <w:rsid w:val="00416FB1"/>
    <w:rsid w:val="00417317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91"/>
    <w:rsid w:val="00423599"/>
    <w:rsid w:val="00423ED9"/>
    <w:rsid w:val="0042411C"/>
    <w:rsid w:val="00424892"/>
    <w:rsid w:val="00424995"/>
    <w:rsid w:val="00424BC2"/>
    <w:rsid w:val="00425018"/>
    <w:rsid w:val="0042521A"/>
    <w:rsid w:val="0042550E"/>
    <w:rsid w:val="0042560C"/>
    <w:rsid w:val="00425828"/>
    <w:rsid w:val="004259C6"/>
    <w:rsid w:val="00425ACA"/>
    <w:rsid w:val="00425DCF"/>
    <w:rsid w:val="00425EC7"/>
    <w:rsid w:val="00426404"/>
    <w:rsid w:val="00426686"/>
    <w:rsid w:val="004266F3"/>
    <w:rsid w:val="00426AEB"/>
    <w:rsid w:val="00426C9F"/>
    <w:rsid w:val="00426F91"/>
    <w:rsid w:val="00427108"/>
    <w:rsid w:val="004273CB"/>
    <w:rsid w:val="00427944"/>
    <w:rsid w:val="00427AB3"/>
    <w:rsid w:val="00430304"/>
    <w:rsid w:val="00430503"/>
    <w:rsid w:val="0043105C"/>
    <w:rsid w:val="00431292"/>
    <w:rsid w:val="00431A8A"/>
    <w:rsid w:val="0043272B"/>
    <w:rsid w:val="00432A75"/>
    <w:rsid w:val="0043326E"/>
    <w:rsid w:val="00433407"/>
    <w:rsid w:val="004335B1"/>
    <w:rsid w:val="0043399C"/>
    <w:rsid w:val="00433E79"/>
    <w:rsid w:val="004340D2"/>
    <w:rsid w:val="00434299"/>
    <w:rsid w:val="00434481"/>
    <w:rsid w:val="0043474C"/>
    <w:rsid w:val="004349E8"/>
    <w:rsid w:val="0043535F"/>
    <w:rsid w:val="004355BD"/>
    <w:rsid w:val="00436682"/>
    <w:rsid w:val="0043679A"/>
    <w:rsid w:val="004369F1"/>
    <w:rsid w:val="00436B4C"/>
    <w:rsid w:val="00437345"/>
    <w:rsid w:val="0043748E"/>
    <w:rsid w:val="00437C45"/>
    <w:rsid w:val="004410E3"/>
    <w:rsid w:val="004412C5"/>
    <w:rsid w:val="004412F2"/>
    <w:rsid w:val="0044140F"/>
    <w:rsid w:val="00441BCA"/>
    <w:rsid w:val="00441CF9"/>
    <w:rsid w:val="00442B35"/>
    <w:rsid w:val="00442CCA"/>
    <w:rsid w:val="00442E8E"/>
    <w:rsid w:val="00442E92"/>
    <w:rsid w:val="00443379"/>
    <w:rsid w:val="00443A3F"/>
    <w:rsid w:val="00444072"/>
    <w:rsid w:val="00444717"/>
    <w:rsid w:val="00444D21"/>
    <w:rsid w:val="00445143"/>
    <w:rsid w:val="004455C8"/>
    <w:rsid w:val="00445823"/>
    <w:rsid w:val="004463D0"/>
    <w:rsid w:val="0044648C"/>
    <w:rsid w:val="00446705"/>
    <w:rsid w:val="00446E65"/>
    <w:rsid w:val="00447886"/>
    <w:rsid w:val="00450989"/>
    <w:rsid w:val="004513CE"/>
    <w:rsid w:val="004515A0"/>
    <w:rsid w:val="00452259"/>
    <w:rsid w:val="00452838"/>
    <w:rsid w:val="004528DA"/>
    <w:rsid w:val="00452A7E"/>
    <w:rsid w:val="004530AF"/>
    <w:rsid w:val="00453115"/>
    <w:rsid w:val="00453789"/>
    <w:rsid w:val="00453913"/>
    <w:rsid w:val="00454091"/>
    <w:rsid w:val="004546F6"/>
    <w:rsid w:val="00455384"/>
    <w:rsid w:val="00455397"/>
    <w:rsid w:val="00455BD4"/>
    <w:rsid w:val="004567D9"/>
    <w:rsid w:val="00457290"/>
    <w:rsid w:val="00457AB0"/>
    <w:rsid w:val="00457AC9"/>
    <w:rsid w:val="00457E24"/>
    <w:rsid w:val="0046023C"/>
    <w:rsid w:val="004602B9"/>
    <w:rsid w:val="004602C3"/>
    <w:rsid w:val="00460527"/>
    <w:rsid w:val="00460969"/>
    <w:rsid w:val="00460B14"/>
    <w:rsid w:val="00460D6E"/>
    <w:rsid w:val="00460EA8"/>
    <w:rsid w:val="00461175"/>
    <w:rsid w:val="00461228"/>
    <w:rsid w:val="004613B5"/>
    <w:rsid w:val="00461D75"/>
    <w:rsid w:val="0046217D"/>
    <w:rsid w:val="004621A6"/>
    <w:rsid w:val="00462405"/>
    <w:rsid w:val="004625E1"/>
    <w:rsid w:val="004627A0"/>
    <w:rsid w:val="00462AA2"/>
    <w:rsid w:val="00462DE6"/>
    <w:rsid w:val="00463118"/>
    <w:rsid w:val="00463798"/>
    <w:rsid w:val="00463D72"/>
    <w:rsid w:val="00463F71"/>
    <w:rsid w:val="00463F89"/>
    <w:rsid w:val="00464039"/>
    <w:rsid w:val="0046483C"/>
    <w:rsid w:val="004648BD"/>
    <w:rsid w:val="00464B1E"/>
    <w:rsid w:val="00464E0C"/>
    <w:rsid w:val="00465038"/>
    <w:rsid w:val="004654DB"/>
    <w:rsid w:val="0046564F"/>
    <w:rsid w:val="004668D0"/>
    <w:rsid w:val="00466DC3"/>
    <w:rsid w:val="00466E16"/>
    <w:rsid w:val="00466E48"/>
    <w:rsid w:val="00467678"/>
    <w:rsid w:val="004677EA"/>
    <w:rsid w:val="00467BEE"/>
    <w:rsid w:val="00470668"/>
    <w:rsid w:val="00470842"/>
    <w:rsid w:val="00470899"/>
    <w:rsid w:val="004708FD"/>
    <w:rsid w:val="004713E9"/>
    <w:rsid w:val="00471743"/>
    <w:rsid w:val="00471946"/>
    <w:rsid w:val="00471A03"/>
    <w:rsid w:val="00472141"/>
    <w:rsid w:val="0047239C"/>
    <w:rsid w:val="00472D11"/>
    <w:rsid w:val="00472F4E"/>
    <w:rsid w:val="0047336D"/>
    <w:rsid w:val="0047370F"/>
    <w:rsid w:val="00473912"/>
    <w:rsid w:val="0047426C"/>
    <w:rsid w:val="00474BE8"/>
    <w:rsid w:val="00475046"/>
    <w:rsid w:val="004751FA"/>
    <w:rsid w:val="00475870"/>
    <w:rsid w:val="00475D23"/>
    <w:rsid w:val="00475EAC"/>
    <w:rsid w:val="0047610C"/>
    <w:rsid w:val="00476114"/>
    <w:rsid w:val="00476796"/>
    <w:rsid w:val="0047695A"/>
    <w:rsid w:val="004769FF"/>
    <w:rsid w:val="00476B02"/>
    <w:rsid w:val="00476CCE"/>
    <w:rsid w:val="0047787C"/>
    <w:rsid w:val="00477B96"/>
    <w:rsid w:val="00477CC2"/>
    <w:rsid w:val="00477D89"/>
    <w:rsid w:val="00480928"/>
    <w:rsid w:val="00480ACF"/>
    <w:rsid w:val="00481145"/>
    <w:rsid w:val="00481D6C"/>
    <w:rsid w:val="004821CE"/>
    <w:rsid w:val="00482F0D"/>
    <w:rsid w:val="0048347A"/>
    <w:rsid w:val="00483BB2"/>
    <w:rsid w:val="00484387"/>
    <w:rsid w:val="00484938"/>
    <w:rsid w:val="004849DF"/>
    <w:rsid w:val="00484EA2"/>
    <w:rsid w:val="004853EE"/>
    <w:rsid w:val="00485626"/>
    <w:rsid w:val="0048581B"/>
    <w:rsid w:val="00485FCF"/>
    <w:rsid w:val="00486415"/>
    <w:rsid w:val="00486E2A"/>
    <w:rsid w:val="00486E2D"/>
    <w:rsid w:val="004871CA"/>
    <w:rsid w:val="004877A0"/>
    <w:rsid w:val="00487C25"/>
    <w:rsid w:val="00487EA5"/>
    <w:rsid w:val="00487EC7"/>
    <w:rsid w:val="0049007C"/>
    <w:rsid w:val="004900EF"/>
    <w:rsid w:val="0049056E"/>
    <w:rsid w:val="004909AA"/>
    <w:rsid w:val="00490CC3"/>
    <w:rsid w:val="00490ED9"/>
    <w:rsid w:val="00491053"/>
    <w:rsid w:val="00491151"/>
    <w:rsid w:val="0049128A"/>
    <w:rsid w:val="00491455"/>
    <w:rsid w:val="00492221"/>
    <w:rsid w:val="0049349D"/>
    <w:rsid w:val="00493A2B"/>
    <w:rsid w:val="00493B77"/>
    <w:rsid w:val="00493CAB"/>
    <w:rsid w:val="00493EBE"/>
    <w:rsid w:val="00494692"/>
    <w:rsid w:val="00494DEF"/>
    <w:rsid w:val="00494EEE"/>
    <w:rsid w:val="004952D7"/>
    <w:rsid w:val="00495DD6"/>
    <w:rsid w:val="00495E3C"/>
    <w:rsid w:val="00496040"/>
    <w:rsid w:val="004966AF"/>
    <w:rsid w:val="00496713"/>
    <w:rsid w:val="00497277"/>
    <w:rsid w:val="004A05E2"/>
    <w:rsid w:val="004A0978"/>
    <w:rsid w:val="004A0B5F"/>
    <w:rsid w:val="004A1A49"/>
    <w:rsid w:val="004A1FA8"/>
    <w:rsid w:val="004A2465"/>
    <w:rsid w:val="004A2CDF"/>
    <w:rsid w:val="004A2FA1"/>
    <w:rsid w:val="004A34F7"/>
    <w:rsid w:val="004A3622"/>
    <w:rsid w:val="004A3624"/>
    <w:rsid w:val="004A388B"/>
    <w:rsid w:val="004A41C0"/>
    <w:rsid w:val="004A5196"/>
    <w:rsid w:val="004A5964"/>
    <w:rsid w:val="004A5CE1"/>
    <w:rsid w:val="004A6114"/>
    <w:rsid w:val="004A6234"/>
    <w:rsid w:val="004A6291"/>
    <w:rsid w:val="004A6C8B"/>
    <w:rsid w:val="004B02AE"/>
    <w:rsid w:val="004B1EAA"/>
    <w:rsid w:val="004B269A"/>
    <w:rsid w:val="004B2794"/>
    <w:rsid w:val="004B2819"/>
    <w:rsid w:val="004B32F2"/>
    <w:rsid w:val="004B362C"/>
    <w:rsid w:val="004B41F9"/>
    <w:rsid w:val="004B45EE"/>
    <w:rsid w:val="004B46A3"/>
    <w:rsid w:val="004B4A74"/>
    <w:rsid w:val="004B5001"/>
    <w:rsid w:val="004B51A2"/>
    <w:rsid w:val="004B5C2F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438"/>
    <w:rsid w:val="004B756B"/>
    <w:rsid w:val="004B757F"/>
    <w:rsid w:val="004B75CC"/>
    <w:rsid w:val="004B7A44"/>
    <w:rsid w:val="004B7BCE"/>
    <w:rsid w:val="004B7CCA"/>
    <w:rsid w:val="004B7EA4"/>
    <w:rsid w:val="004C00C6"/>
    <w:rsid w:val="004C049D"/>
    <w:rsid w:val="004C09B8"/>
    <w:rsid w:val="004C0A1A"/>
    <w:rsid w:val="004C0CE5"/>
    <w:rsid w:val="004C0D0F"/>
    <w:rsid w:val="004C0D10"/>
    <w:rsid w:val="004C1718"/>
    <w:rsid w:val="004C1A30"/>
    <w:rsid w:val="004C218D"/>
    <w:rsid w:val="004C21A8"/>
    <w:rsid w:val="004C241B"/>
    <w:rsid w:val="004C272A"/>
    <w:rsid w:val="004C2BAD"/>
    <w:rsid w:val="004C4497"/>
    <w:rsid w:val="004C453A"/>
    <w:rsid w:val="004C4B19"/>
    <w:rsid w:val="004C4CD6"/>
    <w:rsid w:val="004C55CB"/>
    <w:rsid w:val="004C596E"/>
    <w:rsid w:val="004C5D31"/>
    <w:rsid w:val="004C6473"/>
    <w:rsid w:val="004C6AB3"/>
    <w:rsid w:val="004C7C3F"/>
    <w:rsid w:val="004D0656"/>
    <w:rsid w:val="004D09B1"/>
    <w:rsid w:val="004D0A1F"/>
    <w:rsid w:val="004D111F"/>
    <w:rsid w:val="004D12A3"/>
    <w:rsid w:val="004D168F"/>
    <w:rsid w:val="004D1B58"/>
    <w:rsid w:val="004D1EE0"/>
    <w:rsid w:val="004D241A"/>
    <w:rsid w:val="004D2BBB"/>
    <w:rsid w:val="004D2DD6"/>
    <w:rsid w:val="004D40AA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84A"/>
    <w:rsid w:val="004D7287"/>
    <w:rsid w:val="004D72E9"/>
    <w:rsid w:val="004D7609"/>
    <w:rsid w:val="004D7A74"/>
    <w:rsid w:val="004D7C44"/>
    <w:rsid w:val="004D7F1A"/>
    <w:rsid w:val="004E0261"/>
    <w:rsid w:val="004E0410"/>
    <w:rsid w:val="004E06D5"/>
    <w:rsid w:val="004E0B1B"/>
    <w:rsid w:val="004E0B21"/>
    <w:rsid w:val="004E10A6"/>
    <w:rsid w:val="004E1826"/>
    <w:rsid w:val="004E1BDE"/>
    <w:rsid w:val="004E1C6E"/>
    <w:rsid w:val="004E2519"/>
    <w:rsid w:val="004E25EA"/>
    <w:rsid w:val="004E2AB8"/>
    <w:rsid w:val="004E2ED8"/>
    <w:rsid w:val="004E3287"/>
    <w:rsid w:val="004E35D9"/>
    <w:rsid w:val="004E393C"/>
    <w:rsid w:val="004E42EB"/>
    <w:rsid w:val="004E42F7"/>
    <w:rsid w:val="004E4E13"/>
    <w:rsid w:val="004E525C"/>
    <w:rsid w:val="004E5568"/>
    <w:rsid w:val="004E563F"/>
    <w:rsid w:val="004E5715"/>
    <w:rsid w:val="004E5FAF"/>
    <w:rsid w:val="004E699A"/>
    <w:rsid w:val="004E74EC"/>
    <w:rsid w:val="004E7777"/>
    <w:rsid w:val="004E7779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32BE"/>
    <w:rsid w:val="004F3BF7"/>
    <w:rsid w:val="004F44EA"/>
    <w:rsid w:val="004F4680"/>
    <w:rsid w:val="004F47A7"/>
    <w:rsid w:val="004F4903"/>
    <w:rsid w:val="004F4A14"/>
    <w:rsid w:val="004F53B4"/>
    <w:rsid w:val="004F54B6"/>
    <w:rsid w:val="004F5624"/>
    <w:rsid w:val="004F56B0"/>
    <w:rsid w:val="004F5C5D"/>
    <w:rsid w:val="004F6AF1"/>
    <w:rsid w:val="004F706A"/>
    <w:rsid w:val="004F7F04"/>
    <w:rsid w:val="00500029"/>
    <w:rsid w:val="00500370"/>
    <w:rsid w:val="00500515"/>
    <w:rsid w:val="00501425"/>
    <w:rsid w:val="005015E7"/>
    <w:rsid w:val="005019C9"/>
    <w:rsid w:val="00501C62"/>
    <w:rsid w:val="00502358"/>
    <w:rsid w:val="0050273E"/>
    <w:rsid w:val="00502DA7"/>
    <w:rsid w:val="00503013"/>
    <w:rsid w:val="0050314E"/>
    <w:rsid w:val="00503CC7"/>
    <w:rsid w:val="00503E3B"/>
    <w:rsid w:val="00503F40"/>
    <w:rsid w:val="005045A6"/>
    <w:rsid w:val="005046A4"/>
    <w:rsid w:val="005046F7"/>
    <w:rsid w:val="00504902"/>
    <w:rsid w:val="00504E7D"/>
    <w:rsid w:val="00505E88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AF4"/>
    <w:rsid w:val="00507AF7"/>
    <w:rsid w:val="00507D7B"/>
    <w:rsid w:val="00507FB3"/>
    <w:rsid w:val="005104C6"/>
    <w:rsid w:val="00510CED"/>
    <w:rsid w:val="0051121C"/>
    <w:rsid w:val="00511FB4"/>
    <w:rsid w:val="00512324"/>
    <w:rsid w:val="00512414"/>
    <w:rsid w:val="0051269D"/>
    <w:rsid w:val="005133D8"/>
    <w:rsid w:val="00513835"/>
    <w:rsid w:val="00513D58"/>
    <w:rsid w:val="00514214"/>
    <w:rsid w:val="00514227"/>
    <w:rsid w:val="0051425F"/>
    <w:rsid w:val="00514564"/>
    <w:rsid w:val="00514CEB"/>
    <w:rsid w:val="0051584C"/>
    <w:rsid w:val="00515A5A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0C8"/>
    <w:rsid w:val="005176A4"/>
    <w:rsid w:val="00517A9C"/>
    <w:rsid w:val="00517BB0"/>
    <w:rsid w:val="005200B3"/>
    <w:rsid w:val="00520117"/>
    <w:rsid w:val="00520D22"/>
    <w:rsid w:val="00520DE9"/>
    <w:rsid w:val="005216EA"/>
    <w:rsid w:val="0052182D"/>
    <w:rsid w:val="0052191A"/>
    <w:rsid w:val="00521C7D"/>
    <w:rsid w:val="00521C9E"/>
    <w:rsid w:val="00521DD0"/>
    <w:rsid w:val="00522680"/>
    <w:rsid w:val="0052276B"/>
    <w:rsid w:val="00523152"/>
    <w:rsid w:val="005237B8"/>
    <w:rsid w:val="00523B9D"/>
    <w:rsid w:val="00524016"/>
    <w:rsid w:val="00524609"/>
    <w:rsid w:val="005248BB"/>
    <w:rsid w:val="005251D3"/>
    <w:rsid w:val="00525341"/>
    <w:rsid w:val="0052545A"/>
    <w:rsid w:val="005256FD"/>
    <w:rsid w:val="00525834"/>
    <w:rsid w:val="00525992"/>
    <w:rsid w:val="00525DF8"/>
    <w:rsid w:val="00525FBD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3001A"/>
    <w:rsid w:val="005300F7"/>
    <w:rsid w:val="0053080B"/>
    <w:rsid w:val="00530847"/>
    <w:rsid w:val="00530B20"/>
    <w:rsid w:val="00530F78"/>
    <w:rsid w:val="005311BE"/>
    <w:rsid w:val="00531729"/>
    <w:rsid w:val="00532434"/>
    <w:rsid w:val="0053267A"/>
    <w:rsid w:val="005327CD"/>
    <w:rsid w:val="005328F1"/>
    <w:rsid w:val="00532C96"/>
    <w:rsid w:val="00532E16"/>
    <w:rsid w:val="005339AB"/>
    <w:rsid w:val="005345F5"/>
    <w:rsid w:val="0053481E"/>
    <w:rsid w:val="005349F4"/>
    <w:rsid w:val="00534C89"/>
    <w:rsid w:val="00535085"/>
    <w:rsid w:val="00535446"/>
    <w:rsid w:val="0053584E"/>
    <w:rsid w:val="0053587E"/>
    <w:rsid w:val="005359CD"/>
    <w:rsid w:val="00535C85"/>
    <w:rsid w:val="00535D68"/>
    <w:rsid w:val="005366DA"/>
    <w:rsid w:val="005367AE"/>
    <w:rsid w:val="00536BC6"/>
    <w:rsid w:val="0053730E"/>
    <w:rsid w:val="005379E2"/>
    <w:rsid w:val="00537CEB"/>
    <w:rsid w:val="00540824"/>
    <w:rsid w:val="00540885"/>
    <w:rsid w:val="005408F9"/>
    <w:rsid w:val="00540B6D"/>
    <w:rsid w:val="005419B0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4AE"/>
    <w:rsid w:val="0054358F"/>
    <w:rsid w:val="005435A2"/>
    <w:rsid w:val="00543605"/>
    <w:rsid w:val="0054372C"/>
    <w:rsid w:val="005439EE"/>
    <w:rsid w:val="00543F0F"/>
    <w:rsid w:val="00544415"/>
    <w:rsid w:val="00544808"/>
    <w:rsid w:val="00544F30"/>
    <w:rsid w:val="005454B1"/>
    <w:rsid w:val="00546C03"/>
    <w:rsid w:val="00546D34"/>
    <w:rsid w:val="00547725"/>
    <w:rsid w:val="005479A0"/>
    <w:rsid w:val="00547C81"/>
    <w:rsid w:val="0055061D"/>
    <w:rsid w:val="005506E2"/>
    <w:rsid w:val="005509CB"/>
    <w:rsid w:val="00550B1D"/>
    <w:rsid w:val="00550BAD"/>
    <w:rsid w:val="0055109E"/>
    <w:rsid w:val="005512E3"/>
    <w:rsid w:val="00551DB0"/>
    <w:rsid w:val="00551DEB"/>
    <w:rsid w:val="00551ED6"/>
    <w:rsid w:val="005521A7"/>
    <w:rsid w:val="00552325"/>
    <w:rsid w:val="00552717"/>
    <w:rsid w:val="00552BAA"/>
    <w:rsid w:val="00553942"/>
    <w:rsid w:val="005540BC"/>
    <w:rsid w:val="0055418D"/>
    <w:rsid w:val="00554F82"/>
    <w:rsid w:val="0055513E"/>
    <w:rsid w:val="00555426"/>
    <w:rsid w:val="00556A27"/>
    <w:rsid w:val="00557003"/>
    <w:rsid w:val="00557308"/>
    <w:rsid w:val="00557729"/>
    <w:rsid w:val="00557775"/>
    <w:rsid w:val="00557A38"/>
    <w:rsid w:val="00557C5E"/>
    <w:rsid w:val="00557D5E"/>
    <w:rsid w:val="00560394"/>
    <w:rsid w:val="00560C9E"/>
    <w:rsid w:val="0056159E"/>
    <w:rsid w:val="00561642"/>
    <w:rsid w:val="005618D1"/>
    <w:rsid w:val="00561A62"/>
    <w:rsid w:val="00561F08"/>
    <w:rsid w:val="00562016"/>
    <w:rsid w:val="00562743"/>
    <w:rsid w:val="005639F6"/>
    <w:rsid w:val="00563C65"/>
    <w:rsid w:val="00563DA5"/>
    <w:rsid w:val="005648C6"/>
    <w:rsid w:val="00564CAC"/>
    <w:rsid w:val="00564F88"/>
    <w:rsid w:val="005654B3"/>
    <w:rsid w:val="005654F1"/>
    <w:rsid w:val="00565AE6"/>
    <w:rsid w:val="00565DAF"/>
    <w:rsid w:val="00566209"/>
    <w:rsid w:val="00566702"/>
    <w:rsid w:val="00566C3E"/>
    <w:rsid w:val="00566CA0"/>
    <w:rsid w:val="0056773F"/>
    <w:rsid w:val="00567D79"/>
    <w:rsid w:val="00570156"/>
    <w:rsid w:val="005702D8"/>
    <w:rsid w:val="005702EA"/>
    <w:rsid w:val="005702F3"/>
    <w:rsid w:val="005710E1"/>
    <w:rsid w:val="00571C82"/>
    <w:rsid w:val="005723A4"/>
    <w:rsid w:val="0057257D"/>
    <w:rsid w:val="0057289F"/>
    <w:rsid w:val="00572907"/>
    <w:rsid w:val="00572A80"/>
    <w:rsid w:val="00572ECA"/>
    <w:rsid w:val="0057301D"/>
    <w:rsid w:val="00573025"/>
    <w:rsid w:val="005734BB"/>
    <w:rsid w:val="005735F3"/>
    <w:rsid w:val="00573874"/>
    <w:rsid w:val="00573904"/>
    <w:rsid w:val="00573AA7"/>
    <w:rsid w:val="005743C8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9F4"/>
    <w:rsid w:val="00577D9A"/>
    <w:rsid w:val="0058017D"/>
    <w:rsid w:val="00580AF1"/>
    <w:rsid w:val="00580DDF"/>
    <w:rsid w:val="00580DE1"/>
    <w:rsid w:val="00580F98"/>
    <w:rsid w:val="0058199A"/>
    <w:rsid w:val="005819EF"/>
    <w:rsid w:val="005827FE"/>
    <w:rsid w:val="00582830"/>
    <w:rsid w:val="00582F90"/>
    <w:rsid w:val="00583619"/>
    <w:rsid w:val="005837D6"/>
    <w:rsid w:val="00583E08"/>
    <w:rsid w:val="00583FD3"/>
    <w:rsid w:val="00584865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62EE"/>
    <w:rsid w:val="005863EB"/>
    <w:rsid w:val="0058692D"/>
    <w:rsid w:val="00586AA9"/>
    <w:rsid w:val="00586AEC"/>
    <w:rsid w:val="00586C80"/>
    <w:rsid w:val="00586D32"/>
    <w:rsid w:val="00586EB1"/>
    <w:rsid w:val="00587880"/>
    <w:rsid w:val="00590119"/>
    <w:rsid w:val="00590707"/>
    <w:rsid w:val="00590764"/>
    <w:rsid w:val="00590BCD"/>
    <w:rsid w:val="00590E2D"/>
    <w:rsid w:val="00592B4D"/>
    <w:rsid w:val="00592D98"/>
    <w:rsid w:val="00592E61"/>
    <w:rsid w:val="00592EC9"/>
    <w:rsid w:val="00593035"/>
    <w:rsid w:val="0059369E"/>
    <w:rsid w:val="005936E8"/>
    <w:rsid w:val="00593A66"/>
    <w:rsid w:val="00593FCF"/>
    <w:rsid w:val="005947F3"/>
    <w:rsid w:val="00595118"/>
    <w:rsid w:val="00595605"/>
    <w:rsid w:val="00595774"/>
    <w:rsid w:val="00595BB1"/>
    <w:rsid w:val="00597304"/>
    <w:rsid w:val="005975E4"/>
    <w:rsid w:val="0059780C"/>
    <w:rsid w:val="005A03B5"/>
    <w:rsid w:val="005A158D"/>
    <w:rsid w:val="005A179F"/>
    <w:rsid w:val="005A17A3"/>
    <w:rsid w:val="005A1C44"/>
    <w:rsid w:val="005A25D4"/>
    <w:rsid w:val="005A27B8"/>
    <w:rsid w:val="005A284D"/>
    <w:rsid w:val="005A2BC4"/>
    <w:rsid w:val="005A3AFC"/>
    <w:rsid w:val="005A43B7"/>
    <w:rsid w:val="005A456D"/>
    <w:rsid w:val="005A4ABC"/>
    <w:rsid w:val="005A4B7E"/>
    <w:rsid w:val="005A4B8E"/>
    <w:rsid w:val="005A52EE"/>
    <w:rsid w:val="005A5688"/>
    <w:rsid w:val="005A5D2E"/>
    <w:rsid w:val="005A6B49"/>
    <w:rsid w:val="005A71B3"/>
    <w:rsid w:val="005A756A"/>
    <w:rsid w:val="005A79F8"/>
    <w:rsid w:val="005B0520"/>
    <w:rsid w:val="005B0A4D"/>
    <w:rsid w:val="005B0C86"/>
    <w:rsid w:val="005B1686"/>
    <w:rsid w:val="005B17A4"/>
    <w:rsid w:val="005B1DAC"/>
    <w:rsid w:val="005B283E"/>
    <w:rsid w:val="005B2A9E"/>
    <w:rsid w:val="005B2AC3"/>
    <w:rsid w:val="005B2F67"/>
    <w:rsid w:val="005B3758"/>
    <w:rsid w:val="005B39EE"/>
    <w:rsid w:val="005B435A"/>
    <w:rsid w:val="005B467D"/>
    <w:rsid w:val="005B47C4"/>
    <w:rsid w:val="005B509F"/>
    <w:rsid w:val="005B50F2"/>
    <w:rsid w:val="005B549B"/>
    <w:rsid w:val="005B582E"/>
    <w:rsid w:val="005B5C08"/>
    <w:rsid w:val="005B5C7C"/>
    <w:rsid w:val="005B6421"/>
    <w:rsid w:val="005B66C3"/>
    <w:rsid w:val="005B69E0"/>
    <w:rsid w:val="005B6B56"/>
    <w:rsid w:val="005B6CB1"/>
    <w:rsid w:val="005B6F25"/>
    <w:rsid w:val="005B78E6"/>
    <w:rsid w:val="005B7B3C"/>
    <w:rsid w:val="005B7FF8"/>
    <w:rsid w:val="005C0E00"/>
    <w:rsid w:val="005C17E5"/>
    <w:rsid w:val="005C20C2"/>
    <w:rsid w:val="005C244B"/>
    <w:rsid w:val="005C27C7"/>
    <w:rsid w:val="005C2D65"/>
    <w:rsid w:val="005C2F72"/>
    <w:rsid w:val="005C3402"/>
    <w:rsid w:val="005C34B4"/>
    <w:rsid w:val="005C39B5"/>
    <w:rsid w:val="005C3B27"/>
    <w:rsid w:val="005C3FB3"/>
    <w:rsid w:val="005C4407"/>
    <w:rsid w:val="005C449E"/>
    <w:rsid w:val="005C47B2"/>
    <w:rsid w:val="005C4AA3"/>
    <w:rsid w:val="005C4AEB"/>
    <w:rsid w:val="005C4BAF"/>
    <w:rsid w:val="005C5434"/>
    <w:rsid w:val="005C5865"/>
    <w:rsid w:val="005C5A32"/>
    <w:rsid w:val="005C62D1"/>
    <w:rsid w:val="005C658E"/>
    <w:rsid w:val="005C7221"/>
    <w:rsid w:val="005C7613"/>
    <w:rsid w:val="005C7700"/>
    <w:rsid w:val="005D00C0"/>
    <w:rsid w:val="005D03F1"/>
    <w:rsid w:val="005D0B41"/>
    <w:rsid w:val="005D0DEF"/>
    <w:rsid w:val="005D13EA"/>
    <w:rsid w:val="005D17C9"/>
    <w:rsid w:val="005D186A"/>
    <w:rsid w:val="005D2EC2"/>
    <w:rsid w:val="005D3080"/>
    <w:rsid w:val="005D3B1C"/>
    <w:rsid w:val="005D48FB"/>
    <w:rsid w:val="005D499B"/>
    <w:rsid w:val="005D4AD3"/>
    <w:rsid w:val="005D4BFC"/>
    <w:rsid w:val="005D557F"/>
    <w:rsid w:val="005D5A5E"/>
    <w:rsid w:val="005D6521"/>
    <w:rsid w:val="005D6D3B"/>
    <w:rsid w:val="005D6FF4"/>
    <w:rsid w:val="005E022B"/>
    <w:rsid w:val="005E0437"/>
    <w:rsid w:val="005E0529"/>
    <w:rsid w:val="005E0CDE"/>
    <w:rsid w:val="005E0CFE"/>
    <w:rsid w:val="005E12D6"/>
    <w:rsid w:val="005E1340"/>
    <w:rsid w:val="005E19A6"/>
    <w:rsid w:val="005E211B"/>
    <w:rsid w:val="005E2627"/>
    <w:rsid w:val="005E2A09"/>
    <w:rsid w:val="005E2D98"/>
    <w:rsid w:val="005E32B9"/>
    <w:rsid w:val="005E3793"/>
    <w:rsid w:val="005E403F"/>
    <w:rsid w:val="005E465F"/>
    <w:rsid w:val="005E47F6"/>
    <w:rsid w:val="005E49E5"/>
    <w:rsid w:val="005E594A"/>
    <w:rsid w:val="005E5B0E"/>
    <w:rsid w:val="005E5B87"/>
    <w:rsid w:val="005E5E27"/>
    <w:rsid w:val="005E6111"/>
    <w:rsid w:val="005E6E78"/>
    <w:rsid w:val="005E6F53"/>
    <w:rsid w:val="005E6F70"/>
    <w:rsid w:val="005E6FDD"/>
    <w:rsid w:val="005E726F"/>
    <w:rsid w:val="005E7575"/>
    <w:rsid w:val="005E78AD"/>
    <w:rsid w:val="005F0075"/>
    <w:rsid w:val="005F08F8"/>
    <w:rsid w:val="005F0C30"/>
    <w:rsid w:val="005F0E60"/>
    <w:rsid w:val="005F0FBC"/>
    <w:rsid w:val="005F12B5"/>
    <w:rsid w:val="005F13F4"/>
    <w:rsid w:val="005F15C8"/>
    <w:rsid w:val="005F15DD"/>
    <w:rsid w:val="005F16D6"/>
    <w:rsid w:val="005F17FE"/>
    <w:rsid w:val="005F1A0C"/>
    <w:rsid w:val="005F1AF8"/>
    <w:rsid w:val="005F1E35"/>
    <w:rsid w:val="005F23CE"/>
    <w:rsid w:val="005F2B97"/>
    <w:rsid w:val="005F301E"/>
    <w:rsid w:val="005F314A"/>
    <w:rsid w:val="005F32A0"/>
    <w:rsid w:val="005F3884"/>
    <w:rsid w:val="005F3986"/>
    <w:rsid w:val="005F44CC"/>
    <w:rsid w:val="005F4D10"/>
    <w:rsid w:val="005F4DAF"/>
    <w:rsid w:val="005F5732"/>
    <w:rsid w:val="005F58C8"/>
    <w:rsid w:val="005F59C7"/>
    <w:rsid w:val="005F5CDF"/>
    <w:rsid w:val="005F5E45"/>
    <w:rsid w:val="005F6218"/>
    <w:rsid w:val="005F643A"/>
    <w:rsid w:val="005F65A1"/>
    <w:rsid w:val="005F65B4"/>
    <w:rsid w:val="005F7B60"/>
    <w:rsid w:val="00600051"/>
    <w:rsid w:val="006007B1"/>
    <w:rsid w:val="00600C72"/>
    <w:rsid w:val="00600F77"/>
    <w:rsid w:val="0060166D"/>
    <w:rsid w:val="006031DF"/>
    <w:rsid w:val="00603ACF"/>
    <w:rsid w:val="00603EC9"/>
    <w:rsid w:val="00604221"/>
    <w:rsid w:val="006044D4"/>
    <w:rsid w:val="00604619"/>
    <w:rsid w:val="00604745"/>
    <w:rsid w:val="00604968"/>
    <w:rsid w:val="00604C22"/>
    <w:rsid w:val="00604C5A"/>
    <w:rsid w:val="006055CA"/>
    <w:rsid w:val="00605F21"/>
    <w:rsid w:val="00606119"/>
    <w:rsid w:val="00606C9F"/>
    <w:rsid w:val="00606E73"/>
    <w:rsid w:val="00606EA0"/>
    <w:rsid w:val="00607571"/>
    <w:rsid w:val="00607DE5"/>
    <w:rsid w:val="0061039F"/>
    <w:rsid w:val="00610480"/>
    <w:rsid w:val="00611040"/>
    <w:rsid w:val="0061151D"/>
    <w:rsid w:val="00611903"/>
    <w:rsid w:val="00611981"/>
    <w:rsid w:val="00611C4B"/>
    <w:rsid w:val="00611C58"/>
    <w:rsid w:val="006120C3"/>
    <w:rsid w:val="006122F5"/>
    <w:rsid w:val="0061242C"/>
    <w:rsid w:val="00612632"/>
    <w:rsid w:val="00612649"/>
    <w:rsid w:val="00612F29"/>
    <w:rsid w:val="0061309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7A8"/>
    <w:rsid w:val="00614AE3"/>
    <w:rsid w:val="00614DBD"/>
    <w:rsid w:val="00615153"/>
    <w:rsid w:val="006155EC"/>
    <w:rsid w:val="00615900"/>
    <w:rsid w:val="00615993"/>
    <w:rsid w:val="00615B1D"/>
    <w:rsid w:val="00615B3E"/>
    <w:rsid w:val="00615D8B"/>
    <w:rsid w:val="00615EA6"/>
    <w:rsid w:val="00616362"/>
    <w:rsid w:val="006166FB"/>
    <w:rsid w:val="00616C54"/>
    <w:rsid w:val="00616CDA"/>
    <w:rsid w:val="00616EAA"/>
    <w:rsid w:val="00616F7D"/>
    <w:rsid w:val="0061793A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E4F"/>
    <w:rsid w:val="0062225A"/>
    <w:rsid w:val="006225F6"/>
    <w:rsid w:val="00622796"/>
    <w:rsid w:val="00622B67"/>
    <w:rsid w:val="006241CE"/>
    <w:rsid w:val="0062496C"/>
    <w:rsid w:val="00624C05"/>
    <w:rsid w:val="0062590C"/>
    <w:rsid w:val="00626319"/>
    <w:rsid w:val="00626547"/>
    <w:rsid w:val="00626C57"/>
    <w:rsid w:val="00626ECB"/>
    <w:rsid w:val="006272E8"/>
    <w:rsid w:val="00627612"/>
    <w:rsid w:val="00630296"/>
    <w:rsid w:val="00630622"/>
    <w:rsid w:val="0063071D"/>
    <w:rsid w:val="006308D4"/>
    <w:rsid w:val="00630E94"/>
    <w:rsid w:val="006320AD"/>
    <w:rsid w:val="006322A7"/>
    <w:rsid w:val="006325A0"/>
    <w:rsid w:val="006327F5"/>
    <w:rsid w:val="00632DC7"/>
    <w:rsid w:val="00633918"/>
    <w:rsid w:val="00633BF6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530D"/>
    <w:rsid w:val="0063532E"/>
    <w:rsid w:val="00635490"/>
    <w:rsid w:val="006356BA"/>
    <w:rsid w:val="00636249"/>
    <w:rsid w:val="00636367"/>
    <w:rsid w:val="00636EE8"/>
    <w:rsid w:val="00637A9B"/>
    <w:rsid w:val="006405B6"/>
    <w:rsid w:val="0064085D"/>
    <w:rsid w:val="00640F6E"/>
    <w:rsid w:val="00641101"/>
    <w:rsid w:val="0064112D"/>
    <w:rsid w:val="006413A2"/>
    <w:rsid w:val="0064144C"/>
    <w:rsid w:val="00641633"/>
    <w:rsid w:val="00641BBF"/>
    <w:rsid w:val="00641F58"/>
    <w:rsid w:val="006424EA"/>
    <w:rsid w:val="00642AD1"/>
    <w:rsid w:val="00642B4D"/>
    <w:rsid w:val="00642F99"/>
    <w:rsid w:val="006434DE"/>
    <w:rsid w:val="00643658"/>
    <w:rsid w:val="006437C9"/>
    <w:rsid w:val="006442B3"/>
    <w:rsid w:val="006444D3"/>
    <w:rsid w:val="006448C8"/>
    <w:rsid w:val="00644953"/>
    <w:rsid w:val="0064495C"/>
    <w:rsid w:val="00645336"/>
    <w:rsid w:val="00645EDF"/>
    <w:rsid w:val="006460AC"/>
    <w:rsid w:val="00646543"/>
    <w:rsid w:val="00646845"/>
    <w:rsid w:val="006468BC"/>
    <w:rsid w:val="00646E0E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581"/>
    <w:rsid w:val="006519F5"/>
    <w:rsid w:val="00651D20"/>
    <w:rsid w:val="00651E2E"/>
    <w:rsid w:val="0065226B"/>
    <w:rsid w:val="006526EE"/>
    <w:rsid w:val="00652731"/>
    <w:rsid w:val="00652D7F"/>
    <w:rsid w:val="00653551"/>
    <w:rsid w:val="00653B55"/>
    <w:rsid w:val="00653B65"/>
    <w:rsid w:val="006546D8"/>
    <w:rsid w:val="0065491E"/>
    <w:rsid w:val="00654D55"/>
    <w:rsid w:val="00654E47"/>
    <w:rsid w:val="00655425"/>
    <w:rsid w:val="00655667"/>
    <w:rsid w:val="00655953"/>
    <w:rsid w:val="00656225"/>
    <w:rsid w:val="0065628A"/>
    <w:rsid w:val="00656460"/>
    <w:rsid w:val="006569B3"/>
    <w:rsid w:val="00656C5E"/>
    <w:rsid w:val="00656EE1"/>
    <w:rsid w:val="006572A0"/>
    <w:rsid w:val="00657400"/>
    <w:rsid w:val="00657458"/>
    <w:rsid w:val="00657FD6"/>
    <w:rsid w:val="0066037E"/>
    <w:rsid w:val="006604E5"/>
    <w:rsid w:val="0066084D"/>
    <w:rsid w:val="00660AB9"/>
    <w:rsid w:val="0066128C"/>
    <w:rsid w:val="0066156E"/>
    <w:rsid w:val="00661D1B"/>
    <w:rsid w:val="00662144"/>
    <w:rsid w:val="006622D5"/>
    <w:rsid w:val="0066261D"/>
    <w:rsid w:val="0066264A"/>
    <w:rsid w:val="0066287C"/>
    <w:rsid w:val="00662964"/>
    <w:rsid w:val="0066381B"/>
    <w:rsid w:val="00663C16"/>
    <w:rsid w:val="00663F26"/>
    <w:rsid w:val="0066444A"/>
    <w:rsid w:val="00664584"/>
    <w:rsid w:val="006646D4"/>
    <w:rsid w:val="0066485C"/>
    <w:rsid w:val="00664D52"/>
    <w:rsid w:val="0066537C"/>
    <w:rsid w:val="006654A6"/>
    <w:rsid w:val="006655CF"/>
    <w:rsid w:val="00665942"/>
    <w:rsid w:val="00665E45"/>
    <w:rsid w:val="006663CD"/>
    <w:rsid w:val="00666821"/>
    <w:rsid w:val="006668FD"/>
    <w:rsid w:val="00666DA4"/>
    <w:rsid w:val="00667021"/>
    <w:rsid w:val="006671F8"/>
    <w:rsid w:val="00667258"/>
    <w:rsid w:val="0066763D"/>
    <w:rsid w:val="00667BCA"/>
    <w:rsid w:val="00667ECA"/>
    <w:rsid w:val="0067021F"/>
    <w:rsid w:val="00671DB2"/>
    <w:rsid w:val="00671EFB"/>
    <w:rsid w:val="006722BE"/>
    <w:rsid w:val="0067260D"/>
    <w:rsid w:val="0067276F"/>
    <w:rsid w:val="006728C9"/>
    <w:rsid w:val="00672F03"/>
    <w:rsid w:val="00673292"/>
    <w:rsid w:val="00673B2B"/>
    <w:rsid w:val="00673C21"/>
    <w:rsid w:val="006748AD"/>
    <w:rsid w:val="00674DD1"/>
    <w:rsid w:val="00675936"/>
    <w:rsid w:val="00675B2F"/>
    <w:rsid w:val="00675E58"/>
    <w:rsid w:val="00675EA4"/>
    <w:rsid w:val="00675F0D"/>
    <w:rsid w:val="0067629A"/>
    <w:rsid w:val="00677223"/>
    <w:rsid w:val="00677A58"/>
    <w:rsid w:val="00677B6F"/>
    <w:rsid w:val="00677DED"/>
    <w:rsid w:val="0068075A"/>
    <w:rsid w:val="00680BB5"/>
    <w:rsid w:val="00680E7B"/>
    <w:rsid w:val="00680F0C"/>
    <w:rsid w:val="00681FB4"/>
    <w:rsid w:val="00682DD6"/>
    <w:rsid w:val="006831DC"/>
    <w:rsid w:val="00684058"/>
    <w:rsid w:val="00684CD3"/>
    <w:rsid w:val="00684DFD"/>
    <w:rsid w:val="0068555B"/>
    <w:rsid w:val="00685DE3"/>
    <w:rsid w:val="00685EBB"/>
    <w:rsid w:val="00686200"/>
    <w:rsid w:val="00686389"/>
    <w:rsid w:val="00686E8B"/>
    <w:rsid w:val="006871DF"/>
    <w:rsid w:val="006877EA"/>
    <w:rsid w:val="00687BB4"/>
    <w:rsid w:val="0069008B"/>
    <w:rsid w:val="00690CC1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7F2"/>
    <w:rsid w:val="006928E2"/>
    <w:rsid w:val="00692CD5"/>
    <w:rsid w:val="00692E6D"/>
    <w:rsid w:val="00692F22"/>
    <w:rsid w:val="00693117"/>
    <w:rsid w:val="00694FFB"/>
    <w:rsid w:val="006950F9"/>
    <w:rsid w:val="00695643"/>
    <w:rsid w:val="00695648"/>
    <w:rsid w:val="00695A3B"/>
    <w:rsid w:val="00695BDA"/>
    <w:rsid w:val="00696793"/>
    <w:rsid w:val="00696A41"/>
    <w:rsid w:val="00696C4D"/>
    <w:rsid w:val="00697258"/>
    <w:rsid w:val="0069748D"/>
    <w:rsid w:val="00697845"/>
    <w:rsid w:val="00697A01"/>
    <w:rsid w:val="00697AA5"/>
    <w:rsid w:val="00697FD1"/>
    <w:rsid w:val="006A0613"/>
    <w:rsid w:val="006A06B1"/>
    <w:rsid w:val="006A0F9C"/>
    <w:rsid w:val="006A1146"/>
    <w:rsid w:val="006A13C8"/>
    <w:rsid w:val="006A14E2"/>
    <w:rsid w:val="006A1A3D"/>
    <w:rsid w:val="006A258C"/>
    <w:rsid w:val="006A2882"/>
    <w:rsid w:val="006A3CC9"/>
    <w:rsid w:val="006A4072"/>
    <w:rsid w:val="006A428D"/>
    <w:rsid w:val="006A49FA"/>
    <w:rsid w:val="006A4A17"/>
    <w:rsid w:val="006A4EB5"/>
    <w:rsid w:val="006A5AE9"/>
    <w:rsid w:val="006A5E13"/>
    <w:rsid w:val="006A5E5E"/>
    <w:rsid w:val="006A601C"/>
    <w:rsid w:val="006A68B3"/>
    <w:rsid w:val="006A70EB"/>
    <w:rsid w:val="006A757C"/>
    <w:rsid w:val="006A7F36"/>
    <w:rsid w:val="006B0058"/>
    <w:rsid w:val="006B00F4"/>
    <w:rsid w:val="006B078A"/>
    <w:rsid w:val="006B088C"/>
    <w:rsid w:val="006B0BA5"/>
    <w:rsid w:val="006B0F48"/>
    <w:rsid w:val="006B0F57"/>
    <w:rsid w:val="006B0F69"/>
    <w:rsid w:val="006B18C6"/>
    <w:rsid w:val="006B1AC3"/>
    <w:rsid w:val="006B1C62"/>
    <w:rsid w:val="006B1ED0"/>
    <w:rsid w:val="006B272B"/>
    <w:rsid w:val="006B2791"/>
    <w:rsid w:val="006B2E04"/>
    <w:rsid w:val="006B325C"/>
    <w:rsid w:val="006B38AD"/>
    <w:rsid w:val="006B39AA"/>
    <w:rsid w:val="006B41EC"/>
    <w:rsid w:val="006B42AC"/>
    <w:rsid w:val="006B436C"/>
    <w:rsid w:val="006B4CA6"/>
    <w:rsid w:val="006B4D16"/>
    <w:rsid w:val="006B50B4"/>
    <w:rsid w:val="006B543A"/>
    <w:rsid w:val="006B59BA"/>
    <w:rsid w:val="006B6023"/>
    <w:rsid w:val="006B60D2"/>
    <w:rsid w:val="006B62A1"/>
    <w:rsid w:val="006B67DB"/>
    <w:rsid w:val="006B6D0F"/>
    <w:rsid w:val="006B72D1"/>
    <w:rsid w:val="006B7E92"/>
    <w:rsid w:val="006C0259"/>
    <w:rsid w:val="006C0BDD"/>
    <w:rsid w:val="006C1211"/>
    <w:rsid w:val="006C171D"/>
    <w:rsid w:val="006C18AE"/>
    <w:rsid w:val="006C2044"/>
    <w:rsid w:val="006C2B9B"/>
    <w:rsid w:val="006C2C07"/>
    <w:rsid w:val="006C2C7E"/>
    <w:rsid w:val="006C32DF"/>
    <w:rsid w:val="006C336D"/>
    <w:rsid w:val="006C357D"/>
    <w:rsid w:val="006C362E"/>
    <w:rsid w:val="006C3C74"/>
    <w:rsid w:val="006C3D28"/>
    <w:rsid w:val="006C40E6"/>
    <w:rsid w:val="006C4409"/>
    <w:rsid w:val="006C473A"/>
    <w:rsid w:val="006C4BCE"/>
    <w:rsid w:val="006C4F9F"/>
    <w:rsid w:val="006C5237"/>
    <w:rsid w:val="006C577F"/>
    <w:rsid w:val="006C5F7D"/>
    <w:rsid w:val="006C6169"/>
    <w:rsid w:val="006C66F4"/>
    <w:rsid w:val="006C7623"/>
    <w:rsid w:val="006C77C9"/>
    <w:rsid w:val="006C7B08"/>
    <w:rsid w:val="006C7BA8"/>
    <w:rsid w:val="006D00C7"/>
    <w:rsid w:val="006D031A"/>
    <w:rsid w:val="006D042B"/>
    <w:rsid w:val="006D119E"/>
    <w:rsid w:val="006D1458"/>
    <w:rsid w:val="006D16B0"/>
    <w:rsid w:val="006D1B38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DFF"/>
    <w:rsid w:val="006D3F28"/>
    <w:rsid w:val="006D456D"/>
    <w:rsid w:val="006D4642"/>
    <w:rsid w:val="006D4794"/>
    <w:rsid w:val="006D4D20"/>
    <w:rsid w:val="006D4F31"/>
    <w:rsid w:val="006D5367"/>
    <w:rsid w:val="006D5973"/>
    <w:rsid w:val="006D6034"/>
    <w:rsid w:val="006D648A"/>
    <w:rsid w:val="006D6ABF"/>
    <w:rsid w:val="006D711B"/>
    <w:rsid w:val="006D74BC"/>
    <w:rsid w:val="006E1A07"/>
    <w:rsid w:val="006E1C92"/>
    <w:rsid w:val="006E2188"/>
    <w:rsid w:val="006E223E"/>
    <w:rsid w:val="006E2422"/>
    <w:rsid w:val="006E27B0"/>
    <w:rsid w:val="006E2819"/>
    <w:rsid w:val="006E3B69"/>
    <w:rsid w:val="006E45D5"/>
    <w:rsid w:val="006E504D"/>
    <w:rsid w:val="006E52B1"/>
    <w:rsid w:val="006E579F"/>
    <w:rsid w:val="006E5A89"/>
    <w:rsid w:val="006E639A"/>
    <w:rsid w:val="006E6883"/>
    <w:rsid w:val="006E6D2D"/>
    <w:rsid w:val="006E74DC"/>
    <w:rsid w:val="006E751D"/>
    <w:rsid w:val="006E7685"/>
    <w:rsid w:val="006E7C10"/>
    <w:rsid w:val="006F002E"/>
    <w:rsid w:val="006F036F"/>
    <w:rsid w:val="006F061A"/>
    <w:rsid w:val="006F073E"/>
    <w:rsid w:val="006F07CD"/>
    <w:rsid w:val="006F11DF"/>
    <w:rsid w:val="006F1326"/>
    <w:rsid w:val="006F19D2"/>
    <w:rsid w:val="006F25E5"/>
    <w:rsid w:val="006F264E"/>
    <w:rsid w:val="006F2CFA"/>
    <w:rsid w:val="006F2F12"/>
    <w:rsid w:val="006F372A"/>
    <w:rsid w:val="006F37FD"/>
    <w:rsid w:val="006F3907"/>
    <w:rsid w:val="006F3AE7"/>
    <w:rsid w:val="006F4500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700772"/>
    <w:rsid w:val="00700FF2"/>
    <w:rsid w:val="00701066"/>
    <w:rsid w:val="00701096"/>
    <w:rsid w:val="00701553"/>
    <w:rsid w:val="007015F3"/>
    <w:rsid w:val="00702075"/>
    <w:rsid w:val="00702243"/>
    <w:rsid w:val="00702CF1"/>
    <w:rsid w:val="00702E36"/>
    <w:rsid w:val="0070328D"/>
    <w:rsid w:val="007032A6"/>
    <w:rsid w:val="007035C8"/>
    <w:rsid w:val="00703A07"/>
    <w:rsid w:val="00703D68"/>
    <w:rsid w:val="00703E71"/>
    <w:rsid w:val="007045E6"/>
    <w:rsid w:val="00704C17"/>
    <w:rsid w:val="007053BB"/>
    <w:rsid w:val="007057EC"/>
    <w:rsid w:val="00705B01"/>
    <w:rsid w:val="0070606E"/>
    <w:rsid w:val="00706B04"/>
    <w:rsid w:val="00706FB9"/>
    <w:rsid w:val="00707008"/>
    <w:rsid w:val="00707079"/>
    <w:rsid w:val="007071FA"/>
    <w:rsid w:val="0070741E"/>
    <w:rsid w:val="007078D9"/>
    <w:rsid w:val="007079AA"/>
    <w:rsid w:val="00707D0D"/>
    <w:rsid w:val="00707EB1"/>
    <w:rsid w:val="00710285"/>
    <w:rsid w:val="007106AB"/>
    <w:rsid w:val="00710958"/>
    <w:rsid w:val="00710F24"/>
    <w:rsid w:val="007113EB"/>
    <w:rsid w:val="0071168F"/>
    <w:rsid w:val="0071185D"/>
    <w:rsid w:val="00711AC9"/>
    <w:rsid w:val="00711CBA"/>
    <w:rsid w:val="00712B30"/>
    <w:rsid w:val="00712B3D"/>
    <w:rsid w:val="007132F8"/>
    <w:rsid w:val="00713478"/>
    <w:rsid w:val="007134BB"/>
    <w:rsid w:val="0071369C"/>
    <w:rsid w:val="00713743"/>
    <w:rsid w:val="007144FB"/>
    <w:rsid w:val="00714700"/>
    <w:rsid w:val="00714D7F"/>
    <w:rsid w:val="00714EEA"/>
    <w:rsid w:val="00715103"/>
    <w:rsid w:val="007158D2"/>
    <w:rsid w:val="00715F1C"/>
    <w:rsid w:val="007160E2"/>
    <w:rsid w:val="007161D4"/>
    <w:rsid w:val="007164D5"/>
    <w:rsid w:val="007169B4"/>
    <w:rsid w:val="007176EB"/>
    <w:rsid w:val="00717726"/>
    <w:rsid w:val="00717CD9"/>
    <w:rsid w:val="00717E19"/>
    <w:rsid w:val="00720055"/>
    <w:rsid w:val="007206DD"/>
    <w:rsid w:val="00721457"/>
    <w:rsid w:val="00721FF0"/>
    <w:rsid w:val="00722372"/>
    <w:rsid w:val="00723283"/>
    <w:rsid w:val="00723565"/>
    <w:rsid w:val="00723948"/>
    <w:rsid w:val="00723DAE"/>
    <w:rsid w:val="00723DDA"/>
    <w:rsid w:val="007240BB"/>
    <w:rsid w:val="00724251"/>
    <w:rsid w:val="0072452B"/>
    <w:rsid w:val="007249F6"/>
    <w:rsid w:val="00724A20"/>
    <w:rsid w:val="00724AF0"/>
    <w:rsid w:val="00725649"/>
    <w:rsid w:val="00725894"/>
    <w:rsid w:val="00725985"/>
    <w:rsid w:val="00725A6B"/>
    <w:rsid w:val="00726200"/>
    <w:rsid w:val="00726A53"/>
    <w:rsid w:val="00726A7A"/>
    <w:rsid w:val="00726AA1"/>
    <w:rsid w:val="00727530"/>
    <w:rsid w:val="00727604"/>
    <w:rsid w:val="00727938"/>
    <w:rsid w:val="007279C5"/>
    <w:rsid w:val="00730053"/>
    <w:rsid w:val="007305CD"/>
    <w:rsid w:val="007309CB"/>
    <w:rsid w:val="00730FC6"/>
    <w:rsid w:val="0073150D"/>
    <w:rsid w:val="0073182A"/>
    <w:rsid w:val="00731B5C"/>
    <w:rsid w:val="00731D24"/>
    <w:rsid w:val="007321F8"/>
    <w:rsid w:val="00732924"/>
    <w:rsid w:val="007337EB"/>
    <w:rsid w:val="007338A4"/>
    <w:rsid w:val="007338C1"/>
    <w:rsid w:val="0073407F"/>
    <w:rsid w:val="0073495D"/>
    <w:rsid w:val="00734DEA"/>
    <w:rsid w:val="007354C0"/>
    <w:rsid w:val="007357FF"/>
    <w:rsid w:val="00735CF4"/>
    <w:rsid w:val="00736294"/>
    <w:rsid w:val="00736410"/>
    <w:rsid w:val="007369D7"/>
    <w:rsid w:val="00736A83"/>
    <w:rsid w:val="00736C51"/>
    <w:rsid w:val="00736D75"/>
    <w:rsid w:val="00736EBA"/>
    <w:rsid w:val="00737576"/>
    <w:rsid w:val="0073771B"/>
    <w:rsid w:val="00737BBE"/>
    <w:rsid w:val="007403C5"/>
    <w:rsid w:val="007408FE"/>
    <w:rsid w:val="00740930"/>
    <w:rsid w:val="00740ECC"/>
    <w:rsid w:val="007410F8"/>
    <w:rsid w:val="007418BA"/>
    <w:rsid w:val="00741BD0"/>
    <w:rsid w:val="00741CA8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4E"/>
    <w:rsid w:val="00745A89"/>
    <w:rsid w:val="00745B9A"/>
    <w:rsid w:val="00745E23"/>
    <w:rsid w:val="00745EA8"/>
    <w:rsid w:val="007461C2"/>
    <w:rsid w:val="007462FD"/>
    <w:rsid w:val="0074656E"/>
    <w:rsid w:val="00746ADF"/>
    <w:rsid w:val="00746BB8"/>
    <w:rsid w:val="00746C48"/>
    <w:rsid w:val="00746D3D"/>
    <w:rsid w:val="00746F12"/>
    <w:rsid w:val="0074795B"/>
    <w:rsid w:val="00747B86"/>
    <w:rsid w:val="007504CE"/>
    <w:rsid w:val="00750950"/>
    <w:rsid w:val="0075124A"/>
    <w:rsid w:val="007514C0"/>
    <w:rsid w:val="007514EC"/>
    <w:rsid w:val="00751BF4"/>
    <w:rsid w:val="00751C77"/>
    <w:rsid w:val="00751D49"/>
    <w:rsid w:val="00751E35"/>
    <w:rsid w:val="00751EB8"/>
    <w:rsid w:val="007523F6"/>
    <w:rsid w:val="00752631"/>
    <w:rsid w:val="00753CE1"/>
    <w:rsid w:val="00753EB6"/>
    <w:rsid w:val="00753F9F"/>
    <w:rsid w:val="007551A1"/>
    <w:rsid w:val="0075523E"/>
    <w:rsid w:val="00755B07"/>
    <w:rsid w:val="00756070"/>
    <w:rsid w:val="0075638F"/>
    <w:rsid w:val="00756635"/>
    <w:rsid w:val="007578F4"/>
    <w:rsid w:val="0075790E"/>
    <w:rsid w:val="00757A7C"/>
    <w:rsid w:val="00757E5B"/>
    <w:rsid w:val="00761D8F"/>
    <w:rsid w:val="00761E9E"/>
    <w:rsid w:val="00762242"/>
    <w:rsid w:val="007624AA"/>
    <w:rsid w:val="00762BAA"/>
    <w:rsid w:val="00762E08"/>
    <w:rsid w:val="00763455"/>
    <w:rsid w:val="007638CA"/>
    <w:rsid w:val="00763BA2"/>
    <w:rsid w:val="00764E0B"/>
    <w:rsid w:val="007650F1"/>
    <w:rsid w:val="007655ED"/>
    <w:rsid w:val="007658F0"/>
    <w:rsid w:val="0076596D"/>
    <w:rsid w:val="00765DCA"/>
    <w:rsid w:val="00766110"/>
    <w:rsid w:val="00766247"/>
    <w:rsid w:val="007667A3"/>
    <w:rsid w:val="007667E8"/>
    <w:rsid w:val="0076687D"/>
    <w:rsid w:val="00766BFC"/>
    <w:rsid w:val="00766FBA"/>
    <w:rsid w:val="00767130"/>
    <w:rsid w:val="00767305"/>
    <w:rsid w:val="0076758F"/>
    <w:rsid w:val="00770002"/>
    <w:rsid w:val="0077019F"/>
    <w:rsid w:val="00770A13"/>
    <w:rsid w:val="00770A51"/>
    <w:rsid w:val="007712D2"/>
    <w:rsid w:val="007714D3"/>
    <w:rsid w:val="007717CF"/>
    <w:rsid w:val="0077184C"/>
    <w:rsid w:val="00772354"/>
    <w:rsid w:val="00772B68"/>
    <w:rsid w:val="0077307B"/>
    <w:rsid w:val="0077320C"/>
    <w:rsid w:val="0077340D"/>
    <w:rsid w:val="007734AE"/>
    <w:rsid w:val="00773731"/>
    <w:rsid w:val="007737B0"/>
    <w:rsid w:val="0077393D"/>
    <w:rsid w:val="0077399E"/>
    <w:rsid w:val="007745AC"/>
    <w:rsid w:val="007748C4"/>
    <w:rsid w:val="00774DD4"/>
    <w:rsid w:val="0077554F"/>
    <w:rsid w:val="0077579B"/>
    <w:rsid w:val="00775A1D"/>
    <w:rsid w:val="00775DA2"/>
    <w:rsid w:val="00776036"/>
    <w:rsid w:val="007764F6"/>
    <w:rsid w:val="007765B2"/>
    <w:rsid w:val="00776811"/>
    <w:rsid w:val="00776944"/>
    <w:rsid w:val="00776DD4"/>
    <w:rsid w:val="007776A4"/>
    <w:rsid w:val="00777A11"/>
    <w:rsid w:val="00777AF7"/>
    <w:rsid w:val="0078003E"/>
    <w:rsid w:val="007804FA"/>
    <w:rsid w:val="00780602"/>
    <w:rsid w:val="007807A3"/>
    <w:rsid w:val="0078084E"/>
    <w:rsid w:val="007810CE"/>
    <w:rsid w:val="00781331"/>
    <w:rsid w:val="0078139F"/>
    <w:rsid w:val="007814A8"/>
    <w:rsid w:val="00781960"/>
    <w:rsid w:val="00781C6C"/>
    <w:rsid w:val="00781E03"/>
    <w:rsid w:val="0078255F"/>
    <w:rsid w:val="00782F5B"/>
    <w:rsid w:val="00784178"/>
    <w:rsid w:val="00784FDE"/>
    <w:rsid w:val="007853FC"/>
    <w:rsid w:val="007854C4"/>
    <w:rsid w:val="0078558B"/>
    <w:rsid w:val="00785612"/>
    <w:rsid w:val="007856BB"/>
    <w:rsid w:val="00785DDD"/>
    <w:rsid w:val="00786696"/>
    <w:rsid w:val="00786AC8"/>
    <w:rsid w:val="00787027"/>
    <w:rsid w:val="007874A2"/>
    <w:rsid w:val="007875EE"/>
    <w:rsid w:val="00787B5B"/>
    <w:rsid w:val="00790071"/>
    <w:rsid w:val="0079094F"/>
    <w:rsid w:val="00790BAE"/>
    <w:rsid w:val="0079111B"/>
    <w:rsid w:val="007915A4"/>
    <w:rsid w:val="0079169E"/>
    <w:rsid w:val="007922F8"/>
    <w:rsid w:val="007925A4"/>
    <w:rsid w:val="00792E41"/>
    <w:rsid w:val="007935B7"/>
    <w:rsid w:val="00793A5D"/>
    <w:rsid w:val="00793E17"/>
    <w:rsid w:val="0079423C"/>
    <w:rsid w:val="0079431D"/>
    <w:rsid w:val="00794772"/>
    <w:rsid w:val="007949EF"/>
    <w:rsid w:val="00794C5D"/>
    <w:rsid w:val="00794C74"/>
    <w:rsid w:val="00795694"/>
    <w:rsid w:val="00795A74"/>
    <w:rsid w:val="00795CB9"/>
    <w:rsid w:val="00795FA7"/>
    <w:rsid w:val="00796017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8FA"/>
    <w:rsid w:val="007A490C"/>
    <w:rsid w:val="007A4E55"/>
    <w:rsid w:val="007A549A"/>
    <w:rsid w:val="007A5550"/>
    <w:rsid w:val="007A5A37"/>
    <w:rsid w:val="007A5D2C"/>
    <w:rsid w:val="007A6449"/>
    <w:rsid w:val="007A648F"/>
    <w:rsid w:val="007A65A9"/>
    <w:rsid w:val="007A6BF0"/>
    <w:rsid w:val="007A6D0C"/>
    <w:rsid w:val="007A6DDD"/>
    <w:rsid w:val="007A73C0"/>
    <w:rsid w:val="007A7A48"/>
    <w:rsid w:val="007B0344"/>
    <w:rsid w:val="007B04B7"/>
    <w:rsid w:val="007B0E21"/>
    <w:rsid w:val="007B113D"/>
    <w:rsid w:val="007B189F"/>
    <w:rsid w:val="007B198B"/>
    <w:rsid w:val="007B1B6B"/>
    <w:rsid w:val="007B2104"/>
    <w:rsid w:val="007B2542"/>
    <w:rsid w:val="007B2DC6"/>
    <w:rsid w:val="007B3859"/>
    <w:rsid w:val="007B3879"/>
    <w:rsid w:val="007B4147"/>
    <w:rsid w:val="007B4DEF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8FC"/>
    <w:rsid w:val="007B79BC"/>
    <w:rsid w:val="007C0187"/>
    <w:rsid w:val="007C0B5B"/>
    <w:rsid w:val="007C0D84"/>
    <w:rsid w:val="007C108C"/>
    <w:rsid w:val="007C125B"/>
    <w:rsid w:val="007C17E7"/>
    <w:rsid w:val="007C18D2"/>
    <w:rsid w:val="007C1AA5"/>
    <w:rsid w:val="007C1AEB"/>
    <w:rsid w:val="007C1FD7"/>
    <w:rsid w:val="007C2039"/>
    <w:rsid w:val="007C2DAC"/>
    <w:rsid w:val="007C2E08"/>
    <w:rsid w:val="007C3030"/>
    <w:rsid w:val="007C30CE"/>
    <w:rsid w:val="007C35F1"/>
    <w:rsid w:val="007C3B56"/>
    <w:rsid w:val="007C40FB"/>
    <w:rsid w:val="007C4BF4"/>
    <w:rsid w:val="007C5840"/>
    <w:rsid w:val="007C58BF"/>
    <w:rsid w:val="007C5D84"/>
    <w:rsid w:val="007C6524"/>
    <w:rsid w:val="007C65B4"/>
    <w:rsid w:val="007C6607"/>
    <w:rsid w:val="007C6C9A"/>
    <w:rsid w:val="007C6D4B"/>
    <w:rsid w:val="007C6DEC"/>
    <w:rsid w:val="007C73E7"/>
    <w:rsid w:val="007C785A"/>
    <w:rsid w:val="007C7A20"/>
    <w:rsid w:val="007C7C00"/>
    <w:rsid w:val="007D005C"/>
    <w:rsid w:val="007D035D"/>
    <w:rsid w:val="007D048C"/>
    <w:rsid w:val="007D0A0E"/>
    <w:rsid w:val="007D0EFB"/>
    <w:rsid w:val="007D15AE"/>
    <w:rsid w:val="007D16B8"/>
    <w:rsid w:val="007D1DD6"/>
    <w:rsid w:val="007D21CA"/>
    <w:rsid w:val="007D2794"/>
    <w:rsid w:val="007D2DB8"/>
    <w:rsid w:val="007D31B0"/>
    <w:rsid w:val="007D373C"/>
    <w:rsid w:val="007D38EE"/>
    <w:rsid w:val="007D3AC4"/>
    <w:rsid w:val="007D47F6"/>
    <w:rsid w:val="007D4F76"/>
    <w:rsid w:val="007D5813"/>
    <w:rsid w:val="007D5EE9"/>
    <w:rsid w:val="007D646E"/>
    <w:rsid w:val="007D69A8"/>
    <w:rsid w:val="007D70E0"/>
    <w:rsid w:val="007D7D6A"/>
    <w:rsid w:val="007D7DA2"/>
    <w:rsid w:val="007E02F0"/>
    <w:rsid w:val="007E043D"/>
    <w:rsid w:val="007E0B56"/>
    <w:rsid w:val="007E0E05"/>
    <w:rsid w:val="007E1834"/>
    <w:rsid w:val="007E18E7"/>
    <w:rsid w:val="007E1A89"/>
    <w:rsid w:val="007E21E6"/>
    <w:rsid w:val="007E22D0"/>
    <w:rsid w:val="007E2A5C"/>
    <w:rsid w:val="007E3182"/>
    <w:rsid w:val="007E4583"/>
    <w:rsid w:val="007E46A5"/>
    <w:rsid w:val="007E484C"/>
    <w:rsid w:val="007E4F1A"/>
    <w:rsid w:val="007E5167"/>
    <w:rsid w:val="007E530B"/>
    <w:rsid w:val="007E541D"/>
    <w:rsid w:val="007E590E"/>
    <w:rsid w:val="007E5A25"/>
    <w:rsid w:val="007E5E48"/>
    <w:rsid w:val="007E626F"/>
    <w:rsid w:val="007E6386"/>
    <w:rsid w:val="007E65EB"/>
    <w:rsid w:val="007E6EBC"/>
    <w:rsid w:val="007E7367"/>
    <w:rsid w:val="007E739B"/>
    <w:rsid w:val="007E79DD"/>
    <w:rsid w:val="007E7AD7"/>
    <w:rsid w:val="007E7CAB"/>
    <w:rsid w:val="007F00CB"/>
    <w:rsid w:val="007F0352"/>
    <w:rsid w:val="007F0BE3"/>
    <w:rsid w:val="007F0C00"/>
    <w:rsid w:val="007F13FD"/>
    <w:rsid w:val="007F1DCB"/>
    <w:rsid w:val="007F1FD8"/>
    <w:rsid w:val="007F2646"/>
    <w:rsid w:val="007F282B"/>
    <w:rsid w:val="007F28FC"/>
    <w:rsid w:val="007F411C"/>
    <w:rsid w:val="007F490F"/>
    <w:rsid w:val="007F4C5F"/>
    <w:rsid w:val="007F50FF"/>
    <w:rsid w:val="007F5587"/>
    <w:rsid w:val="007F616D"/>
    <w:rsid w:val="007F662E"/>
    <w:rsid w:val="007F6C95"/>
    <w:rsid w:val="007F7754"/>
    <w:rsid w:val="007F7932"/>
    <w:rsid w:val="007F7954"/>
    <w:rsid w:val="007F79F3"/>
    <w:rsid w:val="007F7D1B"/>
    <w:rsid w:val="007F7D46"/>
    <w:rsid w:val="00800547"/>
    <w:rsid w:val="00800600"/>
    <w:rsid w:val="00800CE1"/>
    <w:rsid w:val="00800E0D"/>
    <w:rsid w:val="00801F8E"/>
    <w:rsid w:val="00802C2E"/>
    <w:rsid w:val="00803130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4D43"/>
    <w:rsid w:val="00805349"/>
    <w:rsid w:val="008055BD"/>
    <w:rsid w:val="00805AB4"/>
    <w:rsid w:val="00805E34"/>
    <w:rsid w:val="00805E5A"/>
    <w:rsid w:val="00805F5B"/>
    <w:rsid w:val="0080608D"/>
    <w:rsid w:val="0080611A"/>
    <w:rsid w:val="008061FE"/>
    <w:rsid w:val="008062F9"/>
    <w:rsid w:val="00806EF3"/>
    <w:rsid w:val="0080750B"/>
    <w:rsid w:val="0080756A"/>
    <w:rsid w:val="00807645"/>
    <w:rsid w:val="00807790"/>
    <w:rsid w:val="00807B53"/>
    <w:rsid w:val="00807DC2"/>
    <w:rsid w:val="0081013B"/>
    <w:rsid w:val="00810742"/>
    <w:rsid w:val="00810E01"/>
    <w:rsid w:val="00811276"/>
    <w:rsid w:val="00811BC7"/>
    <w:rsid w:val="008120B2"/>
    <w:rsid w:val="008122FC"/>
    <w:rsid w:val="0081246C"/>
    <w:rsid w:val="00812913"/>
    <w:rsid w:val="008129CE"/>
    <w:rsid w:val="00812A1A"/>
    <w:rsid w:val="00812B77"/>
    <w:rsid w:val="00813097"/>
    <w:rsid w:val="00813817"/>
    <w:rsid w:val="00813EAD"/>
    <w:rsid w:val="00814AB6"/>
    <w:rsid w:val="00814FAA"/>
    <w:rsid w:val="00815044"/>
    <w:rsid w:val="00815917"/>
    <w:rsid w:val="00815C72"/>
    <w:rsid w:val="00816057"/>
    <w:rsid w:val="008160C8"/>
    <w:rsid w:val="00816513"/>
    <w:rsid w:val="00816B0F"/>
    <w:rsid w:val="00816B24"/>
    <w:rsid w:val="00816DF5"/>
    <w:rsid w:val="008171AF"/>
    <w:rsid w:val="008178C8"/>
    <w:rsid w:val="00817C59"/>
    <w:rsid w:val="00817E15"/>
    <w:rsid w:val="008200A6"/>
    <w:rsid w:val="008206D4"/>
    <w:rsid w:val="00820DB1"/>
    <w:rsid w:val="00820F7D"/>
    <w:rsid w:val="008216A4"/>
    <w:rsid w:val="00821A21"/>
    <w:rsid w:val="0082277A"/>
    <w:rsid w:val="00822A6A"/>
    <w:rsid w:val="00822E11"/>
    <w:rsid w:val="00823799"/>
    <w:rsid w:val="00823889"/>
    <w:rsid w:val="00823B8A"/>
    <w:rsid w:val="00823CEC"/>
    <w:rsid w:val="008242AE"/>
    <w:rsid w:val="00824478"/>
    <w:rsid w:val="00824591"/>
    <w:rsid w:val="00824D94"/>
    <w:rsid w:val="00824DEA"/>
    <w:rsid w:val="0082582E"/>
    <w:rsid w:val="008260A0"/>
    <w:rsid w:val="00826222"/>
    <w:rsid w:val="008263AC"/>
    <w:rsid w:val="00826829"/>
    <w:rsid w:val="00826C04"/>
    <w:rsid w:val="00826D76"/>
    <w:rsid w:val="00827112"/>
    <w:rsid w:val="00827399"/>
    <w:rsid w:val="00827DAE"/>
    <w:rsid w:val="00827DB6"/>
    <w:rsid w:val="008307D7"/>
    <w:rsid w:val="0083108F"/>
    <w:rsid w:val="00831254"/>
    <w:rsid w:val="008316E0"/>
    <w:rsid w:val="00831796"/>
    <w:rsid w:val="00831988"/>
    <w:rsid w:val="008319C8"/>
    <w:rsid w:val="00831C28"/>
    <w:rsid w:val="00832000"/>
    <w:rsid w:val="00832043"/>
    <w:rsid w:val="00832668"/>
    <w:rsid w:val="00832F02"/>
    <w:rsid w:val="008331BD"/>
    <w:rsid w:val="00833800"/>
    <w:rsid w:val="00835803"/>
    <w:rsid w:val="00835968"/>
    <w:rsid w:val="00835AE1"/>
    <w:rsid w:val="00836367"/>
    <w:rsid w:val="008365EC"/>
    <w:rsid w:val="00836775"/>
    <w:rsid w:val="00836BEC"/>
    <w:rsid w:val="00836CBE"/>
    <w:rsid w:val="00837580"/>
    <w:rsid w:val="00837C37"/>
    <w:rsid w:val="00837DAF"/>
    <w:rsid w:val="00837E78"/>
    <w:rsid w:val="00837F13"/>
    <w:rsid w:val="0084005F"/>
    <w:rsid w:val="00840131"/>
    <w:rsid w:val="00840C72"/>
    <w:rsid w:val="00841311"/>
    <w:rsid w:val="008413B0"/>
    <w:rsid w:val="008417EC"/>
    <w:rsid w:val="0084194C"/>
    <w:rsid w:val="00841E13"/>
    <w:rsid w:val="00842619"/>
    <w:rsid w:val="00842C0F"/>
    <w:rsid w:val="00842EEE"/>
    <w:rsid w:val="00842F3B"/>
    <w:rsid w:val="008434FE"/>
    <w:rsid w:val="008435F6"/>
    <w:rsid w:val="00844364"/>
    <w:rsid w:val="008443E7"/>
    <w:rsid w:val="0084473C"/>
    <w:rsid w:val="008447FA"/>
    <w:rsid w:val="00844E55"/>
    <w:rsid w:val="00845109"/>
    <w:rsid w:val="0084530A"/>
    <w:rsid w:val="00845622"/>
    <w:rsid w:val="00846FD5"/>
    <w:rsid w:val="008470C2"/>
    <w:rsid w:val="00847142"/>
    <w:rsid w:val="008471E7"/>
    <w:rsid w:val="00847504"/>
    <w:rsid w:val="008478C7"/>
    <w:rsid w:val="008479D9"/>
    <w:rsid w:val="00847AE3"/>
    <w:rsid w:val="00847FEA"/>
    <w:rsid w:val="00850023"/>
    <w:rsid w:val="0085064E"/>
    <w:rsid w:val="00850841"/>
    <w:rsid w:val="00850966"/>
    <w:rsid w:val="00850CA8"/>
    <w:rsid w:val="00851032"/>
    <w:rsid w:val="0085109A"/>
    <w:rsid w:val="00851423"/>
    <w:rsid w:val="0085143C"/>
    <w:rsid w:val="00851A55"/>
    <w:rsid w:val="00851EEC"/>
    <w:rsid w:val="00851F60"/>
    <w:rsid w:val="00852178"/>
    <w:rsid w:val="00852D2B"/>
    <w:rsid w:val="00852D38"/>
    <w:rsid w:val="008534BA"/>
    <w:rsid w:val="008535BB"/>
    <w:rsid w:val="0085371C"/>
    <w:rsid w:val="00853DBD"/>
    <w:rsid w:val="00854232"/>
    <w:rsid w:val="0085432B"/>
    <w:rsid w:val="0085456A"/>
    <w:rsid w:val="0085465D"/>
    <w:rsid w:val="00854720"/>
    <w:rsid w:val="0085542A"/>
    <w:rsid w:val="0085587B"/>
    <w:rsid w:val="00855C6B"/>
    <w:rsid w:val="00855DD0"/>
    <w:rsid w:val="0085634E"/>
    <w:rsid w:val="00856393"/>
    <w:rsid w:val="00856442"/>
    <w:rsid w:val="0085729E"/>
    <w:rsid w:val="00857983"/>
    <w:rsid w:val="00857B87"/>
    <w:rsid w:val="00857F56"/>
    <w:rsid w:val="00860DAE"/>
    <w:rsid w:val="00860F88"/>
    <w:rsid w:val="00861026"/>
    <w:rsid w:val="0086105B"/>
    <w:rsid w:val="00861A53"/>
    <w:rsid w:val="00862787"/>
    <w:rsid w:val="00862B20"/>
    <w:rsid w:val="00862DC1"/>
    <w:rsid w:val="0086315B"/>
    <w:rsid w:val="0086316C"/>
    <w:rsid w:val="008635F2"/>
    <w:rsid w:val="00863BF5"/>
    <w:rsid w:val="00863DBE"/>
    <w:rsid w:val="00863DCD"/>
    <w:rsid w:val="0086418B"/>
    <w:rsid w:val="0086461B"/>
    <w:rsid w:val="008649DA"/>
    <w:rsid w:val="00864A5B"/>
    <w:rsid w:val="0086541C"/>
    <w:rsid w:val="00865447"/>
    <w:rsid w:val="0086552F"/>
    <w:rsid w:val="00865AE1"/>
    <w:rsid w:val="008666E4"/>
    <w:rsid w:val="008668C4"/>
    <w:rsid w:val="00866CF9"/>
    <w:rsid w:val="00866EC5"/>
    <w:rsid w:val="0086718F"/>
    <w:rsid w:val="00867787"/>
    <w:rsid w:val="00867B11"/>
    <w:rsid w:val="00867B59"/>
    <w:rsid w:val="00867D4A"/>
    <w:rsid w:val="00870253"/>
    <w:rsid w:val="0087046C"/>
    <w:rsid w:val="008706A8"/>
    <w:rsid w:val="0087098D"/>
    <w:rsid w:val="008709D0"/>
    <w:rsid w:val="00870A39"/>
    <w:rsid w:val="00870BB5"/>
    <w:rsid w:val="00870CD1"/>
    <w:rsid w:val="00870F43"/>
    <w:rsid w:val="008710AA"/>
    <w:rsid w:val="0087150B"/>
    <w:rsid w:val="0087151F"/>
    <w:rsid w:val="008715FE"/>
    <w:rsid w:val="00871F16"/>
    <w:rsid w:val="008729BA"/>
    <w:rsid w:val="0087369D"/>
    <w:rsid w:val="00873B1E"/>
    <w:rsid w:val="00873FD1"/>
    <w:rsid w:val="00874330"/>
    <w:rsid w:val="00874631"/>
    <w:rsid w:val="00874704"/>
    <w:rsid w:val="00874B08"/>
    <w:rsid w:val="00874D06"/>
    <w:rsid w:val="008758B1"/>
    <w:rsid w:val="00876272"/>
    <w:rsid w:val="008762A9"/>
    <w:rsid w:val="00876502"/>
    <w:rsid w:val="00876E81"/>
    <w:rsid w:val="008774F2"/>
    <w:rsid w:val="00877557"/>
    <w:rsid w:val="008776F8"/>
    <w:rsid w:val="008777E1"/>
    <w:rsid w:val="00880055"/>
    <w:rsid w:val="008801DD"/>
    <w:rsid w:val="008802FB"/>
    <w:rsid w:val="00880BFC"/>
    <w:rsid w:val="00880CD9"/>
    <w:rsid w:val="008812BC"/>
    <w:rsid w:val="00881508"/>
    <w:rsid w:val="00881DD2"/>
    <w:rsid w:val="00882CEA"/>
    <w:rsid w:val="00882CFC"/>
    <w:rsid w:val="0088389B"/>
    <w:rsid w:val="0088393F"/>
    <w:rsid w:val="00883A84"/>
    <w:rsid w:val="00883CC5"/>
    <w:rsid w:val="008841D4"/>
    <w:rsid w:val="0088457E"/>
    <w:rsid w:val="00884C93"/>
    <w:rsid w:val="00885356"/>
    <w:rsid w:val="00885756"/>
    <w:rsid w:val="00885992"/>
    <w:rsid w:val="00886698"/>
    <w:rsid w:val="0088733A"/>
    <w:rsid w:val="008875EB"/>
    <w:rsid w:val="00887E21"/>
    <w:rsid w:val="00887EFB"/>
    <w:rsid w:val="0089034C"/>
    <w:rsid w:val="008905A6"/>
    <w:rsid w:val="008906A5"/>
    <w:rsid w:val="00890885"/>
    <w:rsid w:val="0089092C"/>
    <w:rsid w:val="008909F0"/>
    <w:rsid w:val="008909FF"/>
    <w:rsid w:val="00890FED"/>
    <w:rsid w:val="008911AB"/>
    <w:rsid w:val="008911C9"/>
    <w:rsid w:val="00891429"/>
    <w:rsid w:val="008914EC"/>
    <w:rsid w:val="00891BD8"/>
    <w:rsid w:val="00891E67"/>
    <w:rsid w:val="00891FBB"/>
    <w:rsid w:val="00892205"/>
    <w:rsid w:val="00892BF3"/>
    <w:rsid w:val="00893FB1"/>
    <w:rsid w:val="0089429E"/>
    <w:rsid w:val="008944A7"/>
    <w:rsid w:val="00895A39"/>
    <w:rsid w:val="00895C05"/>
    <w:rsid w:val="00896006"/>
    <w:rsid w:val="00896445"/>
    <w:rsid w:val="008965C0"/>
    <w:rsid w:val="00896CA4"/>
    <w:rsid w:val="00896DCB"/>
    <w:rsid w:val="00896F26"/>
    <w:rsid w:val="00897044"/>
    <w:rsid w:val="008970C9"/>
    <w:rsid w:val="008974AC"/>
    <w:rsid w:val="008976A1"/>
    <w:rsid w:val="008977C8"/>
    <w:rsid w:val="00897DA2"/>
    <w:rsid w:val="008A03C0"/>
    <w:rsid w:val="008A04AE"/>
    <w:rsid w:val="008A0E94"/>
    <w:rsid w:val="008A16B5"/>
    <w:rsid w:val="008A16DB"/>
    <w:rsid w:val="008A1DFA"/>
    <w:rsid w:val="008A1FA2"/>
    <w:rsid w:val="008A2117"/>
    <w:rsid w:val="008A2854"/>
    <w:rsid w:val="008A28D8"/>
    <w:rsid w:val="008A2A4F"/>
    <w:rsid w:val="008A2E4D"/>
    <w:rsid w:val="008A2F9B"/>
    <w:rsid w:val="008A31C3"/>
    <w:rsid w:val="008A3288"/>
    <w:rsid w:val="008A3795"/>
    <w:rsid w:val="008A3E89"/>
    <w:rsid w:val="008A4155"/>
    <w:rsid w:val="008A41B8"/>
    <w:rsid w:val="008A43E8"/>
    <w:rsid w:val="008A4D79"/>
    <w:rsid w:val="008A4E2B"/>
    <w:rsid w:val="008A5291"/>
    <w:rsid w:val="008A5369"/>
    <w:rsid w:val="008A5464"/>
    <w:rsid w:val="008A580C"/>
    <w:rsid w:val="008A5A0F"/>
    <w:rsid w:val="008A5E4E"/>
    <w:rsid w:val="008A607C"/>
    <w:rsid w:val="008A618C"/>
    <w:rsid w:val="008A6C18"/>
    <w:rsid w:val="008A75E3"/>
    <w:rsid w:val="008A771E"/>
    <w:rsid w:val="008A7A35"/>
    <w:rsid w:val="008A7E62"/>
    <w:rsid w:val="008B0AD6"/>
    <w:rsid w:val="008B10A1"/>
    <w:rsid w:val="008B19B1"/>
    <w:rsid w:val="008B1BD5"/>
    <w:rsid w:val="008B20FF"/>
    <w:rsid w:val="008B2626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E2B"/>
    <w:rsid w:val="008B54C7"/>
    <w:rsid w:val="008B60FC"/>
    <w:rsid w:val="008B64D3"/>
    <w:rsid w:val="008B662F"/>
    <w:rsid w:val="008B6837"/>
    <w:rsid w:val="008B693C"/>
    <w:rsid w:val="008B6D01"/>
    <w:rsid w:val="008B717C"/>
    <w:rsid w:val="008B7362"/>
    <w:rsid w:val="008B7541"/>
    <w:rsid w:val="008C0F75"/>
    <w:rsid w:val="008C0FFD"/>
    <w:rsid w:val="008C13FC"/>
    <w:rsid w:val="008C1567"/>
    <w:rsid w:val="008C173A"/>
    <w:rsid w:val="008C185D"/>
    <w:rsid w:val="008C1981"/>
    <w:rsid w:val="008C2571"/>
    <w:rsid w:val="008C2702"/>
    <w:rsid w:val="008C2973"/>
    <w:rsid w:val="008C2A85"/>
    <w:rsid w:val="008C2E09"/>
    <w:rsid w:val="008C2E33"/>
    <w:rsid w:val="008C2F8A"/>
    <w:rsid w:val="008C38BC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C4B"/>
    <w:rsid w:val="008C4D54"/>
    <w:rsid w:val="008C4E41"/>
    <w:rsid w:val="008C4FDA"/>
    <w:rsid w:val="008C52EC"/>
    <w:rsid w:val="008C57E2"/>
    <w:rsid w:val="008C5B31"/>
    <w:rsid w:val="008C5E84"/>
    <w:rsid w:val="008C60B0"/>
    <w:rsid w:val="008C656D"/>
    <w:rsid w:val="008C664D"/>
    <w:rsid w:val="008C6776"/>
    <w:rsid w:val="008C6958"/>
    <w:rsid w:val="008C6A7E"/>
    <w:rsid w:val="008C6AE9"/>
    <w:rsid w:val="008C6E18"/>
    <w:rsid w:val="008C70F7"/>
    <w:rsid w:val="008C7315"/>
    <w:rsid w:val="008C7592"/>
    <w:rsid w:val="008C767F"/>
    <w:rsid w:val="008C777B"/>
    <w:rsid w:val="008C787D"/>
    <w:rsid w:val="008C7D05"/>
    <w:rsid w:val="008C7E3A"/>
    <w:rsid w:val="008C7E44"/>
    <w:rsid w:val="008D0569"/>
    <w:rsid w:val="008D07C0"/>
    <w:rsid w:val="008D07F8"/>
    <w:rsid w:val="008D0DBF"/>
    <w:rsid w:val="008D0FFA"/>
    <w:rsid w:val="008D1529"/>
    <w:rsid w:val="008D16F7"/>
    <w:rsid w:val="008D1EC4"/>
    <w:rsid w:val="008D1F01"/>
    <w:rsid w:val="008D2007"/>
    <w:rsid w:val="008D2CDB"/>
    <w:rsid w:val="008D314D"/>
    <w:rsid w:val="008D3354"/>
    <w:rsid w:val="008D3F32"/>
    <w:rsid w:val="008D3F8B"/>
    <w:rsid w:val="008D4615"/>
    <w:rsid w:val="008D47DD"/>
    <w:rsid w:val="008D4835"/>
    <w:rsid w:val="008D48B4"/>
    <w:rsid w:val="008D49E3"/>
    <w:rsid w:val="008D5C53"/>
    <w:rsid w:val="008D5CC4"/>
    <w:rsid w:val="008D63D2"/>
    <w:rsid w:val="008D68B4"/>
    <w:rsid w:val="008D6941"/>
    <w:rsid w:val="008D69A7"/>
    <w:rsid w:val="008D6C3C"/>
    <w:rsid w:val="008D7EC3"/>
    <w:rsid w:val="008D7F92"/>
    <w:rsid w:val="008E0310"/>
    <w:rsid w:val="008E03C2"/>
    <w:rsid w:val="008E05D4"/>
    <w:rsid w:val="008E07EA"/>
    <w:rsid w:val="008E0C2B"/>
    <w:rsid w:val="008E0FFB"/>
    <w:rsid w:val="008E2453"/>
    <w:rsid w:val="008E25EC"/>
    <w:rsid w:val="008E27DF"/>
    <w:rsid w:val="008E2ABF"/>
    <w:rsid w:val="008E2E74"/>
    <w:rsid w:val="008E394D"/>
    <w:rsid w:val="008E4856"/>
    <w:rsid w:val="008E4DAB"/>
    <w:rsid w:val="008E4DDE"/>
    <w:rsid w:val="008E5032"/>
    <w:rsid w:val="008E58A1"/>
    <w:rsid w:val="008E60B2"/>
    <w:rsid w:val="008E708E"/>
    <w:rsid w:val="008E7562"/>
    <w:rsid w:val="008E7DCF"/>
    <w:rsid w:val="008F005A"/>
    <w:rsid w:val="008F0113"/>
    <w:rsid w:val="008F0655"/>
    <w:rsid w:val="008F0863"/>
    <w:rsid w:val="008F0C80"/>
    <w:rsid w:val="008F0D47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32BF"/>
    <w:rsid w:val="008F40A8"/>
    <w:rsid w:val="008F46F6"/>
    <w:rsid w:val="008F523F"/>
    <w:rsid w:val="008F5FCE"/>
    <w:rsid w:val="008F61A7"/>
    <w:rsid w:val="008F64E9"/>
    <w:rsid w:val="008F668A"/>
    <w:rsid w:val="008F695D"/>
    <w:rsid w:val="008F746D"/>
    <w:rsid w:val="008F7E9E"/>
    <w:rsid w:val="0090001D"/>
    <w:rsid w:val="00900519"/>
    <w:rsid w:val="00900947"/>
    <w:rsid w:val="00900D82"/>
    <w:rsid w:val="009014E0"/>
    <w:rsid w:val="00901B34"/>
    <w:rsid w:val="00901C35"/>
    <w:rsid w:val="00901C36"/>
    <w:rsid w:val="00901F5E"/>
    <w:rsid w:val="0090247F"/>
    <w:rsid w:val="00902BE4"/>
    <w:rsid w:val="00902FF6"/>
    <w:rsid w:val="009031F7"/>
    <w:rsid w:val="00903A2D"/>
    <w:rsid w:val="00903FB0"/>
    <w:rsid w:val="009043C6"/>
    <w:rsid w:val="0090489C"/>
    <w:rsid w:val="00904E59"/>
    <w:rsid w:val="00905793"/>
    <w:rsid w:val="00905875"/>
    <w:rsid w:val="00906377"/>
    <w:rsid w:val="009063DF"/>
    <w:rsid w:val="00906DB5"/>
    <w:rsid w:val="00907049"/>
    <w:rsid w:val="00907461"/>
    <w:rsid w:val="00907595"/>
    <w:rsid w:val="00907A28"/>
    <w:rsid w:val="00907CB2"/>
    <w:rsid w:val="00910523"/>
    <w:rsid w:val="0091069E"/>
    <w:rsid w:val="009109FA"/>
    <w:rsid w:val="00910B09"/>
    <w:rsid w:val="00911494"/>
    <w:rsid w:val="00911541"/>
    <w:rsid w:val="009119F0"/>
    <w:rsid w:val="00911B37"/>
    <w:rsid w:val="00911FF1"/>
    <w:rsid w:val="00912337"/>
    <w:rsid w:val="009125C7"/>
    <w:rsid w:val="00912D6F"/>
    <w:rsid w:val="009137E5"/>
    <w:rsid w:val="00913913"/>
    <w:rsid w:val="00913B03"/>
    <w:rsid w:val="00913BD2"/>
    <w:rsid w:val="00914350"/>
    <w:rsid w:val="00914BDC"/>
    <w:rsid w:val="009152CD"/>
    <w:rsid w:val="009156E2"/>
    <w:rsid w:val="00915AFF"/>
    <w:rsid w:val="00915C2B"/>
    <w:rsid w:val="009162AF"/>
    <w:rsid w:val="009162EB"/>
    <w:rsid w:val="0091668B"/>
    <w:rsid w:val="00916BEF"/>
    <w:rsid w:val="00916E76"/>
    <w:rsid w:val="00916FC0"/>
    <w:rsid w:val="009172DF"/>
    <w:rsid w:val="00917313"/>
    <w:rsid w:val="00917748"/>
    <w:rsid w:val="00917C52"/>
    <w:rsid w:val="00917E4E"/>
    <w:rsid w:val="00917F3F"/>
    <w:rsid w:val="00921378"/>
    <w:rsid w:val="00921DFA"/>
    <w:rsid w:val="00921EEE"/>
    <w:rsid w:val="00921F8F"/>
    <w:rsid w:val="0092230A"/>
    <w:rsid w:val="0092235F"/>
    <w:rsid w:val="0092259A"/>
    <w:rsid w:val="009227EF"/>
    <w:rsid w:val="00922D51"/>
    <w:rsid w:val="00923352"/>
    <w:rsid w:val="0092399D"/>
    <w:rsid w:val="00923A4C"/>
    <w:rsid w:val="00923A55"/>
    <w:rsid w:val="00924000"/>
    <w:rsid w:val="009245D1"/>
    <w:rsid w:val="00924670"/>
    <w:rsid w:val="00924B84"/>
    <w:rsid w:val="00925534"/>
    <w:rsid w:val="00925844"/>
    <w:rsid w:val="00926012"/>
    <w:rsid w:val="009266AC"/>
    <w:rsid w:val="00926971"/>
    <w:rsid w:val="009269EA"/>
    <w:rsid w:val="00926BE4"/>
    <w:rsid w:val="00926C7A"/>
    <w:rsid w:val="00926D17"/>
    <w:rsid w:val="00926EC5"/>
    <w:rsid w:val="009271DB"/>
    <w:rsid w:val="0092774F"/>
    <w:rsid w:val="00927B00"/>
    <w:rsid w:val="00927D03"/>
    <w:rsid w:val="00930334"/>
    <w:rsid w:val="0093039B"/>
    <w:rsid w:val="00930EC1"/>
    <w:rsid w:val="009315D6"/>
    <w:rsid w:val="00931BD2"/>
    <w:rsid w:val="0093224D"/>
    <w:rsid w:val="00933278"/>
    <w:rsid w:val="00933418"/>
    <w:rsid w:val="0093348C"/>
    <w:rsid w:val="0093367C"/>
    <w:rsid w:val="00933710"/>
    <w:rsid w:val="00933B69"/>
    <w:rsid w:val="009342B7"/>
    <w:rsid w:val="009342DF"/>
    <w:rsid w:val="009347ED"/>
    <w:rsid w:val="00934890"/>
    <w:rsid w:val="009348C4"/>
    <w:rsid w:val="00934B19"/>
    <w:rsid w:val="00934DE4"/>
    <w:rsid w:val="009352FA"/>
    <w:rsid w:val="00935556"/>
    <w:rsid w:val="00936F72"/>
    <w:rsid w:val="00936F7A"/>
    <w:rsid w:val="00937710"/>
    <w:rsid w:val="00940464"/>
    <w:rsid w:val="00940C25"/>
    <w:rsid w:val="00940DA5"/>
    <w:rsid w:val="009413DD"/>
    <w:rsid w:val="00941A43"/>
    <w:rsid w:val="00941DCE"/>
    <w:rsid w:val="00942CE6"/>
    <w:rsid w:val="0094309A"/>
    <w:rsid w:val="0094354E"/>
    <w:rsid w:val="00943783"/>
    <w:rsid w:val="009437F6"/>
    <w:rsid w:val="0094430A"/>
    <w:rsid w:val="00944C88"/>
    <w:rsid w:val="00944CF6"/>
    <w:rsid w:val="00944FBE"/>
    <w:rsid w:val="00945C42"/>
    <w:rsid w:val="00946673"/>
    <w:rsid w:val="00946864"/>
    <w:rsid w:val="0094711F"/>
    <w:rsid w:val="00947229"/>
    <w:rsid w:val="009472D9"/>
    <w:rsid w:val="0094789F"/>
    <w:rsid w:val="00947C7C"/>
    <w:rsid w:val="00947D28"/>
    <w:rsid w:val="00947D67"/>
    <w:rsid w:val="0095043A"/>
    <w:rsid w:val="00950502"/>
    <w:rsid w:val="009508A3"/>
    <w:rsid w:val="00950EBD"/>
    <w:rsid w:val="00951AAC"/>
    <w:rsid w:val="00951C67"/>
    <w:rsid w:val="009520B1"/>
    <w:rsid w:val="00952451"/>
    <w:rsid w:val="00952958"/>
    <w:rsid w:val="009544B6"/>
    <w:rsid w:val="00954F27"/>
    <w:rsid w:val="009550BD"/>
    <w:rsid w:val="009557D0"/>
    <w:rsid w:val="00955CF0"/>
    <w:rsid w:val="00956A75"/>
    <w:rsid w:val="00956C69"/>
    <w:rsid w:val="00956CF7"/>
    <w:rsid w:val="00956F0D"/>
    <w:rsid w:val="009571E7"/>
    <w:rsid w:val="0095746D"/>
    <w:rsid w:val="00957497"/>
    <w:rsid w:val="00960755"/>
    <w:rsid w:val="00961236"/>
    <w:rsid w:val="009619E9"/>
    <w:rsid w:val="00961C85"/>
    <w:rsid w:val="009625B3"/>
    <w:rsid w:val="00962A1F"/>
    <w:rsid w:val="00962EED"/>
    <w:rsid w:val="00963060"/>
    <w:rsid w:val="00963C0B"/>
    <w:rsid w:val="009642EA"/>
    <w:rsid w:val="0096474B"/>
    <w:rsid w:val="009648DB"/>
    <w:rsid w:val="009649A7"/>
    <w:rsid w:val="00965592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7000F"/>
    <w:rsid w:val="009703AF"/>
    <w:rsid w:val="00970690"/>
    <w:rsid w:val="0097086F"/>
    <w:rsid w:val="00971818"/>
    <w:rsid w:val="00971E57"/>
    <w:rsid w:val="0097230B"/>
    <w:rsid w:val="00972B83"/>
    <w:rsid w:val="00972F88"/>
    <w:rsid w:val="0097331B"/>
    <w:rsid w:val="00973427"/>
    <w:rsid w:val="009738CA"/>
    <w:rsid w:val="00974510"/>
    <w:rsid w:val="00974628"/>
    <w:rsid w:val="009746FD"/>
    <w:rsid w:val="00974743"/>
    <w:rsid w:val="00974965"/>
    <w:rsid w:val="009749FA"/>
    <w:rsid w:val="00974D4A"/>
    <w:rsid w:val="0097545C"/>
    <w:rsid w:val="00975740"/>
    <w:rsid w:val="00975C31"/>
    <w:rsid w:val="00975D42"/>
    <w:rsid w:val="00975FEE"/>
    <w:rsid w:val="00976151"/>
    <w:rsid w:val="0097637E"/>
    <w:rsid w:val="00976918"/>
    <w:rsid w:val="00977000"/>
    <w:rsid w:val="009771B6"/>
    <w:rsid w:val="00977286"/>
    <w:rsid w:val="009804A9"/>
    <w:rsid w:val="00980677"/>
    <w:rsid w:val="00980CF8"/>
    <w:rsid w:val="00980EAA"/>
    <w:rsid w:val="009810F4"/>
    <w:rsid w:val="0098121A"/>
    <w:rsid w:val="009817DB"/>
    <w:rsid w:val="00981828"/>
    <w:rsid w:val="00981841"/>
    <w:rsid w:val="00981B93"/>
    <w:rsid w:val="00981F2A"/>
    <w:rsid w:val="00982610"/>
    <w:rsid w:val="00982951"/>
    <w:rsid w:val="00982B01"/>
    <w:rsid w:val="00982DD4"/>
    <w:rsid w:val="00983162"/>
    <w:rsid w:val="0098320D"/>
    <w:rsid w:val="00983301"/>
    <w:rsid w:val="00983371"/>
    <w:rsid w:val="009835EB"/>
    <w:rsid w:val="009837A9"/>
    <w:rsid w:val="00983E63"/>
    <w:rsid w:val="00983E7A"/>
    <w:rsid w:val="00984046"/>
    <w:rsid w:val="00984AC7"/>
    <w:rsid w:val="00984C77"/>
    <w:rsid w:val="00984C7D"/>
    <w:rsid w:val="00985595"/>
    <w:rsid w:val="0098597A"/>
    <w:rsid w:val="00985AC8"/>
    <w:rsid w:val="009862C8"/>
    <w:rsid w:val="0098645B"/>
    <w:rsid w:val="00986B61"/>
    <w:rsid w:val="00986F60"/>
    <w:rsid w:val="00987059"/>
    <w:rsid w:val="00987420"/>
    <w:rsid w:val="00987562"/>
    <w:rsid w:val="00987B66"/>
    <w:rsid w:val="0099009D"/>
    <w:rsid w:val="00990231"/>
    <w:rsid w:val="009902B6"/>
    <w:rsid w:val="009909CD"/>
    <w:rsid w:val="00990CF2"/>
    <w:rsid w:val="00990E25"/>
    <w:rsid w:val="00991800"/>
    <w:rsid w:val="00991D35"/>
    <w:rsid w:val="00991F2A"/>
    <w:rsid w:val="00992F0C"/>
    <w:rsid w:val="00992F98"/>
    <w:rsid w:val="00993C7B"/>
    <w:rsid w:val="00993EC0"/>
    <w:rsid w:val="00994691"/>
    <w:rsid w:val="00995269"/>
    <w:rsid w:val="00995340"/>
    <w:rsid w:val="00995639"/>
    <w:rsid w:val="00995858"/>
    <w:rsid w:val="00995FBF"/>
    <w:rsid w:val="009966A5"/>
    <w:rsid w:val="009969FF"/>
    <w:rsid w:val="00996BFC"/>
    <w:rsid w:val="00997744"/>
    <w:rsid w:val="00997C61"/>
    <w:rsid w:val="009A01D0"/>
    <w:rsid w:val="009A0743"/>
    <w:rsid w:val="009A0A77"/>
    <w:rsid w:val="009A0DAC"/>
    <w:rsid w:val="009A0E97"/>
    <w:rsid w:val="009A0ED8"/>
    <w:rsid w:val="009A1477"/>
    <w:rsid w:val="009A1BFA"/>
    <w:rsid w:val="009A1FF6"/>
    <w:rsid w:val="009A2148"/>
    <w:rsid w:val="009A2252"/>
    <w:rsid w:val="009A29EE"/>
    <w:rsid w:val="009A2A14"/>
    <w:rsid w:val="009A2B71"/>
    <w:rsid w:val="009A2FA2"/>
    <w:rsid w:val="009A3428"/>
    <w:rsid w:val="009A3811"/>
    <w:rsid w:val="009A5002"/>
    <w:rsid w:val="009A5432"/>
    <w:rsid w:val="009A54E1"/>
    <w:rsid w:val="009A58CE"/>
    <w:rsid w:val="009A6226"/>
    <w:rsid w:val="009A62C4"/>
    <w:rsid w:val="009A62CB"/>
    <w:rsid w:val="009A6496"/>
    <w:rsid w:val="009A67CA"/>
    <w:rsid w:val="009A691D"/>
    <w:rsid w:val="009A7640"/>
    <w:rsid w:val="009A7B16"/>
    <w:rsid w:val="009B0B9B"/>
    <w:rsid w:val="009B0EB9"/>
    <w:rsid w:val="009B1D1D"/>
    <w:rsid w:val="009B1DA4"/>
    <w:rsid w:val="009B261B"/>
    <w:rsid w:val="009B2D11"/>
    <w:rsid w:val="009B37BD"/>
    <w:rsid w:val="009B3DFD"/>
    <w:rsid w:val="009B44B7"/>
    <w:rsid w:val="009B492F"/>
    <w:rsid w:val="009B4B24"/>
    <w:rsid w:val="009B4CB1"/>
    <w:rsid w:val="009B4FD9"/>
    <w:rsid w:val="009B6F43"/>
    <w:rsid w:val="009B71CA"/>
    <w:rsid w:val="009B7306"/>
    <w:rsid w:val="009B76C1"/>
    <w:rsid w:val="009C0357"/>
    <w:rsid w:val="009C099F"/>
    <w:rsid w:val="009C0C59"/>
    <w:rsid w:val="009C0DAD"/>
    <w:rsid w:val="009C0DB3"/>
    <w:rsid w:val="009C0F28"/>
    <w:rsid w:val="009C1046"/>
    <w:rsid w:val="009C112A"/>
    <w:rsid w:val="009C1259"/>
    <w:rsid w:val="009C13BC"/>
    <w:rsid w:val="009C140C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100"/>
    <w:rsid w:val="009C3161"/>
    <w:rsid w:val="009C31CF"/>
    <w:rsid w:val="009C3367"/>
    <w:rsid w:val="009C33CD"/>
    <w:rsid w:val="009C387C"/>
    <w:rsid w:val="009C3A98"/>
    <w:rsid w:val="009C40BB"/>
    <w:rsid w:val="009C4157"/>
    <w:rsid w:val="009C4311"/>
    <w:rsid w:val="009C456E"/>
    <w:rsid w:val="009C482A"/>
    <w:rsid w:val="009C4DC1"/>
    <w:rsid w:val="009C545A"/>
    <w:rsid w:val="009C5DA8"/>
    <w:rsid w:val="009C6112"/>
    <w:rsid w:val="009C645C"/>
    <w:rsid w:val="009C6AF3"/>
    <w:rsid w:val="009C6F16"/>
    <w:rsid w:val="009C777C"/>
    <w:rsid w:val="009C7955"/>
    <w:rsid w:val="009D02A4"/>
    <w:rsid w:val="009D0615"/>
    <w:rsid w:val="009D0E0E"/>
    <w:rsid w:val="009D13A5"/>
    <w:rsid w:val="009D1472"/>
    <w:rsid w:val="009D196A"/>
    <w:rsid w:val="009D2055"/>
    <w:rsid w:val="009D2499"/>
    <w:rsid w:val="009D2B15"/>
    <w:rsid w:val="009D2CB8"/>
    <w:rsid w:val="009D2DB9"/>
    <w:rsid w:val="009D318B"/>
    <w:rsid w:val="009D32E9"/>
    <w:rsid w:val="009D360D"/>
    <w:rsid w:val="009D367F"/>
    <w:rsid w:val="009D36C9"/>
    <w:rsid w:val="009D4020"/>
    <w:rsid w:val="009D40EE"/>
    <w:rsid w:val="009D415B"/>
    <w:rsid w:val="009D4B8F"/>
    <w:rsid w:val="009D5E99"/>
    <w:rsid w:val="009D63B1"/>
    <w:rsid w:val="009D6466"/>
    <w:rsid w:val="009D6472"/>
    <w:rsid w:val="009D65A8"/>
    <w:rsid w:val="009D6C0C"/>
    <w:rsid w:val="009D7648"/>
    <w:rsid w:val="009D79D5"/>
    <w:rsid w:val="009D7A3A"/>
    <w:rsid w:val="009D7CDE"/>
    <w:rsid w:val="009D7D77"/>
    <w:rsid w:val="009D7F27"/>
    <w:rsid w:val="009E0477"/>
    <w:rsid w:val="009E080E"/>
    <w:rsid w:val="009E105E"/>
    <w:rsid w:val="009E13C9"/>
    <w:rsid w:val="009E151F"/>
    <w:rsid w:val="009E16EA"/>
    <w:rsid w:val="009E172F"/>
    <w:rsid w:val="009E18CE"/>
    <w:rsid w:val="009E2142"/>
    <w:rsid w:val="009E25AB"/>
    <w:rsid w:val="009E26EE"/>
    <w:rsid w:val="009E2A3A"/>
    <w:rsid w:val="009E2E9C"/>
    <w:rsid w:val="009E318F"/>
    <w:rsid w:val="009E359A"/>
    <w:rsid w:val="009E3EB5"/>
    <w:rsid w:val="009E40BD"/>
    <w:rsid w:val="009E56AE"/>
    <w:rsid w:val="009E58ED"/>
    <w:rsid w:val="009E6075"/>
    <w:rsid w:val="009E60F7"/>
    <w:rsid w:val="009E6334"/>
    <w:rsid w:val="009E6761"/>
    <w:rsid w:val="009E6AB3"/>
    <w:rsid w:val="009E6EFE"/>
    <w:rsid w:val="009E728F"/>
    <w:rsid w:val="009F0381"/>
    <w:rsid w:val="009F0451"/>
    <w:rsid w:val="009F0852"/>
    <w:rsid w:val="009F0BEA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977"/>
    <w:rsid w:val="009F4112"/>
    <w:rsid w:val="009F42B5"/>
    <w:rsid w:val="009F480B"/>
    <w:rsid w:val="009F484C"/>
    <w:rsid w:val="009F4999"/>
    <w:rsid w:val="009F56BE"/>
    <w:rsid w:val="009F60FD"/>
    <w:rsid w:val="009F6A64"/>
    <w:rsid w:val="009F6B22"/>
    <w:rsid w:val="009F6E84"/>
    <w:rsid w:val="009F752D"/>
    <w:rsid w:val="00A0020B"/>
    <w:rsid w:val="00A00DB0"/>
    <w:rsid w:val="00A01353"/>
    <w:rsid w:val="00A015F3"/>
    <w:rsid w:val="00A01DC5"/>
    <w:rsid w:val="00A01F0A"/>
    <w:rsid w:val="00A02B88"/>
    <w:rsid w:val="00A03191"/>
    <w:rsid w:val="00A034D9"/>
    <w:rsid w:val="00A03613"/>
    <w:rsid w:val="00A04200"/>
    <w:rsid w:val="00A0481E"/>
    <w:rsid w:val="00A04904"/>
    <w:rsid w:val="00A04B1E"/>
    <w:rsid w:val="00A04C4D"/>
    <w:rsid w:val="00A04EFB"/>
    <w:rsid w:val="00A05255"/>
    <w:rsid w:val="00A055D8"/>
    <w:rsid w:val="00A0564C"/>
    <w:rsid w:val="00A05E3D"/>
    <w:rsid w:val="00A06191"/>
    <w:rsid w:val="00A06FD8"/>
    <w:rsid w:val="00A075B9"/>
    <w:rsid w:val="00A07A40"/>
    <w:rsid w:val="00A07DC9"/>
    <w:rsid w:val="00A07DD0"/>
    <w:rsid w:val="00A10639"/>
    <w:rsid w:val="00A10911"/>
    <w:rsid w:val="00A1095A"/>
    <w:rsid w:val="00A109C6"/>
    <w:rsid w:val="00A10BC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41BB"/>
    <w:rsid w:val="00A14AB4"/>
    <w:rsid w:val="00A14F69"/>
    <w:rsid w:val="00A14F90"/>
    <w:rsid w:val="00A1525B"/>
    <w:rsid w:val="00A15C43"/>
    <w:rsid w:val="00A15E8B"/>
    <w:rsid w:val="00A16062"/>
    <w:rsid w:val="00A160E7"/>
    <w:rsid w:val="00A1637F"/>
    <w:rsid w:val="00A16C76"/>
    <w:rsid w:val="00A17497"/>
    <w:rsid w:val="00A211AC"/>
    <w:rsid w:val="00A21559"/>
    <w:rsid w:val="00A216A6"/>
    <w:rsid w:val="00A221FB"/>
    <w:rsid w:val="00A22737"/>
    <w:rsid w:val="00A227B9"/>
    <w:rsid w:val="00A2299A"/>
    <w:rsid w:val="00A22A1D"/>
    <w:rsid w:val="00A22C4A"/>
    <w:rsid w:val="00A232D2"/>
    <w:rsid w:val="00A235E9"/>
    <w:rsid w:val="00A2377C"/>
    <w:rsid w:val="00A23ABF"/>
    <w:rsid w:val="00A243CA"/>
    <w:rsid w:val="00A2537B"/>
    <w:rsid w:val="00A253E1"/>
    <w:rsid w:val="00A25652"/>
    <w:rsid w:val="00A25B4D"/>
    <w:rsid w:val="00A25F2E"/>
    <w:rsid w:val="00A262B7"/>
    <w:rsid w:val="00A26504"/>
    <w:rsid w:val="00A26744"/>
    <w:rsid w:val="00A26954"/>
    <w:rsid w:val="00A269E6"/>
    <w:rsid w:val="00A269F6"/>
    <w:rsid w:val="00A27271"/>
    <w:rsid w:val="00A27859"/>
    <w:rsid w:val="00A27E4C"/>
    <w:rsid w:val="00A27FC8"/>
    <w:rsid w:val="00A3001D"/>
    <w:rsid w:val="00A30412"/>
    <w:rsid w:val="00A30986"/>
    <w:rsid w:val="00A30F08"/>
    <w:rsid w:val="00A314EE"/>
    <w:rsid w:val="00A318AB"/>
    <w:rsid w:val="00A319DC"/>
    <w:rsid w:val="00A31D3C"/>
    <w:rsid w:val="00A31DB7"/>
    <w:rsid w:val="00A31EBD"/>
    <w:rsid w:val="00A32429"/>
    <w:rsid w:val="00A337BD"/>
    <w:rsid w:val="00A33C38"/>
    <w:rsid w:val="00A33E18"/>
    <w:rsid w:val="00A3438E"/>
    <w:rsid w:val="00A345B0"/>
    <w:rsid w:val="00A34754"/>
    <w:rsid w:val="00A34F1B"/>
    <w:rsid w:val="00A3503A"/>
    <w:rsid w:val="00A3503E"/>
    <w:rsid w:val="00A35A3D"/>
    <w:rsid w:val="00A35AAD"/>
    <w:rsid w:val="00A35B41"/>
    <w:rsid w:val="00A3672D"/>
    <w:rsid w:val="00A368AC"/>
    <w:rsid w:val="00A36992"/>
    <w:rsid w:val="00A36FA7"/>
    <w:rsid w:val="00A3705D"/>
    <w:rsid w:val="00A37455"/>
    <w:rsid w:val="00A374AD"/>
    <w:rsid w:val="00A3787A"/>
    <w:rsid w:val="00A404F1"/>
    <w:rsid w:val="00A4061B"/>
    <w:rsid w:val="00A40B7C"/>
    <w:rsid w:val="00A40CA6"/>
    <w:rsid w:val="00A4217C"/>
    <w:rsid w:val="00A42242"/>
    <w:rsid w:val="00A4243E"/>
    <w:rsid w:val="00A42568"/>
    <w:rsid w:val="00A425EF"/>
    <w:rsid w:val="00A426E1"/>
    <w:rsid w:val="00A42B01"/>
    <w:rsid w:val="00A42D33"/>
    <w:rsid w:val="00A437AD"/>
    <w:rsid w:val="00A43891"/>
    <w:rsid w:val="00A43E97"/>
    <w:rsid w:val="00A440F1"/>
    <w:rsid w:val="00A44531"/>
    <w:rsid w:val="00A447E8"/>
    <w:rsid w:val="00A44A82"/>
    <w:rsid w:val="00A450FF"/>
    <w:rsid w:val="00A45226"/>
    <w:rsid w:val="00A45DA8"/>
    <w:rsid w:val="00A466AF"/>
    <w:rsid w:val="00A473B9"/>
    <w:rsid w:val="00A47647"/>
    <w:rsid w:val="00A4782C"/>
    <w:rsid w:val="00A503C6"/>
    <w:rsid w:val="00A504C4"/>
    <w:rsid w:val="00A50728"/>
    <w:rsid w:val="00A5072F"/>
    <w:rsid w:val="00A509FA"/>
    <w:rsid w:val="00A5158D"/>
    <w:rsid w:val="00A515CB"/>
    <w:rsid w:val="00A5192E"/>
    <w:rsid w:val="00A51A76"/>
    <w:rsid w:val="00A51B0B"/>
    <w:rsid w:val="00A523AA"/>
    <w:rsid w:val="00A52846"/>
    <w:rsid w:val="00A52978"/>
    <w:rsid w:val="00A52D8E"/>
    <w:rsid w:val="00A534B1"/>
    <w:rsid w:val="00A536B8"/>
    <w:rsid w:val="00A53C28"/>
    <w:rsid w:val="00A54094"/>
    <w:rsid w:val="00A544B4"/>
    <w:rsid w:val="00A545FA"/>
    <w:rsid w:val="00A54DCA"/>
    <w:rsid w:val="00A54E1B"/>
    <w:rsid w:val="00A55212"/>
    <w:rsid w:val="00A55463"/>
    <w:rsid w:val="00A55522"/>
    <w:rsid w:val="00A55705"/>
    <w:rsid w:val="00A562AF"/>
    <w:rsid w:val="00A56517"/>
    <w:rsid w:val="00A56BA5"/>
    <w:rsid w:val="00A57FD1"/>
    <w:rsid w:val="00A600E0"/>
    <w:rsid w:val="00A6029A"/>
    <w:rsid w:val="00A609EE"/>
    <w:rsid w:val="00A60E6C"/>
    <w:rsid w:val="00A614AC"/>
    <w:rsid w:val="00A61500"/>
    <w:rsid w:val="00A61514"/>
    <w:rsid w:val="00A6151B"/>
    <w:rsid w:val="00A61C07"/>
    <w:rsid w:val="00A623A8"/>
    <w:rsid w:val="00A6287C"/>
    <w:rsid w:val="00A62B4A"/>
    <w:rsid w:val="00A630C6"/>
    <w:rsid w:val="00A63784"/>
    <w:rsid w:val="00A64DE4"/>
    <w:rsid w:val="00A64E68"/>
    <w:rsid w:val="00A652B2"/>
    <w:rsid w:val="00A655A6"/>
    <w:rsid w:val="00A66D6E"/>
    <w:rsid w:val="00A67100"/>
    <w:rsid w:val="00A67F5B"/>
    <w:rsid w:val="00A71910"/>
    <w:rsid w:val="00A71C6C"/>
    <w:rsid w:val="00A723FB"/>
    <w:rsid w:val="00A72402"/>
    <w:rsid w:val="00A72CCD"/>
    <w:rsid w:val="00A73969"/>
    <w:rsid w:val="00A73B4D"/>
    <w:rsid w:val="00A73BC2"/>
    <w:rsid w:val="00A73D97"/>
    <w:rsid w:val="00A73EF9"/>
    <w:rsid w:val="00A73FF0"/>
    <w:rsid w:val="00A74068"/>
    <w:rsid w:val="00A74419"/>
    <w:rsid w:val="00A75C88"/>
    <w:rsid w:val="00A761D4"/>
    <w:rsid w:val="00A76A03"/>
    <w:rsid w:val="00A76BFA"/>
    <w:rsid w:val="00A77074"/>
    <w:rsid w:val="00A7732F"/>
    <w:rsid w:val="00A77337"/>
    <w:rsid w:val="00A7773F"/>
    <w:rsid w:val="00A80716"/>
    <w:rsid w:val="00A8080F"/>
    <w:rsid w:val="00A816B0"/>
    <w:rsid w:val="00A81828"/>
    <w:rsid w:val="00A81B7B"/>
    <w:rsid w:val="00A81DA5"/>
    <w:rsid w:val="00A82006"/>
    <w:rsid w:val="00A82041"/>
    <w:rsid w:val="00A82218"/>
    <w:rsid w:val="00A82424"/>
    <w:rsid w:val="00A8262F"/>
    <w:rsid w:val="00A831E9"/>
    <w:rsid w:val="00A83465"/>
    <w:rsid w:val="00A83515"/>
    <w:rsid w:val="00A8370A"/>
    <w:rsid w:val="00A83971"/>
    <w:rsid w:val="00A83CFE"/>
    <w:rsid w:val="00A83F92"/>
    <w:rsid w:val="00A84653"/>
    <w:rsid w:val="00A84F63"/>
    <w:rsid w:val="00A8580D"/>
    <w:rsid w:val="00A85A74"/>
    <w:rsid w:val="00A85AE6"/>
    <w:rsid w:val="00A85DA6"/>
    <w:rsid w:val="00A862A7"/>
    <w:rsid w:val="00A862E0"/>
    <w:rsid w:val="00A86577"/>
    <w:rsid w:val="00A865FC"/>
    <w:rsid w:val="00A86963"/>
    <w:rsid w:val="00A8772D"/>
    <w:rsid w:val="00A901A1"/>
    <w:rsid w:val="00A90268"/>
    <w:rsid w:val="00A90386"/>
    <w:rsid w:val="00A90454"/>
    <w:rsid w:val="00A90538"/>
    <w:rsid w:val="00A908D9"/>
    <w:rsid w:val="00A90DDC"/>
    <w:rsid w:val="00A90F8A"/>
    <w:rsid w:val="00A90FAD"/>
    <w:rsid w:val="00A9123C"/>
    <w:rsid w:val="00A919C0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C07"/>
    <w:rsid w:val="00A94D3E"/>
    <w:rsid w:val="00A94FBF"/>
    <w:rsid w:val="00A9508B"/>
    <w:rsid w:val="00A95212"/>
    <w:rsid w:val="00A952BA"/>
    <w:rsid w:val="00A95433"/>
    <w:rsid w:val="00A95628"/>
    <w:rsid w:val="00A95A21"/>
    <w:rsid w:val="00A95DAD"/>
    <w:rsid w:val="00A960CE"/>
    <w:rsid w:val="00A965D2"/>
    <w:rsid w:val="00A96E7F"/>
    <w:rsid w:val="00A9779D"/>
    <w:rsid w:val="00A979C1"/>
    <w:rsid w:val="00A97D08"/>
    <w:rsid w:val="00AA025F"/>
    <w:rsid w:val="00AA1033"/>
    <w:rsid w:val="00AA1675"/>
    <w:rsid w:val="00AA16F8"/>
    <w:rsid w:val="00AA18CC"/>
    <w:rsid w:val="00AA233A"/>
    <w:rsid w:val="00AA2381"/>
    <w:rsid w:val="00AA2AD4"/>
    <w:rsid w:val="00AA30C8"/>
    <w:rsid w:val="00AA34D5"/>
    <w:rsid w:val="00AA3509"/>
    <w:rsid w:val="00AA383A"/>
    <w:rsid w:val="00AA3C7A"/>
    <w:rsid w:val="00AA42C7"/>
    <w:rsid w:val="00AA4364"/>
    <w:rsid w:val="00AA44BD"/>
    <w:rsid w:val="00AA451C"/>
    <w:rsid w:val="00AA50EF"/>
    <w:rsid w:val="00AA5D09"/>
    <w:rsid w:val="00AA6679"/>
    <w:rsid w:val="00AA6DC4"/>
    <w:rsid w:val="00AA7772"/>
    <w:rsid w:val="00AA7A86"/>
    <w:rsid w:val="00AA7C1D"/>
    <w:rsid w:val="00AB0059"/>
    <w:rsid w:val="00AB010C"/>
    <w:rsid w:val="00AB15A7"/>
    <w:rsid w:val="00AB1E94"/>
    <w:rsid w:val="00AB1F31"/>
    <w:rsid w:val="00AB2475"/>
    <w:rsid w:val="00AB275E"/>
    <w:rsid w:val="00AB27B5"/>
    <w:rsid w:val="00AB27E2"/>
    <w:rsid w:val="00AB3A57"/>
    <w:rsid w:val="00AB3CBB"/>
    <w:rsid w:val="00AB41C7"/>
    <w:rsid w:val="00AB449D"/>
    <w:rsid w:val="00AB47F1"/>
    <w:rsid w:val="00AB4948"/>
    <w:rsid w:val="00AB4EA7"/>
    <w:rsid w:val="00AB5490"/>
    <w:rsid w:val="00AB54BB"/>
    <w:rsid w:val="00AB5AC7"/>
    <w:rsid w:val="00AB5F56"/>
    <w:rsid w:val="00AB60A4"/>
    <w:rsid w:val="00AB622D"/>
    <w:rsid w:val="00AB6D8A"/>
    <w:rsid w:val="00AB6DFA"/>
    <w:rsid w:val="00AB6F14"/>
    <w:rsid w:val="00AB7E2E"/>
    <w:rsid w:val="00AB7E6E"/>
    <w:rsid w:val="00AC0173"/>
    <w:rsid w:val="00AC06C6"/>
    <w:rsid w:val="00AC087F"/>
    <w:rsid w:val="00AC1305"/>
    <w:rsid w:val="00AC18B7"/>
    <w:rsid w:val="00AC201C"/>
    <w:rsid w:val="00AC2387"/>
    <w:rsid w:val="00AC2448"/>
    <w:rsid w:val="00AC2AF9"/>
    <w:rsid w:val="00AC2EAF"/>
    <w:rsid w:val="00AC3261"/>
    <w:rsid w:val="00AC3C9A"/>
    <w:rsid w:val="00AC3F5A"/>
    <w:rsid w:val="00AC41C1"/>
    <w:rsid w:val="00AC4395"/>
    <w:rsid w:val="00AC464F"/>
    <w:rsid w:val="00AC4BB7"/>
    <w:rsid w:val="00AC4F4C"/>
    <w:rsid w:val="00AC58C7"/>
    <w:rsid w:val="00AC5B0B"/>
    <w:rsid w:val="00AC5C18"/>
    <w:rsid w:val="00AC5D81"/>
    <w:rsid w:val="00AC6D40"/>
    <w:rsid w:val="00AC773E"/>
    <w:rsid w:val="00AC7770"/>
    <w:rsid w:val="00AC7781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3FF"/>
    <w:rsid w:val="00AD14E4"/>
    <w:rsid w:val="00AD17B4"/>
    <w:rsid w:val="00AD1CAA"/>
    <w:rsid w:val="00AD2F05"/>
    <w:rsid w:val="00AD32F0"/>
    <w:rsid w:val="00AD33D1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413"/>
    <w:rsid w:val="00AD57F9"/>
    <w:rsid w:val="00AD5F52"/>
    <w:rsid w:val="00AD619B"/>
    <w:rsid w:val="00AD645B"/>
    <w:rsid w:val="00AD6663"/>
    <w:rsid w:val="00AD69BC"/>
    <w:rsid w:val="00AD6DBF"/>
    <w:rsid w:val="00AD70C5"/>
    <w:rsid w:val="00AE017C"/>
    <w:rsid w:val="00AE0275"/>
    <w:rsid w:val="00AE02B4"/>
    <w:rsid w:val="00AE0997"/>
    <w:rsid w:val="00AE0BE8"/>
    <w:rsid w:val="00AE1068"/>
    <w:rsid w:val="00AE1264"/>
    <w:rsid w:val="00AE12B0"/>
    <w:rsid w:val="00AE183B"/>
    <w:rsid w:val="00AE18B2"/>
    <w:rsid w:val="00AE2324"/>
    <w:rsid w:val="00AE24BF"/>
    <w:rsid w:val="00AE2719"/>
    <w:rsid w:val="00AE2F7D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745"/>
    <w:rsid w:val="00AE5812"/>
    <w:rsid w:val="00AE5FE2"/>
    <w:rsid w:val="00AE7949"/>
    <w:rsid w:val="00AE799D"/>
    <w:rsid w:val="00AF0021"/>
    <w:rsid w:val="00AF024C"/>
    <w:rsid w:val="00AF0399"/>
    <w:rsid w:val="00AF045B"/>
    <w:rsid w:val="00AF04DC"/>
    <w:rsid w:val="00AF0583"/>
    <w:rsid w:val="00AF0682"/>
    <w:rsid w:val="00AF0820"/>
    <w:rsid w:val="00AF0D6E"/>
    <w:rsid w:val="00AF0EC2"/>
    <w:rsid w:val="00AF112D"/>
    <w:rsid w:val="00AF1848"/>
    <w:rsid w:val="00AF1900"/>
    <w:rsid w:val="00AF1F51"/>
    <w:rsid w:val="00AF2F86"/>
    <w:rsid w:val="00AF2FD9"/>
    <w:rsid w:val="00AF3056"/>
    <w:rsid w:val="00AF3720"/>
    <w:rsid w:val="00AF3913"/>
    <w:rsid w:val="00AF3D62"/>
    <w:rsid w:val="00AF4474"/>
    <w:rsid w:val="00AF474C"/>
    <w:rsid w:val="00AF4C77"/>
    <w:rsid w:val="00AF5989"/>
    <w:rsid w:val="00AF59E9"/>
    <w:rsid w:val="00AF5CF3"/>
    <w:rsid w:val="00AF60CA"/>
    <w:rsid w:val="00AF6F01"/>
    <w:rsid w:val="00AF700D"/>
    <w:rsid w:val="00AF735A"/>
    <w:rsid w:val="00AF7BE4"/>
    <w:rsid w:val="00AF7C2C"/>
    <w:rsid w:val="00AF7EF5"/>
    <w:rsid w:val="00B0074F"/>
    <w:rsid w:val="00B007D4"/>
    <w:rsid w:val="00B00913"/>
    <w:rsid w:val="00B00AFB"/>
    <w:rsid w:val="00B00EB5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C4F"/>
    <w:rsid w:val="00B02C61"/>
    <w:rsid w:val="00B031A0"/>
    <w:rsid w:val="00B031E9"/>
    <w:rsid w:val="00B03602"/>
    <w:rsid w:val="00B03C17"/>
    <w:rsid w:val="00B03CF0"/>
    <w:rsid w:val="00B03ECE"/>
    <w:rsid w:val="00B0548E"/>
    <w:rsid w:val="00B05751"/>
    <w:rsid w:val="00B05ADE"/>
    <w:rsid w:val="00B05E91"/>
    <w:rsid w:val="00B061BB"/>
    <w:rsid w:val="00B064C8"/>
    <w:rsid w:val="00B06786"/>
    <w:rsid w:val="00B06806"/>
    <w:rsid w:val="00B06A69"/>
    <w:rsid w:val="00B06AEE"/>
    <w:rsid w:val="00B06BBD"/>
    <w:rsid w:val="00B07420"/>
    <w:rsid w:val="00B07B21"/>
    <w:rsid w:val="00B1037A"/>
    <w:rsid w:val="00B103F1"/>
    <w:rsid w:val="00B10A2A"/>
    <w:rsid w:val="00B10ECA"/>
    <w:rsid w:val="00B1182F"/>
    <w:rsid w:val="00B11947"/>
    <w:rsid w:val="00B11BC3"/>
    <w:rsid w:val="00B11DD7"/>
    <w:rsid w:val="00B12B2D"/>
    <w:rsid w:val="00B12C89"/>
    <w:rsid w:val="00B12F0D"/>
    <w:rsid w:val="00B1354B"/>
    <w:rsid w:val="00B13666"/>
    <w:rsid w:val="00B14093"/>
    <w:rsid w:val="00B142CC"/>
    <w:rsid w:val="00B142DF"/>
    <w:rsid w:val="00B14528"/>
    <w:rsid w:val="00B14C40"/>
    <w:rsid w:val="00B1512D"/>
    <w:rsid w:val="00B1595A"/>
    <w:rsid w:val="00B15A4F"/>
    <w:rsid w:val="00B15B4A"/>
    <w:rsid w:val="00B15CD5"/>
    <w:rsid w:val="00B16B0B"/>
    <w:rsid w:val="00B16D14"/>
    <w:rsid w:val="00B16F3E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2095"/>
    <w:rsid w:val="00B2278A"/>
    <w:rsid w:val="00B227EE"/>
    <w:rsid w:val="00B228A2"/>
    <w:rsid w:val="00B22916"/>
    <w:rsid w:val="00B22924"/>
    <w:rsid w:val="00B23A65"/>
    <w:rsid w:val="00B23AED"/>
    <w:rsid w:val="00B23ECC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731"/>
    <w:rsid w:val="00B2720E"/>
    <w:rsid w:val="00B2747B"/>
    <w:rsid w:val="00B27A3D"/>
    <w:rsid w:val="00B27CB4"/>
    <w:rsid w:val="00B27CE3"/>
    <w:rsid w:val="00B307BF"/>
    <w:rsid w:val="00B31081"/>
    <w:rsid w:val="00B3162E"/>
    <w:rsid w:val="00B31AF8"/>
    <w:rsid w:val="00B31FCE"/>
    <w:rsid w:val="00B32104"/>
    <w:rsid w:val="00B3244B"/>
    <w:rsid w:val="00B32EB0"/>
    <w:rsid w:val="00B32ED0"/>
    <w:rsid w:val="00B32FBA"/>
    <w:rsid w:val="00B338F6"/>
    <w:rsid w:val="00B33A76"/>
    <w:rsid w:val="00B33D94"/>
    <w:rsid w:val="00B33FA8"/>
    <w:rsid w:val="00B349C9"/>
    <w:rsid w:val="00B34D5B"/>
    <w:rsid w:val="00B34F7A"/>
    <w:rsid w:val="00B35AF4"/>
    <w:rsid w:val="00B35DA2"/>
    <w:rsid w:val="00B35FC5"/>
    <w:rsid w:val="00B368A9"/>
    <w:rsid w:val="00B36BBF"/>
    <w:rsid w:val="00B3701D"/>
    <w:rsid w:val="00B37553"/>
    <w:rsid w:val="00B379F3"/>
    <w:rsid w:val="00B40506"/>
    <w:rsid w:val="00B40B6E"/>
    <w:rsid w:val="00B40D3F"/>
    <w:rsid w:val="00B413A3"/>
    <w:rsid w:val="00B417BB"/>
    <w:rsid w:val="00B41DD0"/>
    <w:rsid w:val="00B426F4"/>
    <w:rsid w:val="00B43B93"/>
    <w:rsid w:val="00B43CC0"/>
    <w:rsid w:val="00B43FAE"/>
    <w:rsid w:val="00B4444B"/>
    <w:rsid w:val="00B444D0"/>
    <w:rsid w:val="00B4473C"/>
    <w:rsid w:val="00B448A5"/>
    <w:rsid w:val="00B44B27"/>
    <w:rsid w:val="00B45365"/>
    <w:rsid w:val="00B45C3C"/>
    <w:rsid w:val="00B45EAC"/>
    <w:rsid w:val="00B45F6E"/>
    <w:rsid w:val="00B46256"/>
    <w:rsid w:val="00B46C05"/>
    <w:rsid w:val="00B4739F"/>
    <w:rsid w:val="00B479C8"/>
    <w:rsid w:val="00B47DFF"/>
    <w:rsid w:val="00B50A32"/>
    <w:rsid w:val="00B50FA3"/>
    <w:rsid w:val="00B51527"/>
    <w:rsid w:val="00B5162B"/>
    <w:rsid w:val="00B51883"/>
    <w:rsid w:val="00B51DA5"/>
    <w:rsid w:val="00B524CE"/>
    <w:rsid w:val="00B529D9"/>
    <w:rsid w:val="00B52AAB"/>
    <w:rsid w:val="00B52D54"/>
    <w:rsid w:val="00B52EC4"/>
    <w:rsid w:val="00B52FE1"/>
    <w:rsid w:val="00B5311E"/>
    <w:rsid w:val="00B5317B"/>
    <w:rsid w:val="00B53342"/>
    <w:rsid w:val="00B53781"/>
    <w:rsid w:val="00B53FFE"/>
    <w:rsid w:val="00B54111"/>
    <w:rsid w:val="00B542DE"/>
    <w:rsid w:val="00B54A7B"/>
    <w:rsid w:val="00B54D38"/>
    <w:rsid w:val="00B54F29"/>
    <w:rsid w:val="00B54FA6"/>
    <w:rsid w:val="00B5570C"/>
    <w:rsid w:val="00B5579F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C57"/>
    <w:rsid w:val="00B60E5E"/>
    <w:rsid w:val="00B60F4E"/>
    <w:rsid w:val="00B615B8"/>
    <w:rsid w:val="00B61A2C"/>
    <w:rsid w:val="00B61CEB"/>
    <w:rsid w:val="00B61F2C"/>
    <w:rsid w:val="00B61FAC"/>
    <w:rsid w:val="00B62670"/>
    <w:rsid w:val="00B62935"/>
    <w:rsid w:val="00B62A5C"/>
    <w:rsid w:val="00B62EE7"/>
    <w:rsid w:val="00B63F2C"/>
    <w:rsid w:val="00B641C4"/>
    <w:rsid w:val="00B648FE"/>
    <w:rsid w:val="00B64B1F"/>
    <w:rsid w:val="00B64DDC"/>
    <w:rsid w:val="00B64DE5"/>
    <w:rsid w:val="00B655D9"/>
    <w:rsid w:val="00B657CC"/>
    <w:rsid w:val="00B66571"/>
    <w:rsid w:val="00B6683C"/>
    <w:rsid w:val="00B66D8E"/>
    <w:rsid w:val="00B66F90"/>
    <w:rsid w:val="00B6729F"/>
    <w:rsid w:val="00B67455"/>
    <w:rsid w:val="00B6786F"/>
    <w:rsid w:val="00B679F0"/>
    <w:rsid w:val="00B702AC"/>
    <w:rsid w:val="00B70650"/>
    <w:rsid w:val="00B707C3"/>
    <w:rsid w:val="00B7087D"/>
    <w:rsid w:val="00B70E93"/>
    <w:rsid w:val="00B70EDE"/>
    <w:rsid w:val="00B70FF9"/>
    <w:rsid w:val="00B71318"/>
    <w:rsid w:val="00B715A1"/>
    <w:rsid w:val="00B71A2E"/>
    <w:rsid w:val="00B71EA0"/>
    <w:rsid w:val="00B72720"/>
    <w:rsid w:val="00B72A8C"/>
    <w:rsid w:val="00B72C66"/>
    <w:rsid w:val="00B731AB"/>
    <w:rsid w:val="00B73422"/>
    <w:rsid w:val="00B7420E"/>
    <w:rsid w:val="00B747F1"/>
    <w:rsid w:val="00B75010"/>
    <w:rsid w:val="00B75382"/>
    <w:rsid w:val="00B7552E"/>
    <w:rsid w:val="00B7562B"/>
    <w:rsid w:val="00B7643D"/>
    <w:rsid w:val="00B776C8"/>
    <w:rsid w:val="00B77769"/>
    <w:rsid w:val="00B77854"/>
    <w:rsid w:val="00B80126"/>
    <w:rsid w:val="00B80445"/>
    <w:rsid w:val="00B8050D"/>
    <w:rsid w:val="00B80AE6"/>
    <w:rsid w:val="00B81613"/>
    <w:rsid w:val="00B81663"/>
    <w:rsid w:val="00B82701"/>
    <w:rsid w:val="00B82A3E"/>
    <w:rsid w:val="00B82AA7"/>
    <w:rsid w:val="00B83093"/>
    <w:rsid w:val="00B83975"/>
    <w:rsid w:val="00B83D3E"/>
    <w:rsid w:val="00B83D6D"/>
    <w:rsid w:val="00B84D05"/>
    <w:rsid w:val="00B85326"/>
    <w:rsid w:val="00B854E8"/>
    <w:rsid w:val="00B85A85"/>
    <w:rsid w:val="00B85F75"/>
    <w:rsid w:val="00B8619D"/>
    <w:rsid w:val="00B86843"/>
    <w:rsid w:val="00B86E55"/>
    <w:rsid w:val="00B86FD4"/>
    <w:rsid w:val="00B873E0"/>
    <w:rsid w:val="00B9086E"/>
    <w:rsid w:val="00B90A5E"/>
    <w:rsid w:val="00B91003"/>
    <w:rsid w:val="00B9105C"/>
    <w:rsid w:val="00B91851"/>
    <w:rsid w:val="00B91C5F"/>
    <w:rsid w:val="00B91C92"/>
    <w:rsid w:val="00B92246"/>
    <w:rsid w:val="00B9234F"/>
    <w:rsid w:val="00B928CF"/>
    <w:rsid w:val="00B92C8F"/>
    <w:rsid w:val="00B9333C"/>
    <w:rsid w:val="00B93451"/>
    <w:rsid w:val="00B93B8D"/>
    <w:rsid w:val="00B94F45"/>
    <w:rsid w:val="00B95367"/>
    <w:rsid w:val="00B95A50"/>
    <w:rsid w:val="00B95CB1"/>
    <w:rsid w:val="00B95F32"/>
    <w:rsid w:val="00B964BA"/>
    <w:rsid w:val="00B96710"/>
    <w:rsid w:val="00B9681A"/>
    <w:rsid w:val="00B969E6"/>
    <w:rsid w:val="00B9721F"/>
    <w:rsid w:val="00B972D5"/>
    <w:rsid w:val="00B974D1"/>
    <w:rsid w:val="00B979EF"/>
    <w:rsid w:val="00BA0C70"/>
    <w:rsid w:val="00BA0E0D"/>
    <w:rsid w:val="00BA198C"/>
    <w:rsid w:val="00BA1F48"/>
    <w:rsid w:val="00BA24A4"/>
    <w:rsid w:val="00BA24BB"/>
    <w:rsid w:val="00BA283D"/>
    <w:rsid w:val="00BA292B"/>
    <w:rsid w:val="00BA3AAB"/>
    <w:rsid w:val="00BA42EC"/>
    <w:rsid w:val="00BA471C"/>
    <w:rsid w:val="00BA52FD"/>
    <w:rsid w:val="00BA5794"/>
    <w:rsid w:val="00BA592D"/>
    <w:rsid w:val="00BA5B6B"/>
    <w:rsid w:val="00BA5E6E"/>
    <w:rsid w:val="00BA6016"/>
    <w:rsid w:val="00BA6512"/>
    <w:rsid w:val="00BA6548"/>
    <w:rsid w:val="00BA70C0"/>
    <w:rsid w:val="00BA7EB7"/>
    <w:rsid w:val="00BB0135"/>
    <w:rsid w:val="00BB0148"/>
    <w:rsid w:val="00BB04D3"/>
    <w:rsid w:val="00BB127A"/>
    <w:rsid w:val="00BB1364"/>
    <w:rsid w:val="00BB145D"/>
    <w:rsid w:val="00BB16CC"/>
    <w:rsid w:val="00BB1F1F"/>
    <w:rsid w:val="00BB2262"/>
    <w:rsid w:val="00BB40D0"/>
    <w:rsid w:val="00BB41AE"/>
    <w:rsid w:val="00BB445F"/>
    <w:rsid w:val="00BB46DD"/>
    <w:rsid w:val="00BB4D5D"/>
    <w:rsid w:val="00BB4F4A"/>
    <w:rsid w:val="00BB5021"/>
    <w:rsid w:val="00BB5827"/>
    <w:rsid w:val="00BB5AAF"/>
    <w:rsid w:val="00BB5DFB"/>
    <w:rsid w:val="00BB5E88"/>
    <w:rsid w:val="00BB628E"/>
    <w:rsid w:val="00BB632B"/>
    <w:rsid w:val="00BB65E7"/>
    <w:rsid w:val="00BB793E"/>
    <w:rsid w:val="00BB7A57"/>
    <w:rsid w:val="00BB7B0D"/>
    <w:rsid w:val="00BC08F3"/>
    <w:rsid w:val="00BC0D25"/>
    <w:rsid w:val="00BC17A9"/>
    <w:rsid w:val="00BC2077"/>
    <w:rsid w:val="00BC35AD"/>
    <w:rsid w:val="00BC393A"/>
    <w:rsid w:val="00BC3FF9"/>
    <w:rsid w:val="00BC406E"/>
    <w:rsid w:val="00BC49CD"/>
    <w:rsid w:val="00BC5429"/>
    <w:rsid w:val="00BC5452"/>
    <w:rsid w:val="00BC54AB"/>
    <w:rsid w:val="00BC5EB1"/>
    <w:rsid w:val="00BC6063"/>
    <w:rsid w:val="00BC6095"/>
    <w:rsid w:val="00BC672B"/>
    <w:rsid w:val="00BC67C1"/>
    <w:rsid w:val="00BC689A"/>
    <w:rsid w:val="00BC6AE4"/>
    <w:rsid w:val="00BC6B90"/>
    <w:rsid w:val="00BC751E"/>
    <w:rsid w:val="00BC770A"/>
    <w:rsid w:val="00BC7B23"/>
    <w:rsid w:val="00BC7D3B"/>
    <w:rsid w:val="00BD0055"/>
    <w:rsid w:val="00BD0666"/>
    <w:rsid w:val="00BD0C1B"/>
    <w:rsid w:val="00BD0DAB"/>
    <w:rsid w:val="00BD15D5"/>
    <w:rsid w:val="00BD1C44"/>
    <w:rsid w:val="00BD1D5B"/>
    <w:rsid w:val="00BD2123"/>
    <w:rsid w:val="00BD21BE"/>
    <w:rsid w:val="00BD22A4"/>
    <w:rsid w:val="00BD265A"/>
    <w:rsid w:val="00BD2745"/>
    <w:rsid w:val="00BD2EA1"/>
    <w:rsid w:val="00BD3DE5"/>
    <w:rsid w:val="00BD3EC5"/>
    <w:rsid w:val="00BD4078"/>
    <w:rsid w:val="00BD456F"/>
    <w:rsid w:val="00BD4856"/>
    <w:rsid w:val="00BD498F"/>
    <w:rsid w:val="00BD4B1F"/>
    <w:rsid w:val="00BD4B70"/>
    <w:rsid w:val="00BD4BA6"/>
    <w:rsid w:val="00BD4E23"/>
    <w:rsid w:val="00BD5165"/>
    <w:rsid w:val="00BD52B0"/>
    <w:rsid w:val="00BD66DB"/>
    <w:rsid w:val="00BD6E40"/>
    <w:rsid w:val="00BD6E7D"/>
    <w:rsid w:val="00BD7187"/>
    <w:rsid w:val="00BD768B"/>
    <w:rsid w:val="00BD7C17"/>
    <w:rsid w:val="00BD7C3B"/>
    <w:rsid w:val="00BE0107"/>
    <w:rsid w:val="00BE027A"/>
    <w:rsid w:val="00BE07D1"/>
    <w:rsid w:val="00BE07F2"/>
    <w:rsid w:val="00BE0920"/>
    <w:rsid w:val="00BE0E5D"/>
    <w:rsid w:val="00BE1954"/>
    <w:rsid w:val="00BE2339"/>
    <w:rsid w:val="00BE2449"/>
    <w:rsid w:val="00BE2657"/>
    <w:rsid w:val="00BE2B51"/>
    <w:rsid w:val="00BE3021"/>
    <w:rsid w:val="00BE30BB"/>
    <w:rsid w:val="00BE3200"/>
    <w:rsid w:val="00BE36FF"/>
    <w:rsid w:val="00BE3A39"/>
    <w:rsid w:val="00BE3D80"/>
    <w:rsid w:val="00BE4633"/>
    <w:rsid w:val="00BE48FE"/>
    <w:rsid w:val="00BE4A4B"/>
    <w:rsid w:val="00BE4F79"/>
    <w:rsid w:val="00BE51EC"/>
    <w:rsid w:val="00BE6329"/>
    <w:rsid w:val="00BE6B1B"/>
    <w:rsid w:val="00BE6C0C"/>
    <w:rsid w:val="00BE6F13"/>
    <w:rsid w:val="00BE6F8E"/>
    <w:rsid w:val="00BE70B0"/>
    <w:rsid w:val="00BE7F1A"/>
    <w:rsid w:val="00BF00AB"/>
    <w:rsid w:val="00BF0110"/>
    <w:rsid w:val="00BF04E0"/>
    <w:rsid w:val="00BF0635"/>
    <w:rsid w:val="00BF090F"/>
    <w:rsid w:val="00BF0A50"/>
    <w:rsid w:val="00BF0E1F"/>
    <w:rsid w:val="00BF0E9C"/>
    <w:rsid w:val="00BF16F3"/>
    <w:rsid w:val="00BF1A69"/>
    <w:rsid w:val="00BF1F29"/>
    <w:rsid w:val="00BF1F8A"/>
    <w:rsid w:val="00BF28B5"/>
    <w:rsid w:val="00BF2BAA"/>
    <w:rsid w:val="00BF2BE6"/>
    <w:rsid w:val="00BF32AB"/>
    <w:rsid w:val="00BF3933"/>
    <w:rsid w:val="00BF3BFE"/>
    <w:rsid w:val="00BF40E9"/>
    <w:rsid w:val="00BF4532"/>
    <w:rsid w:val="00BF4A1D"/>
    <w:rsid w:val="00BF4CF3"/>
    <w:rsid w:val="00BF4E59"/>
    <w:rsid w:val="00BF4ED0"/>
    <w:rsid w:val="00BF5218"/>
    <w:rsid w:val="00BF5311"/>
    <w:rsid w:val="00BF5AD3"/>
    <w:rsid w:val="00BF5C7D"/>
    <w:rsid w:val="00BF5DAC"/>
    <w:rsid w:val="00BF60EF"/>
    <w:rsid w:val="00BF6355"/>
    <w:rsid w:val="00BF66DB"/>
    <w:rsid w:val="00BF689B"/>
    <w:rsid w:val="00BF6B87"/>
    <w:rsid w:val="00BF6EC3"/>
    <w:rsid w:val="00BF6F16"/>
    <w:rsid w:val="00BF7052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7C"/>
    <w:rsid w:val="00C005A2"/>
    <w:rsid w:val="00C008A0"/>
    <w:rsid w:val="00C00E66"/>
    <w:rsid w:val="00C010ED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60C"/>
    <w:rsid w:val="00C0389D"/>
    <w:rsid w:val="00C03F0B"/>
    <w:rsid w:val="00C03FF6"/>
    <w:rsid w:val="00C04890"/>
    <w:rsid w:val="00C0494D"/>
    <w:rsid w:val="00C04DEB"/>
    <w:rsid w:val="00C05F7C"/>
    <w:rsid w:val="00C0702D"/>
    <w:rsid w:val="00C072E7"/>
    <w:rsid w:val="00C075BE"/>
    <w:rsid w:val="00C07AD3"/>
    <w:rsid w:val="00C101B5"/>
    <w:rsid w:val="00C103A3"/>
    <w:rsid w:val="00C1052B"/>
    <w:rsid w:val="00C106EB"/>
    <w:rsid w:val="00C10E1B"/>
    <w:rsid w:val="00C11015"/>
    <w:rsid w:val="00C1140A"/>
    <w:rsid w:val="00C118E7"/>
    <w:rsid w:val="00C11C6E"/>
    <w:rsid w:val="00C11E6F"/>
    <w:rsid w:val="00C125C9"/>
    <w:rsid w:val="00C12A2D"/>
    <w:rsid w:val="00C1312D"/>
    <w:rsid w:val="00C13403"/>
    <w:rsid w:val="00C13497"/>
    <w:rsid w:val="00C138EF"/>
    <w:rsid w:val="00C13B4F"/>
    <w:rsid w:val="00C13DD7"/>
    <w:rsid w:val="00C13E1C"/>
    <w:rsid w:val="00C1489B"/>
    <w:rsid w:val="00C14F38"/>
    <w:rsid w:val="00C158D6"/>
    <w:rsid w:val="00C160F2"/>
    <w:rsid w:val="00C165C8"/>
    <w:rsid w:val="00C168B1"/>
    <w:rsid w:val="00C16C63"/>
    <w:rsid w:val="00C1766C"/>
    <w:rsid w:val="00C1774D"/>
    <w:rsid w:val="00C17991"/>
    <w:rsid w:val="00C2019D"/>
    <w:rsid w:val="00C20F98"/>
    <w:rsid w:val="00C21540"/>
    <w:rsid w:val="00C215CF"/>
    <w:rsid w:val="00C21783"/>
    <w:rsid w:val="00C21A4F"/>
    <w:rsid w:val="00C21DF2"/>
    <w:rsid w:val="00C21EA6"/>
    <w:rsid w:val="00C225C4"/>
    <w:rsid w:val="00C2278F"/>
    <w:rsid w:val="00C22944"/>
    <w:rsid w:val="00C2323A"/>
    <w:rsid w:val="00C23372"/>
    <w:rsid w:val="00C24166"/>
    <w:rsid w:val="00C25645"/>
    <w:rsid w:val="00C258E7"/>
    <w:rsid w:val="00C25FB3"/>
    <w:rsid w:val="00C2613F"/>
    <w:rsid w:val="00C27C8C"/>
    <w:rsid w:val="00C27E17"/>
    <w:rsid w:val="00C303EA"/>
    <w:rsid w:val="00C3065D"/>
    <w:rsid w:val="00C3104A"/>
    <w:rsid w:val="00C3113D"/>
    <w:rsid w:val="00C31353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828"/>
    <w:rsid w:val="00C33B0D"/>
    <w:rsid w:val="00C33BC9"/>
    <w:rsid w:val="00C33D54"/>
    <w:rsid w:val="00C33E1E"/>
    <w:rsid w:val="00C34878"/>
    <w:rsid w:val="00C353FB"/>
    <w:rsid w:val="00C35419"/>
    <w:rsid w:val="00C3595B"/>
    <w:rsid w:val="00C362F5"/>
    <w:rsid w:val="00C36B31"/>
    <w:rsid w:val="00C36E52"/>
    <w:rsid w:val="00C37ED3"/>
    <w:rsid w:val="00C40441"/>
    <w:rsid w:val="00C4192D"/>
    <w:rsid w:val="00C41948"/>
    <w:rsid w:val="00C41BCD"/>
    <w:rsid w:val="00C420E5"/>
    <w:rsid w:val="00C42DE7"/>
    <w:rsid w:val="00C437E9"/>
    <w:rsid w:val="00C43989"/>
    <w:rsid w:val="00C44463"/>
    <w:rsid w:val="00C44FCB"/>
    <w:rsid w:val="00C464C1"/>
    <w:rsid w:val="00C4651E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0D0F"/>
    <w:rsid w:val="00C5101A"/>
    <w:rsid w:val="00C51176"/>
    <w:rsid w:val="00C51294"/>
    <w:rsid w:val="00C51C68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EE5"/>
    <w:rsid w:val="00C5509F"/>
    <w:rsid w:val="00C55940"/>
    <w:rsid w:val="00C55AEC"/>
    <w:rsid w:val="00C55C16"/>
    <w:rsid w:val="00C565DB"/>
    <w:rsid w:val="00C569D3"/>
    <w:rsid w:val="00C57542"/>
    <w:rsid w:val="00C6024D"/>
    <w:rsid w:val="00C607DA"/>
    <w:rsid w:val="00C60C90"/>
    <w:rsid w:val="00C61850"/>
    <w:rsid w:val="00C61DFF"/>
    <w:rsid w:val="00C6216A"/>
    <w:rsid w:val="00C623D6"/>
    <w:rsid w:val="00C62479"/>
    <w:rsid w:val="00C62593"/>
    <w:rsid w:val="00C626CC"/>
    <w:rsid w:val="00C62CDF"/>
    <w:rsid w:val="00C62CEA"/>
    <w:rsid w:val="00C630B4"/>
    <w:rsid w:val="00C63299"/>
    <w:rsid w:val="00C63614"/>
    <w:rsid w:val="00C63B3B"/>
    <w:rsid w:val="00C63B7B"/>
    <w:rsid w:val="00C63E5A"/>
    <w:rsid w:val="00C64961"/>
    <w:rsid w:val="00C64DF8"/>
    <w:rsid w:val="00C652FC"/>
    <w:rsid w:val="00C65443"/>
    <w:rsid w:val="00C655B0"/>
    <w:rsid w:val="00C65825"/>
    <w:rsid w:val="00C6590F"/>
    <w:rsid w:val="00C65C8D"/>
    <w:rsid w:val="00C66012"/>
    <w:rsid w:val="00C66123"/>
    <w:rsid w:val="00C66462"/>
    <w:rsid w:val="00C66650"/>
    <w:rsid w:val="00C666BE"/>
    <w:rsid w:val="00C66F81"/>
    <w:rsid w:val="00C67220"/>
    <w:rsid w:val="00C6767B"/>
    <w:rsid w:val="00C6771D"/>
    <w:rsid w:val="00C67ED0"/>
    <w:rsid w:val="00C707A5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1E56"/>
    <w:rsid w:val="00C725EE"/>
    <w:rsid w:val="00C728DE"/>
    <w:rsid w:val="00C72CDC"/>
    <w:rsid w:val="00C72E5D"/>
    <w:rsid w:val="00C7377E"/>
    <w:rsid w:val="00C740A0"/>
    <w:rsid w:val="00C74479"/>
    <w:rsid w:val="00C74A26"/>
    <w:rsid w:val="00C74B27"/>
    <w:rsid w:val="00C7545A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EBC"/>
    <w:rsid w:val="00C8337A"/>
    <w:rsid w:val="00C835D1"/>
    <w:rsid w:val="00C83914"/>
    <w:rsid w:val="00C8393C"/>
    <w:rsid w:val="00C83AEF"/>
    <w:rsid w:val="00C849BE"/>
    <w:rsid w:val="00C8514E"/>
    <w:rsid w:val="00C853B1"/>
    <w:rsid w:val="00C858F5"/>
    <w:rsid w:val="00C85BDB"/>
    <w:rsid w:val="00C860B6"/>
    <w:rsid w:val="00C865D6"/>
    <w:rsid w:val="00C86912"/>
    <w:rsid w:val="00C87056"/>
    <w:rsid w:val="00C87318"/>
    <w:rsid w:val="00C8746A"/>
    <w:rsid w:val="00C87FB9"/>
    <w:rsid w:val="00C9013C"/>
    <w:rsid w:val="00C90577"/>
    <w:rsid w:val="00C907BA"/>
    <w:rsid w:val="00C90AEB"/>
    <w:rsid w:val="00C90CFA"/>
    <w:rsid w:val="00C912D6"/>
    <w:rsid w:val="00C91AEE"/>
    <w:rsid w:val="00C91C58"/>
    <w:rsid w:val="00C9236A"/>
    <w:rsid w:val="00C926F7"/>
    <w:rsid w:val="00C929B2"/>
    <w:rsid w:val="00C92C57"/>
    <w:rsid w:val="00C92C81"/>
    <w:rsid w:val="00C92DA7"/>
    <w:rsid w:val="00C92FA8"/>
    <w:rsid w:val="00C9308A"/>
    <w:rsid w:val="00C930F4"/>
    <w:rsid w:val="00C9355C"/>
    <w:rsid w:val="00C93A09"/>
    <w:rsid w:val="00C9418D"/>
    <w:rsid w:val="00C94676"/>
    <w:rsid w:val="00C94B59"/>
    <w:rsid w:val="00C9526F"/>
    <w:rsid w:val="00C952EF"/>
    <w:rsid w:val="00C9591F"/>
    <w:rsid w:val="00C95C8C"/>
    <w:rsid w:val="00C9717E"/>
    <w:rsid w:val="00C97726"/>
    <w:rsid w:val="00C97DA5"/>
    <w:rsid w:val="00CA03FF"/>
    <w:rsid w:val="00CA0D15"/>
    <w:rsid w:val="00CA0DEA"/>
    <w:rsid w:val="00CA0F86"/>
    <w:rsid w:val="00CA113F"/>
    <w:rsid w:val="00CA11F7"/>
    <w:rsid w:val="00CA13A1"/>
    <w:rsid w:val="00CA18ED"/>
    <w:rsid w:val="00CA1ABD"/>
    <w:rsid w:val="00CA1B6F"/>
    <w:rsid w:val="00CA1E65"/>
    <w:rsid w:val="00CA21E7"/>
    <w:rsid w:val="00CA2513"/>
    <w:rsid w:val="00CA265A"/>
    <w:rsid w:val="00CA2FBA"/>
    <w:rsid w:val="00CA3417"/>
    <w:rsid w:val="00CA368C"/>
    <w:rsid w:val="00CA36DB"/>
    <w:rsid w:val="00CA36DD"/>
    <w:rsid w:val="00CA428F"/>
    <w:rsid w:val="00CA499D"/>
    <w:rsid w:val="00CA5205"/>
    <w:rsid w:val="00CA560D"/>
    <w:rsid w:val="00CA5ED0"/>
    <w:rsid w:val="00CA6005"/>
    <w:rsid w:val="00CA62B4"/>
    <w:rsid w:val="00CA646B"/>
    <w:rsid w:val="00CA65FB"/>
    <w:rsid w:val="00CA686B"/>
    <w:rsid w:val="00CA6F2D"/>
    <w:rsid w:val="00CA71C0"/>
    <w:rsid w:val="00CA72DC"/>
    <w:rsid w:val="00CA779B"/>
    <w:rsid w:val="00CA7E88"/>
    <w:rsid w:val="00CB00EC"/>
    <w:rsid w:val="00CB0320"/>
    <w:rsid w:val="00CB07C3"/>
    <w:rsid w:val="00CB0AD9"/>
    <w:rsid w:val="00CB1384"/>
    <w:rsid w:val="00CB1D96"/>
    <w:rsid w:val="00CB1F2B"/>
    <w:rsid w:val="00CB23F9"/>
    <w:rsid w:val="00CB274F"/>
    <w:rsid w:val="00CB2937"/>
    <w:rsid w:val="00CB33CF"/>
    <w:rsid w:val="00CB3637"/>
    <w:rsid w:val="00CB38E6"/>
    <w:rsid w:val="00CB3AD8"/>
    <w:rsid w:val="00CB3CB4"/>
    <w:rsid w:val="00CB3E92"/>
    <w:rsid w:val="00CB3FCC"/>
    <w:rsid w:val="00CB4451"/>
    <w:rsid w:val="00CB4523"/>
    <w:rsid w:val="00CB483C"/>
    <w:rsid w:val="00CB48A8"/>
    <w:rsid w:val="00CB4A35"/>
    <w:rsid w:val="00CB50D6"/>
    <w:rsid w:val="00CB5175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DC5"/>
    <w:rsid w:val="00CB7E37"/>
    <w:rsid w:val="00CC1721"/>
    <w:rsid w:val="00CC18B6"/>
    <w:rsid w:val="00CC25EE"/>
    <w:rsid w:val="00CC403D"/>
    <w:rsid w:val="00CC40F9"/>
    <w:rsid w:val="00CC432B"/>
    <w:rsid w:val="00CC4857"/>
    <w:rsid w:val="00CC4ABB"/>
    <w:rsid w:val="00CC4D0F"/>
    <w:rsid w:val="00CC531E"/>
    <w:rsid w:val="00CC5873"/>
    <w:rsid w:val="00CC5ED7"/>
    <w:rsid w:val="00CC606C"/>
    <w:rsid w:val="00CC6B2C"/>
    <w:rsid w:val="00CC6C5E"/>
    <w:rsid w:val="00CC7B98"/>
    <w:rsid w:val="00CC7C81"/>
    <w:rsid w:val="00CD008B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E93"/>
    <w:rsid w:val="00CD406C"/>
    <w:rsid w:val="00CD4536"/>
    <w:rsid w:val="00CD45A7"/>
    <w:rsid w:val="00CD5379"/>
    <w:rsid w:val="00CD54A6"/>
    <w:rsid w:val="00CD54CE"/>
    <w:rsid w:val="00CD556C"/>
    <w:rsid w:val="00CD5704"/>
    <w:rsid w:val="00CD60F1"/>
    <w:rsid w:val="00CD63AB"/>
    <w:rsid w:val="00CD667C"/>
    <w:rsid w:val="00CD70B1"/>
    <w:rsid w:val="00CD77E1"/>
    <w:rsid w:val="00CE005A"/>
    <w:rsid w:val="00CE06E2"/>
    <w:rsid w:val="00CE092D"/>
    <w:rsid w:val="00CE0C21"/>
    <w:rsid w:val="00CE109F"/>
    <w:rsid w:val="00CE1F88"/>
    <w:rsid w:val="00CE202E"/>
    <w:rsid w:val="00CE21E7"/>
    <w:rsid w:val="00CE2618"/>
    <w:rsid w:val="00CE283D"/>
    <w:rsid w:val="00CE2BA1"/>
    <w:rsid w:val="00CE373B"/>
    <w:rsid w:val="00CE377B"/>
    <w:rsid w:val="00CE38AE"/>
    <w:rsid w:val="00CE4656"/>
    <w:rsid w:val="00CE46B5"/>
    <w:rsid w:val="00CE4850"/>
    <w:rsid w:val="00CE4DC8"/>
    <w:rsid w:val="00CE585A"/>
    <w:rsid w:val="00CE5AAF"/>
    <w:rsid w:val="00CE5B61"/>
    <w:rsid w:val="00CE6015"/>
    <w:rsid w:val="00CE62AC"/>
    <w:rsid w:val="00CE659E"/>
    <w:rsid w:val="00CE66E5"/>
    <w:rsid w:val="00CE6A4E"/>
    <w:rsid w:val="00CE6C98"/>
    <w:rsid w:val="00CE6E82"/>
    <w:rsid w:val="00CE7671"/>
    <w:rsid w:val="00CE7F9D"/>
    <w:rsid w:val="00CF03AB"/>
    <w:rsid w:val="00CF08F8"/>
    <w:rsid w:val="00CF0FF4"/>
    <w:rsid w:val="00CF11D2"/>
    <w:rsid w:val="00CF1249"/>
    <w:rsid w:val="00CF1732"/>
    <w:rsid w:val="00CF190D"/>
    <w:rsid w:val="00CF1A38"/>
    <w:rsid w:val="00CF29EA"/>
    <w:rsid w:val="00CF2C2E"/>
    <w:rsid w:val="00CF2E19"/>
    <w:rsid w:val="00CF3017"/>
    <w:rsid w:val="00CF33F2"/>
    <w:rsid w:val="00CF3BB9"/>
    <w:rsid w:val="00CF3D4B"/>
    <w:rsid w:val="00CF3EA4"/>
    <w:rsid w:val="00CF4416"/>
    <w:rsid w:val="00CF4785"/>
    <w:rsid w:val="00CF53A5"/>
    <w:rsid w:val="00CF5A4F"/>
    <w:rsid w:val="00CF5B17"/>
    <w:rsid w:val="00CF5EAD"/>
    <w:rsid w:val="00CF657E"/>
    <w:rsid w:val="00CF66D0"/>
    <w:rsid w:val="00CF6909"/>
    <w:rsid w:val="00CF6B9E"/>
    <w:rsid w:val="00CF75CC"/>
    <w:rsid w:val="00CF76C5"/>
    <w:rsid w:val="00CF7BE8"/>
    <w:rsid w:val="00D00237"/>
    <w:rsid w:val="00D00331"/>
    <w:rsid w:val="00D00925"/>
    <w:rsid w:val="00D00DC8"/>
    <w:rsid w:val="00D00F40"/>
    <w:rsid w:val="00D01859"/>
    <w:rsid w:val="00D018F0"/>
    <w:rsid w:val="00D01CB9"/>
    <w:rsid w:val="00D01F20"/>
    <w:rsid w:val="00D02820"/>
    <w:rsid w:val="00D02B92"/>
    <w:rsid w:val="00D02DA4"/>
    <w:rsid w:val="00D02F55"/>
    <w:rsid w:val="00D03656"/>
    <w:rsid w:val="00D03BDB"/>
    <w:rsid w:val="00D03ECE"/>
    <w:rsid w:val="00D04232"/>
    <w:rsid w:val="00D043C8"/>
    <w:rsid w:val="00D0473A"/>
    <w:rsid w:val="00D047A3"/>
    <w:rsid w:val="00D04FFF"/>
    <w:rsid w:val="00D05CBB"/>
    <w:rsid w:val="00D06C40"/>
    <w:rsid w:val="00D06D8A"/>
    <w:rsid w:val="00D07A61"/>
    <w:rsid w:val="00D07BF0"/>
    <w:rsid w:val="00D105C2"/>
    <w:rsid w:val="00D10609"/>
    <w:rsid w:val="00D10B85"/>
    <w:rsid w:val="00D11153"/>
    <w:rsid w:val="00D112F8"/>
    <w:rsid w:val="00D113CC"/>
    <w:rsid w:val="00D11797"/>
    <w:rsid w:val="00D11B94"/>
    <w:rsid w:val="00D1212A"/>
    <w:rsid w:val="00D12B59"/>
    <w:rsid w:val="00D12C2D"/>
    <w:rsid w:val="00D135D1"/>
    <w:rsid w:val="00D13A24"/>
    <w:rsid w:val="00D13B0C"/>
    <w:rsid w:val="00D13BE4"/>
    <w:rsid w:val="00D13F7D"/>
    <w:rsid w:val="00D1471C"/>
    <w:rsid w:val="00D147A3"/>
    <w:rsid w:val="00D14AAB"/>
    <w:rsid w:val="00D14E53"/>
    <w:rsid w:val="00D153AF"/>
    <w:rsid w:val="00D15635"/>
    <w:rsid w:val="00D16022"/>
    <w:rsid w:val="00D160B1"/>
    <w:rsid w:val="00D16436"/>
    <w:rsid w:val="00D1656A"/>
    <w:rsid w:val="00D171BE"/>
    <w:rsid w:val="00D17F0D"/>
    <w:rsid w:val="00D17FF8"/>
    <w:rsid w:val="00D20338"/>
    <w:rsid w:val="00D20DC5"/>
    <w:rsid w:val="00D210CE"/>
    <w:rsid w:val="00D210DB"/>
    <w:rsid w:val="00D21195"/>
    <w:rsid w:val="00D21B93"/>
    <w:rsid w:val="00D21DBC"/>
    <w:rsid w:val="00D22C49"/>
    <w:rsid w:val="00D2304E"/>
    <w:rsid w:val="00D230AB"/>
    <w:rsid w:val="00D232C5"/>
    <w:rsid w:val="00D23CD0"/>
    <w:rsid w:val="00D23F44"/>
    <w:rsid w:val="00D23FF1"/>
    <w:rsid w:val="00D24808"/>
    <w:rsid w:val="00D249D9"/>
    <w:rsid w:val="00D24CDB"/>
    <w:rsid w:val="00D25B63"/>
    <w:rsid w:val="00D25D30"/>
    <w:rsid w:val="00D26201"/>
    <w:rsid w:val="00D262CF"/>
    <w:rsid w:val="00D2645D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253"/>
    <w:rsid w:val="00D31A80"/>
    <w:rsid w:val="00D31D2E"/>
    <w:rsid w:val="00D32C73"/>
    <w:rsid w:val="00D32E0A"/>
    <w:rsid w:val="00D32ED0"/>
    <w:rsid w:val="00D33493"/>
    <w:rsid w:val="00D337ED"/>
    <w:rsid w:val="00D3390E"/>
    <w:rsid w:val="00D34032"/>
    <w:rsid w:val="00D34104"/>
    <w:rsid w:val="00D34AE1"/>
    <w:rsid w:val="00D355E8"/>
    <w:rsid w:val="00D357B7"/>
    <w:rsid w:val="00D36308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2551"/>
    <w:rsid w:val="00D42ECD"/>
    <w:rsid w:val="00D43333"/>
    <w:rsid w:val="00D43D0B"/>
    <w:rsid w:val="00D44488"/>
    <w:rsid w:val="00D444C2"/>
    <w:rsid w:val="00D445A2"/>
    <w:rsid w:val="00D448D6"/>
    <w:rsid w:val="00D449DC"/>
    <w:rsid w:val="00D457C1"/>
    <w:rsid w:val="00D45DC9"/>
    <w:rsid w:val="00D45FCE"/>
    <w:rsid w:val="00D462D8"/>
    <w:rsid w:val="00D46918"/>
    <w:rsid w:val="00D46F0D"/>
    <w:rsid w:val="00D476AB"/>
    <w:rsid w:val="00D47DE3"/>
    <w:rsid w:val="00D50017"/>
    <w:rsid w:val="00D5061B"/>
    <w:rsid w:val="00D50947"/>
    <w:rsid w:val="00D509E3"/>
    <w:rsid w:val="00D51161"/>
    <w:rsid w:val="00D5126F"/>
    <w:rsid w:val="00D51780"/>
    <w:rsid w:val="00D5217B"/>
    <w:rsid w:val="00D52EA3"/>
    <w:rsid w:val="00D53104"/>
    <w:rsid w:val="00D53392"/>
    <w:rsid w:val="00D5365F"/>
    <w:rsid w:val="00D542EC"/>
    <w:rsid w:val="00D545AB"/>
    <w:rsid w:val="00D54BCF"/>
    <w:rsid w:val="00D54CFB"/>
    <w:rsid w:val="00D54FC4"/>
    <w:rsid w:val="00D55116"/>
    <w:rsid w:val="00D55452"/>
    <w:rsid w:val="00D558CC"/>
    <w:rsid w:val="00D55990"/>
    <w:rsid w:val="00D55E8E"/>
    <w:rsid w:val="00D562FF"/>
    <w:rsid w:val="00D564D9"/>
    <w:rsid w:val="00D564FB"/>
    <w:rsid w:val="00D56E41"/>
    <w:rsid w:val="00D57069"/>
    <w:rsid w:val="00D57ED2"/>
    <w:rsid w:val="00D6015E"/>
    <w:rsid w:val="00D60939"/>
    <w:rsid w:val="00D60BE8"/>
    <w:rsid w:val="00D6127A"/>
    <w:rsid w:val="00D615D7"/>
    <w:rsid w:val="00D6193A"/>
    <w:rsid w:val="00D61969"/>
    <w:rsid w:val="00D62465"/>
    <w:rsid w:val="00D62527"/>
    <w:rsid w:val="00D625D3"/>
    <w:rsid w:val="00D62667"/>
    <w:rsid w:val="00D6283F"/>
    <w:rsid w:val="00D62945"/>
    <w:rsid w:val="00D62C3D"/>
    <w:rsid w:val="00D62FFD"/>
    <w:rsid w:val="00D63178"/>
    <w:rsid w:val="00D63238"/>
    <w:rsid w:val="00D633A6"/>
    <w:rsid w:val="00D63756"/>
    <w:rsid w:val="00D63911"/>
    <w:rsid w:val="00D63BE8"/>
    <w:rsid w:val="00D63C33"/>
    <w:rsid w:val="00D63EB1"/>
    <w:rsid w:val="00D647BB"/>
    <w:rsid w:val="00D6483C"/>
    <w:rsid w:val="00D648F5"/>
    <w:rsid w:val="00D64AAF"/>
    <w:rsid w:val="00D64E13"/>
    <w:rsid w:val="00D65044"/>
    <w:rsid w:val="00D652CB"/>
    <w:rsid w:val="00D652E6"/>
    <w:rsid w:val="00D653A7"/>
    <w:rsid w:val="00D656F7"/>
    <w:rsid w:val="00D65A61"/>
    <w:rsid w:val="00D65C7A"/>
    <w:rsid w:val="00D6661C"/>
    <w:rsid w:val="00D66D77"/>
    <w:rsid w:val="00D66DC3"/>
    <w:rsid w:val="00D6714D"/>
    <w:rsid w:val="00D67609"/>
    <w:rsid w:val="00D676ED"/>
    <w:rsid w:val="00D70117"/>
    <w:rsid w:val="00D7068A"/>
    <w:rsid w:val="00D70A26"/>
    <w:rsid w:val="00D70D28"/>
    <w:rsid w:val="00D70E16"/>
    <w:rsid w:val="00D70FBC"/>
    <w:rsid w:val="00D7108F"/>
    <w:rsid w:val="00D7224C"/>
    <w:rsid w:val="00D7256C"/>
    <w:rsid w:val="00D72872"/>
    <w:rsid w:val="00D72E7F"/>
    <w:rsid w:val="00D734DC"/>
    <w:rsid w:val="00D73601"/>
    <w:rsid w:val="00D73B95"/>
    <w:rsid w:val="00D73D0A"/>
    <w:rsid w:val="00D740BE"/>
    <w:rsid w:val="00D7425D"/>
    <w:rsid w:val="00D74F9E"/>
    <w:rsid w:val="00D76051"/>
    <w:rsid w:val="00D76058"/>
    <w:rsid w:val="00D762F6"/>
    <w:rsid w:val="00D76492"/>
    <w:rsid w:val="00D76679"/>
    <w:rsid w:val="00D769F1"/>
    <w:rsid w:val="00D76C06"/>
    <w:rsid w:val="00D76D36"/>
    <w:rsid w:val="00D77507"/>
    <w:rsid w:val="00D80524"/>
    <w:rsid w:val="00D808B5"/>
    <w:rsid w:val="00D817E9"/>
    <w:rsid w:val="00D81C21"/>
    <w:rsid w:val="00D8265A"/>
    <w:rsid w:val="00D8269D"/>
    <w:rsid w:val="00D82939"/>
    <w:rsid w:val="00D82991"/>
    <w:rsid w:val="00D82EA7"/>
    <w:rsid w:val="00D82FDD"/>
    <w:rsid w:val="00D830CE"/>
    <w:rsid w:val="00D830FC"/>
    <w:rsid w:val="00D83337"/>
    <w:rsid w:val="00D835AB"/>
    <w:rsid w:val="00D83912"/>
    <w:rsid w:val="00D83A59"/>
    <w:rsid w:val="00D83F75"/>
    <w:rsid w:val="00D83FBC"/>
    <w:rsid w:val="00D84019"/>
    <w:rsid w:val="00D849F1"/>
    <w:rsid w:val="00D855C5"/>
    <w:rsid w:val="00D85B6D"/>
    <w:rsid w:val="00D85BFA"/>
    <w:rsid w:val="00D86258"/>
    <w:rsid w:val="00D86456"/>
    <w:rsid w:val="00D866EF"/>
    <w:rsid w:val="00D8696C"/>
    <w:rsid w:val="00D87A09"/>
    <w:rsid w:val="00D87B51"/>
    <w:rsid w:val="00D87FF2"/>
    <w:rsid w:val="00D90793"/>
    <w:rsid w:val="00D909C5"/>
    <w:rsid w:val="00D90E40"/>
    <w:rsid w:val="00D91270"/>
    <w:rsid w:val="00D91BD8"/>
    <w:rsid w:val="00D9233E"/>
    <w:rsid w:val="00D9252B"/>
    <w:rsid w:val="00D92B74"/>
    <w:rsid w:val="00D92B99"/>
    <w:rsid w:val="00D92C20"/>
    <w:rsid w:val="00D92D28"/>
    <w:rsid w:val="00D92E00"/>
    <w:rsid w:val="00D9311C"/>
    <w:rsid w:val="00D93328"/>
    <w:rsid w:val="00D941D2"/>
    <w:rsid w:val="00D94629"/>
    <w:rsid w:val="00D94920"/>
    <w:rsid w:val="00D94AA3"/>
    <w:rsid w:val="00D94CDC"/>
    <w:rsid w:val="00D94E5E"/>
    <w:rsid w:val="00D95164"/>
    <w:rsid w:val="00D95857"/>
    <w:rsid w:val="00D95BB8"/>
    <w:rsid w:val="00D95CE9"/>
    <w:rsid w:val="00D961DC"/>
    <w:rsid w:val="00D96A67"/>
    <w:rsid w:val="00D97302"/>
    <w:rsid w:val="00D97304"/>
    <w:rsid w:val="00D9761C"/>
    <w:rsid w:val="00D97623"/>
    <w:rsid w:val="00D9795F"/>
    <w:rsid w:val="00D97FD2"/>
    <w:rsid w:val="00DA0195"/>
    <w:rsid w:val="00DA05A3"/>
    <w:rsid w:val="00DA06F5"/>
    <w:rsid w:val="00DA0718"/>
    <w:rsid w:val="00DA0CD7"/>
    <w:rsid w:val="00DA0E99"/>
    <w:rsid w:val="00DA1331"/>
    <w:rsid w:val="00DA14E7"/>
    <w:rsid w:val="00DA15D3"/>
    <w:rsid w:val="00DA1926"/>
    <w:rsid w:val="00DA1BA0"/>
    <w:rsid w:val="00DA1E78"/>
    <w:rsid w:val="00DA2366"/>
    <w:rsid w:val="00DA2602"/>
    <w:rsid w:val="00DA2B65"/>
    <w:rsid w:val="00DA2B6E"/>
    <w:rsid w:val="00DA318D"/>
    <w:rsid w:val="00DA3B60"/>
    <w:rsid w:val="00DA45BC"/>
    <w:rsid w:val="00DA4ABA"/>
    <w:rsid w:val="00DA4D5F"/>
    <w:rsid w:val="00DA5B25"/>
    <w:rsid w:val="00DA5C77"/>
    <w:rsid w:val="00DA5D29"/>
    <w:rsid w:val="00DA67E4"/>
    <w:rsid w:val="00DA75AE"/>
    <w:rsid w:val="00DA75EF"/>
    <w:rsid w:val="00DA7DF8"/>
    <w:rsid w:val="00DA7EA9"/>
    <w:rsid w:val="00DA7F20"/>
    <w:rsid w:val="00DB042A"/>
    <w:rsid w:val="00DB0BF7"/>
    <w:rsid w:val="00DB0D2F"/>
    <w:rsid w:val="00DB0F08"/>
    <w:rsid w:val="00DB143A"/>
    <w:rsid w:val="00DB1C6D"/>
    <w:rsid w:val="00DB1D62"/>
    <w:rsid w:val="00DB1DCC"/>
    <w:rsid w:val="00DB2628"/>
    <w:rsid w:val="00DB290E"/>
    <w:rsid w:val="00DB2E5E"/>
    <w:rsid w:val="00DB356F"/>
    <w:rsid w:val="00DB41B6"/>
    <w:rsid w:val="00DB4782"/>
    <w:rsid w:val="00DB4A03"/>
    <w:rsid w:val="00DB4F70"/>
    <w:rsid w:val="00DB53E6"/>
    <w:rsid w:val="00DB6755"/>
    <w:rsid w:val="00DB696E"/>
    <w:rsid w:val="00DB7546"/>
    <w:rsid w:val="00DB7B8A"/>
    <w:rsid w:val="00DB7EFC"/>
    <w:rsid w:val="00DC0F16"/>
    <w:rsid w:val="00DC17C1"/>
    <w:rsid w:val="00DC1A1C"/>
    <w:rsid w:val="00DC1A38"/>
    <w:rsid w:val="00DC29D3"/>
    <w:rsid w:val="00DC2ABF"/>
    <w:rsid w:val="00DC2BAF"/>
    <w:rsid w:val="00DC32F9"/>
    <w:rsid w:val="00DC397E"/>
    <w:rsid w:val="00DC3C70"/>
    <w:rsid w:val="00DC3E5A"/>
    <w:rsid w:val="00DC4045"/>
    <w:rsid w:val="00DC43E9"/>
    <w:rsid w:val="00DC4510"/>
    <w:rsid w:val="00DC50CA"/>
    <w:rsid w:val="00DC5169"/>
    <w:rsid w:val="00DC53BD"/>
    <w:rsid w:val="00DC570B"/>
    <w:rsid w:val="00DC5AFF"/>
    <w:rsid w:val="00DC5F3F"/>
    <w:rsid w:val="00DC648F"/>
    <w:rsid w:val="00DC662A"/>
    <w:rsid w:val="00DC6C69"/>
    <w:rsid w:val="00DC7034"/>
    <w:rsid w:val="00DC725A"/>
    <w:rsid w:val="00DC743A"/>
    <w:rsid w:val="00DC769C"/>
    <w:rsid w:val="00DC77A8"/>
    <w:rsid w:val="00DD0353"/>
    <w:rsid w:val="00DD06FB"/>
    <w:rsid w:val="00DD1238"/>
    <w:rsid w:val="00DD12D5"/>
    <w:rsid w:val="00DD12E7"/>
    <w:rsid w:val="00DD20BE"/>
    <w:rsid w:val="00DD25C2"/>
    <w:rsid w:val="00DD2611"/>
    <w:rsid w:val="00DD302A"/>
    <w:rsid w:val="00DD394B"/>
    <w:rsid w:val="00DD4129"/>
    <w:rsid w:val="00DD42F2"/>
    <w:rsid w:val="00DD4990"/>
    <w:rsid w:val="00DD49C8"/>
    <w:rsid w:val="00DD5138"/>
    <w:rsid w:val="00DD5BF2"/>
    <w:rsid w:val="00DD5D6D"/>
    <w:rsid w:val="00DD6A54"/>
    <w:rsid w:val="00DD71B5"/>
    <w:rsid w:val="00DD7647"/>
    <w:rsid w:val="00DD77AD"/>
    <w:rsid w:val="00DD791D"/>
    <w:rsid w:val="00DD7956"/>
    <w:rsid w:val="00DD7DDF"/>
    <w:rsid w:val="00DD7FD3"/>
    <w:rsid w:val="00DE01B2"/>
    <w:rsid w:val="00DE049A"/>
    <w:rsid w:val="00DE07A1"/>
    <w:rsid w:val="00DE0D16"/>
    <w:rsid w:val="00DE0FEE"/>
    <w:rsid w:val="00DE106F"/>
    <w:rsid w:val="00DE13F1"/>
    <w:rsid w:val="00DE14A4"/>
    <w:rsid w:val="00DE17EF"/>
    <w:rsid w:val="00DE1CFD"/>
    <w:rsid w:val="00DE203D"/>
    <w:rsid w:val="00DE2196"/>
    <w:rsid w:val="00DE27A9"/>
    <w:rsid w:val="00DE2FE5"/>
    <w:rsid w:val="00DE34BD"/>
    <w:rsid w:val="00DE3643"/>
    <w:rsid w:val="00DE430F"/>
    <w:rsid w:val="00DE4831"/>
    <w:rsid w:val="00DE5138"/>
    <w:rsid w:val="00DE547A"/>
    <w:rsid w:val="00DE59AE"/>
    <w:rsid w:val="00DE64BD"/>
    <w:rsid w:val="00DE722A"/>
    <w:rsid w:val="00DE75C0"/>
    <w:rsid w:val="00DE7CAD"/>
    <w:rsid w:val="00DE7E44"/>
    <w:rsid w:val="00DE7F5A"/>
    <w:rsid w:val="00DF04F6"/>
    <w:rsid w:val="00DF07F8"/>
    <w:rsid w:val="00DF09EB"/>
    <w:rsid w:val="00DF0B30"/>
    <w:rsid w:val="00DF15D3"/>
    <w:rsid w:val="00DF16DC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9CD"/>
    <w:rsid w:val="00DF4D58"/>
    <w:rsid w:val="00DF51C4"/>
    <w:rsid w:val="00DF5513"/>
    <w:rsid w:val="00DF57D3"/>
    <w:rsid w:val="00DF5818"/>
    <w:rsid w:val="00DF5DC3"/>
    <w:rsid w:val="00DF5FEF"/>
    <w:rsid w:val="00DF60ED"/>
    <w:rsid w:val="00DF62F7"/>
    <w:rsid w:val="00DF698D"/>
    <w:rsid w:val="00DF6C64"/>
    <w:rsid w:val="00DF755B"/>
    <w:rsid w:val="00DF7861"/>
    <w:rsid w:val="00E00405"/>
    <w:rsid w:val="00E00481"/>
    <w:rsid w:val="00E006AB"/>
    <w:rsid w:val="00E007DF"/>
    <w:rsid w:val="00E00B25"/>
    <w:rsid w:val="00E00E2A"/>
    <w:rsid w:val="00E01141"/>
    <w:rsid w:val="00E01875"/>
    <w:rsid w:val="00E01942"/>
    <w:rsid w:val="00E0198D"/>
    <w:rsid w:val="00E01A3B"/>
    <w:rsid w:val="00E01AE7"/>
    <w:rsid w:val="00E01C7E"/>
    <w:rsid w:val="00E023E6"/>
    <w:rsid w:val="00E0243C"/>
    <w:rsid w:val="00E0328E"/>
    <w:rsid w:val="00E036F7"/>
    <w:rsid w:val="00E038F4"/>
    <w:rsid w:val="00E03A31"/>
    <w:rsid w:val="00E03BB0"/>
    <w:rsid w:val="00E03F49"/>
    <w:rsid w:val="00E04307"/>
    <w:rsid w:val="00E043B7"/>
    <w:rsid w:val="00E04703"/>
    <w:rsid w:val="00E04A53"/>
    <w:rsid w:val="00E05552"/>
    <w:rsid w:val="00E0564E"/>
    <w:rsid w:val="00E06132"/>
    <w:rsid w:val="00E07087"/>
    <w:rsid w:val="00E076F5"/>
    <w:rsid w:val="00E0775E"/>
    <w:rsid w:val="00E07CEF"/>
    <w:rsid w:val="00E107BC"/>
    <w:rsid w:val="00E10B50"/>
    <w:rsid w:val="00E10E1D"/>
    <w:rsid w:val="00E11115"/>
    <w:rsid w:val="00E11579"/>
    <w:rsid w:val="00E11936"/>
    <w:rsid w:val="00E119E3"/>
    <w:rsid w:val="00E11B8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D3"/>
    <w:rsid w:val="00E13C96"/>
    <w:rsid w:val="00E13CC9"/>
    <w:rsid w:val="00E140C2"/>
    <w:rsid w:val="00E15635"/>
    <w:rsid w:val="00E15ACC"/>
    <w:rsid w:val="00E16215"/>
    <w:rsid w:val="00E164F1"/>
    <w:rsid w:val="00E1693A"/>
    <w:rsid w:val="00E16BAB"/>
    <w:rsid w:val="00E16C5E"/>
    <w:rsid w:val="00E17510"/>
    <w:rsid w:val="00E17D37"/>
    <w:rsid w:val="00E17DA1"/>
    <w:rsid w:val="00E17DB7"/>
    <w:rsid w:val="00E20322"/>
    <w:rsid w:val="00E20904"/>
    <w:rsid w:val="00E20B96"/>
    <w:rsid w:val="00E20CA6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AC1"/>
    <w:rsid w:val="00E23BE3"/>
    <w:rsid w:val="00E23C29"/>
    <w:rsid w:val="00E23DC0"/>
    <w:rsid w:val="00E23FAA"/>
    <w:rsid w:val="00E240F4"/>
    <w:rsid w:val="00E2416D"/>
    <w:rsid w:val="00E24D1B"/>
    <w:rsid w:val="00E25539"/>
    <w:rsid w:val="00E256CD"/>
    <w:rsid w:val="00E25C04"/>
    <w:rsid w:val="00E26F8F"/>
    <w:rsid w:val="00E2748C"/>
    <w:rsid w:val="00E27CFE"/>
    <w:rsid w:val="00E27DBC"/>
    <w:rsid w:val="00E3005D"/>
    <w:rsid w:val="00E3122F"/>
    <w:rsid w:val="00E315EF"/>
    <w:rsid w:val="00E31798"/>
    <w:rsid w:val="00E31851"/>
    <w:rsid w:val="00E31B4F"/>
    <w:rsid w:val="00E31D2F"/>
    <w:rsid w:val="00E31E10"/>
    <w:rsid w:val="00E325B9"/>
    <w:rsid w:val="00E32866"/>
    <w:rsid w:val="00E33247"/>
    <w:rsid w:val="00E33BBA"/>
    <w:rsid w:val="00E344C5"/>
    <w:rsid w:val="00E349A9"/>
    <w:rsid w:val="00E34D4D"/>
    <w:rsid w:val="00E35170"/>
    <w:rsid w:val="00E354CF"/>
    <w:rsid w:val="00E35666"/>
    <w:rsid w:val="00E360B3"/>
    <w:rsid w:val="00E3610A"/>
    <w:rsid w:val="00E3634E"/>
    <w:rsid w:val="00E367D5"/>
    <w:rsid w:val="00E36E14"/>
    <w:rsid w:val="00E37A0C"/>
    <w:rsid w:val="00E37B4A"/>
    <w:rsid w:val="00E40246"/>
    <w:rsid w:val="00E40435"/>
    <w:rsid w:val="00E40790"/>
    <w:rsid w:val="00E40B7F"/>
    <w:rsid w:val="00E40F5D"/>
    <w:rsid w:val="00E41581"/>
    <w:rsid w:val="00E417B3"/>
    <w:rsid w:val="00E41BD4"/>
    <w:rsid w:val="00E41E46"/>
    <w:rsid w:val="00E41E8E"/>
    <w:rsid w:val="00E4232B"/>
    <w:rsid w:val="00E42360"/>
    <w:rsid w:val="00E42708"/>
    <w:rsid w:val="00E42837"/>
    <w:rsid w:val="00E4297C"/>
    <w:rsid w:val="00E42DA6"/>
    <w:rsid w:val="00E4362B"/>
    <w:rsid w:val="00E44F4B"/>
    <w:rsid w:val="00E45195"/>
    <w:rsid w:val="00E451A5"/>
    <w:rsid w:val="00E45521"/>
    <w:rsid w:val="00E4665D"/>
    <w:rsid w:val="00E4699F"/>
    <w:rsid w:val="00E469B7"/>
    <w:rsid w:val="00E46A01"/>
    <w:rsid w:val="00E47B7C"/>
    <w:rsid w:val="00E50008"/>
    <w:rsid w:val="00E50CC1"/>
    <w:rsid w:val="00E510CC"/>
    <w:rsid w:val="00E510E2"/>
    <w:rsid w:val="00E51782"/>
    <w:rsid w:val="00E519DA"/>
    <w:rsid w:val="00E51E8E"/>
    <w:rsid w:val="00E5226C"/>
    <w:rsid w:val="00E52ABD"/>
    <w:rsid w:val="00E535CF"/>
    <w:rsid w:val="00E53922"/>
    <w:rsid w:val="00E540BD"/>
    <w:rsid w:val="00E541D2"/>
    <w:rsid w:val="00E54207"/>
    <w:rsid w:val="00E54730"/>
    <w:rsid w:val="00E54961"/>
    <w:rsid w:val="00E549F9"/>
    <w:rsid w:val="00E54D42"/>
    <w:rsid w:val="00E5583D"/>
    <w:rsid w:val="00E558B8"/>
    <w:rsid w:val="00E55AE7"/>
    <w:rsid w:val="00E55C2D"/>
    <w:rsid w:val="00E55EB1"/>
    <w:rsid w:val="00E55FD6"/>
    <w:rsid w:val="00E56229"/>
    <w:rsid w:val="00E56396"/>
    <w:rsid w:val="00E56BAA"/>
    <w:rsid w:val="00E56CA2"/>
    <w:rsid w:val="00E57925"/>
    <w:rsid w:val="00E57AC3"/>
    <w:rsid w:val="00E60159"/>
    <w:rsid w:val="00E60F2E"/>
    <w:rsid w:val="00E6101A"/>
    <w:rsid w:val="00E6117B"/>
    <w:rsid w:val="00E611D8"/>
    <w:rsid w:val="00E613E9"/>
    <w:rsid w:val="00E616A2"/>
    <w:rsid w:val="00E61820"/>
    <w:rsid w:val="00E618AD"/>
    <w:rsid w:val="00E61AA6"/>
    <w:rsid w:val="00E61D11"/>
    <w:rsid w:val="00E6238D"/>
    <w:rsid w:val="00E62489"/>
    <w:rsid w:val="00E629D6"/>
    <w:rsid w:val="00E629E0"/>
    <w:rsid w:val="00E63249"/>
    <w:rsid w:val="00E6356D"/>
    <w:rsid w:val="00E637B2"/>
    <w:rsid w:val="00E6487E"/>
    <w:rsid w:val="00E64A95"/>
    <w:rsid w:val="00E65369"/>
    <w:rsid w:val="00E653B0"/>
    <w:rsid w:val="00E653FD"/>
    <w:rsid w:val="00E6598F"/>
    <w:rsid w:val="00E66012"/>
    <w:rsid w:val="00E66440"/>
    <w:rsid w:val="00E669B4"/>
    <w:rsid w:val="00E66A77"/>
    <w:rsid w:val="00E674A0"/>
    <w:rsid w:val="00E67CC8"/>
    <w:rsid w:val="00E703F1"/>
    <w:rsid w:val="00E704D7"/>
    <w:rsid w:val="00E706EF"/>
    <w:rsid w:val="00E7098D"/>
    <w:rsid w:val="00E70A05"/>
    <w:rsid w:val="00E70BC5"/>
    <w:rsid w:val="00E70D0A"/>
    <w:rsid w:val="00E711DB"/>
    <w:rsid w:val="00E72EA3"/>
    <w:rsid w:val="00E73435"/>
    <w:rsid w:val="00E73A72"/>
    <w:rsid w:val="00E73CFB"/>
    <w:rsid w:val="00E73D75"/>
    <w:rsid w:val="00E73DF3"/>
    <w:rsid w:val="00E74368"/>
    <w:rsid w:val="00E74665"/>
    <w:rsid w:val="00E74823"/>
    <w:rsid w:val="00E7492D"/>
    <w:rsid w:val="00E74C8D"/>
    <w:rsid w:val="00E74E3C"/>
    <w:rsid w:val="00E7578D"/>
    <w:rsid w:val="00E757DC"/>
    <w:rsid w:val="00E75902"/>
    <w:rsid w:val="00E7590F"/>
    <w:rsid w:val="00E75DE5"/>
    <w:rsid w:val="00E75EBA"/>
    <w:rsid w:val="00E763DF"/>
    <w:rsid w:val="00E76DC2"/>
    <w:rsid w:val="00E76E4D"/>
    <w:rsid w:val="00E77448"/>
    <w:rsid w:val="00E77544"/>
    <w:rsid w:val="00E778D2"/>
    <w:rsid w:val="00E77B7A"/>
    <w:rsid w:val="00E77DBF"/>
    <w:rsid w:val="00E77FA4"/>
    <w:rsid w:val="00E8027E"/>
    <w:rsid w:val="00E80BC4"/>
    <w:rsid w:val="00E80CF5"/>
    <w:rsid w:val="00E8125A"/>
    <w:rsid w:val="00E8146B"/>
    <w:rsid w:val="00E823EE"/>
    <w:rsid w:val="00E828A1"/>
    <w:rsid w:val="00E828E2"/>
    <w:rsid w:val="00E82BC6"/>
    <w:rsid w:val="00E82D34"/>
    <w:rsid w:val="00E82F25"/>
    <w:rsid w:val="00E8336A"/>
    <w:rsid w:val="00E8336D"/>
    <w:rsid w:val="00E837A0"/>
    <w:rsid w:val="00E83829"/>
    <w:rsid w:val="00E838E1"/>
    <w:rsid w:val="00E84108"/>
    <w:rsid w:val="00E842BF"/>
    <w:rsid w:val="00E843A1"/>
    <w:rsid w:val="00E84449"/>
    <w:rsid w:val="00E847E8"/>
    <w:rsid w:val="00E849BA"/>
    <w:rsid w:val="00E85779"/>
    <w:rsid w:val="00E85D94"/>
    <w:rsid w:val="00E860FF"/>
    <w:rsid w:val="00E86654"/>
    <w:rsid w:val="00E86A72"/>
    <w:rsid w:val="00E871ED"/>
    <w:rsid w:val="00E87B20"/>
    <w:rsid w:val="00E87B52"/>
    <w:rsid w:val="00E90485"/>
    <w:rsid w:val="00E90751"/>
    <w:rsid w:val="00E9082B"/>
    <w:rsid w:val="00E90975"/>
    <w:rsid w:val="00E90CFD"/>
    <w:rsid w:val="00E91136"/>
    <w:rsid w:val="00E91670"/>
    <w:rsid w:val="00E917E3"/>
    <w:rsid w:val="00E91C4B"/>
    <w:rsid w:val="00E92141"/>
    <w:rsid w:val="00E922F6"/>
    <w:rsid w:val="00E9235E"/>
    <w:rsid w:val="00E92B51"/>
    <w:rsid w:val="00E93A55"/>
    <w:rsid w:val="00E93A9F"/>
    <w:rsid w:val="00E9461B"/>
    <w:rsid w:val="00E955CB"/>
    <w:rsid w:val="00E95C48"/>
    <w:rsid w:val="00E95E5F"/>
    <w:rsid w:val="00E96243"/>
    <w:rsid w:val="00E966E1"/>
    <w:rsid w:val="00E96B30"/>
    <w:rsid w:val="00E96C24"/>
    <w:rsid w:val="00E96FB0"/>
    <w:rsid w:val="00E9733F"/>
    <w:rsid w:val="00E973A4"/>
    <w:rsid w:val="00E97A69"/>
    <w:rsid w:val="00E97BF4"/>
    <w:rsid w:val="00EA0195"/>
    <w:rsid w:val="00EA0355"/>
    <w:rsid w:val="00EA063E"/>
    <w:rsid w:val="00EA06B7"/>
    <w:rsid w:val="00EA08FF"/>
    <w:rsid w:val="00EA09AC"/>
    <w:rsid w:val="00EA0D59"/>
    <w:rsid w:val="00EA1035"/>
    <w:rsid w:val="00EA1523"/>
    <w:rsid w:val="00EA15CB"/>
    <w:rsid w:val="00EA230C"/>
    <w:rsid w:val="00EA2ADD"/>
    <w:rsid w:val="00EA2DF7"/>
    <w:rsid w:val="00EA362B"/>
    <w:rsid w:val="00EA3867"/>
    <w:rsid w:val="00EA387D"/>
    <w:rsid w:val="00EA50D4"/>
    <w:rsid w:val="00EA552A"/>
    <w:rsid w:val="00EA5846"/>
    <w:rsid w:val="00EA5B2E"/>
    <w:rsid w:val="00EA5EEA"/>
    <w:rsid w:val="00EA6464"/>
    <w:rsid w:val="00EA6844"/>
    <w:rsid w:val="00EA6CB0"/>
    <w:rsid w:val="00EA6E78"/>
    <w:rsid w:val="00EA7D2D"/>
    <w:rsid w:val="00EB00E6"/>
    <w:rsid w:val="00EB0808"/>
    <w:rsid w:val="00EB09E7"/>
    <w:rsid w:val="00EB15A2"/>
    <w:rsid w:val="00EB1A1A"/>
    <w:rsid w:val="00EB297D"/>
    <w:rsid w:val="00EB2A78"/>
    <w:rsid w:val="00EB3088"/>
    <w:rsid w:val="00EB38F2"/>
    <w:rsid w:val="00EB44FC"/>
    <w:rsid w:val="00EB49DD"/>
    <w:rsid w:val="00EB52F2"/>
    <w:rsid w:val="00EB55E1"/>
    <w:rsid w:val="00EB5738"/>
    <w:rsid w:val="00EB5BE7"/>
    <w:rsid w:val="00EB5EA7"/>
    <w:rsid w:val="00EB5ED6"/>
    <w:rsid w:val="00EB632A"/>
    <w:rsid w:val="00EB6F73"/>
    <w:rsid w:val="00EB7155"/>
    <w:rsid w:val="00EB7294"/>
    <w:rsid w:val="00EB765C"/>
    <w:rsid w:val="00EB7DE0"/>
    <w:rsid w:val="00EC0520"/>
    <w:rsid w:val="00EC0AA0"/>
    <w:rsid w:val="00EC12B2"/>
    <w:rsid w:val="00EC1417"/>
    <w:rsid w:val="00EC1961"/>
    <w:rsid w:val="00EC1AA1"/>
    <w:rsid w:val="00EC1B8C"/>
    <w:rsid w:val="00EC1D98"/>
    <w:rsid w:val="00EC2814"/>
    <w:rsid w:val="00EC2AB2"/>
    <w:rsid w:val="00EC2F64"/>
    <w:rsid w:val="00EC3274"/>
    <w:rsid w:val="00EC3E7E"/>
    <w:rsid w:val="00EC53ED"/>
    <w:rsid w:val="00EC6171"/>
    <w:rsid w:val="00EC61C1"/>
    <w:rsid w:val="00EC70D7"/>
    <w:rsid w:val="00EC7400"/>
    <w:rsid w:val="00ED0013"/>
    <w:rsid w:val="00ED080D"/>
    <w:rsid w:val="00ED08B9"/>
    <w:rsid w:val="00ED0FD2"/>
    <w:rsid w:val="00ED1247"/>
    <w:rsid w:val="00ED13F1"/>
    <w:rsid w:val="00ED14E1"/>
    <w:rsid w:val="00ED187C"/>
    <w:rsid w:val="00ED1E3C"/>
    <w:rsid w:val="00ED20FF"/>
    <w:rsid w:val="00ED2B74"/>
    <w:rsid w:val="00ED301A"/>
    <w:rsid w:val="00ED32E4"/>
    <w:rsid w:val="00ED3510"/>
    <w:rsid w:val="00ED3C71"/>
    <w:rsid w:val="00ED3E07"/>
    <w:rsid w:val="00ED3FDE"/>
    <w:rsid w:val="00ED45F8"/>
    <w:rsid w:val="00ED52B2"/>
    <w:rsid w:val="00ED566A"/>
    <w:rsid w:val="00ED57F1"/>
    <w:rsid w:val="00ED580C"/>
    <w:rsid w:val="00ED5B54"/>
    <w:rsid w:val="00ED62D3"/>
    <w:rsid w:val="00ED672D"/>
    <w:rsid w:val="00ED6925"/>
    <w:rsid w:val="00ED6D72"/>
    <w:rsid w:val="00ED6E49"/>
    <w:rsid w:val="00ED7440"/>
    <w:rsid w:val="00ED7EF2"/>
    <w:rsid w:val="00EE0039"/>
    <w:rsid w:val="00EE0488"/>
    <w:rsid w:val="00EE04E8"/>
    <w:rsid w:val="00EE08D2"/>
    <w:rsid w:val="00EE0911"/>
    <w:rsid w:val="00EE0A27"/>
    <w:rsid w:val="00EE0C34"/>
    <w:rsid w:val="00EE0E17"/>
    <w:rsid w:val="00EE1C61"/>
    <w:rsid w:val="00EE1C68"/>
    <w:rsid w:val="00EE1D03"/>
    <w:rsid w:val="00EE22B5"/>
    <w:rsid w:val="00EE39F9"/>
    <w:rsid w:val="00EE3BFF"/>
    <w:rsid w:val="00EE3C09"/>
    <w:rsid w:val="00EE3CCC"/>
    <w:rsid w:val="00EE3D43"/>
    <w:rsid w:val="00EE3F57"/>
    <w:rsid w:val="00EE44F8"/>
    <w:rsid w:val="00EE4708"/>
    <w:rsid w:val="00EE4A34"/>
    <w:rsid w:val="00EE4C61"/>
    <w:rsid w:val="00EE4CC2"/>
    <w:rsid w:val="00EE57C9"/>
    <w:rsid w:val="00EE5C2D"/>
    <w:rsid w:val="00EE5DC0"/>
    <w:rsid w:val="00EE623D"/>
    <w:rsid w:val="00EE657F"/>
    <w:rsid w:val="00EE6683"/>
    <w:rsid w:val="00EE6A7E"/>
    <w:rsid w:val="00EE6E8E"/>
    <w:rsid w:val="00EE703D"/>
    <w:rsid w:val="00EE70D2"/>
    <w:rsid w:val="00EE7381"/>
    <w:rsid w:val="00EE7498"/>
    <w:rsid w:val="00EE7AA1"/>
    <w:rsid w:val="00EF0AF6"/>
    <w:rsid w:val="00EF0C3B"/>
    <w:rsid w:val="00EF0FBB"/>
    <w:rsid w:val="00EF12D9"/>
    <w:rsid w:val="00EF1C15"/>
    <w:rsid w:val="00EF21C9"/>
    <w:rsid w:val="00EF2387"/>
    <w:rsid w:val="00EF2F97"/>
    <w:rsid w:val="00EF3BB4"/>
    <w:rsid w:val="00EF3C34"/>
    <w:rsid w:val="00EF41C5"/>
    <w:rsid w:val="00EF4205"/>
    <w:rsid w:val="00EF43D9"/>
    <w:rsid w:val="00EF50A8"/>
    <w:rsid w:val="00EF52FB"/>
    <w:rsid w:val="00EF59D1"/>
    <w:rsid w:val="00EF6096"/>
    <w:rsid w:val="00EF6418"/>
    <w:rsid w:val="00EF68D2"/>
    <w:rsid w:val="00EF768C"/>
    <w:rsid w:val="00EF7863"/>
    <w:rsid w:val="00EF7BB4"/>
    <w:rsid w:val="00EF7E49"/>
    <w:rsid w:val="00F00AF5"/>
    <w:rsid w:val="00F01354"/>
    <w:rsid w:val="00F013C9"/>
    <w:rsid w:val="00F01865"/>
    <w:rsid w:val="00F019C9"/>
    <w:rsid w:val="00F01B3B"/>
    <w:rsid w:val="00F01BC1"/>
    <w:rsid w:val="00F01EDE"/>
    <w:rsid w:val="00F020C1"/>
    <w:rsid w:val="00F03497"/>
    <w:rsid w:val="00F034C6"/>
    <w:rsid w:val="00F03649"/>
    <w:rsid w:val="00F03D71"/>
    <w:rsid w:val="00F046CA"/>
    <w:rsid w:val="00F048CE"/>
    <w:rsid w:val="00F04942"/>
    <w:rsid w:val="00F049FA"/>
    <w:rsid w:val="00F04CBE"/>
    <w:rsid w:val="00F04F26"/>
    <w:rsid w:val="00F05023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1F20"/>
    <w:rsid w:val="00F12669"/>
    <w:rsid w:val="00F12CC3"/>
    <w:rsid w:val="00F13270"/>
    <w:rsid w:val="00F134BD"/>
    <w:rsid w:val="00F136A4"/>
    <w:rsid w:val="00F1414B"/>
    <w:rsid w:val="00F14CDA"/>
    <w:rsid w:val="00F150D4"/>
    <w:rsid w:val="00F15259"/>
    <w:rsid w:val="00F15BC5"/>
    <w:rsid w:val="00F165F6"/>
    <w:rsid w:val="00F16B3A"/>
    <w:rsid w:val="00F16CCE"/>
    <w:rsid w:val="00F16FF3"/>
    <w:rsid w:val="00F170D7"/>
    <w:rsid w:val="00F17127"/>
    <w:rsid w:val="00F177D4"/>
    <w:rsid w:val="00F17955"/>
    <w:rsid w:val="00F20502"/>
    <w:rsid w:val="00F20883"/>
    <w:rsid w:val="00F20BF8"/>
    <w:rsid w:val="00F20E36"/>
    <w:rsid w:val="00F2123E"/>
    <w:rsid w:val="00F21AA0"/>
    <w:rsid w:val="00F21D5A"/>
    <w:rsid w:val="00F22730"/>
    <w:rsid w:val="00F22882"/>
    <w:rsid w:val="00F22E2F"/>
    <w:rsid w:val="00F235CE"/>
    <w:rsid w:val="00F23B4D"/>
    <w:rsid w:val="00F23FC4"/>
    <w:rsid w:val="00F24424"/>
    <w:rsid w:val="00F24830"/>
    <w:rsid w:val="00F248F8"/>
    <w:rsid w:val="00F24F9D"/>
    <w:rsid w:val="00F255AF"/>
    <w:rsid w:val="00F256DB"/>
    <w:rsid w:val="00F25D73"/>
    <w:rsid w:val="00F2668D"/>
    <w:rsid w:val="00F27844"/>
    <w:rsid w:val="00F304C8"/>
    <w:rsid w:val="00F305CF"/>
    <w:rsid w:val="00F30A38"/>
    <w:rsid w:val="00F30F7B"/>
    <w:rsid w:val="00F3123D"/>
    <w:rsid w:val="00F313B2"/>
    <w:rsid w:val="00F31AB8"/>
    <w:rsid w:val="00F31EF8"/>
    <w:rsid w:val="00F32516"/>
    <w:rsid w:val="00F328EC"/>
    <w:rsid w:val="00F3316C"/>
    <w:rsid w:val="00F334FF"/>
    <w:rsid w:val="00F336EC"/>
    <w:rsid w:val="00F33712"/>
    <w:rsid w:val="00F33776"/>
    <w:rsid w:val="00F337A5"/>
    <w:rsid w:val="00F33D5F"/>
    <w:rsid w:val="00F33F06"/>
    <w:rsid w:val="00F33F0B"/>
    <w:rsid w:val="00F343CF"/>
    <w:rsid w:val="00F34F1E"/>
    <w:rsid w:val="00F3512A"/>
    <w:rsid w:val="00F3555A"/>
    <w:rsid w:val="00F35F5F"/>
    <w:rsid w:val="00F365EF"/>
    <w:rsid w:val="00F36814"/>
    <w:rsid w:val="00F36A49"/>
    <w:rsid w:val="00F374BD"/>
    <w:rsid w:val="00F37E92"/>
    <w:rsid w:val="00F37EC3"/>
    <w:rsid w:val="00F40193"/>
    <w:rsid w:val="00F4083B"/>
    <w:rsid w:val="00F40A81"/>
    <w:rsid w:val="00F41239"/>
    <w:rsid w:val="00F41BBC"/>
    <w:rsid w:val="00F41E96"/>
    <w:rsid w:val="00F42EB7"/>
    <w:rsid w:val="00F4328F"/>
    <w:rsid w:val="00F4349C"/>
    <w:rsid w:val="00F43668"/>
    <w:rsid w:val="00F4379A"/>
    <w:rsid w:val="00F438E6"/>
    <w:rsid w:val="00F43910"/>
    <w:rsid w:val="00F43E4B"/>
    <w:rsid w:val="00F4431A"/>
    <w:rsid w:val="00F444C0"/>
    <w:rsid w:val="00F448F7"/>
    <w:rsid w:val="00F44B3F"/>
    <w:rsid w:val="00F4539B"/>
    <w:rsid w:val="00F4545F"/>
    <w:rsid w:val="00F45CFB"/>
    <w:rsid w:val="00F45FBE"/>
    <w:rsid w:val="00F466BD"/>
    <w:rsid w:val="00F46770"/>
    <w:rsid w:val="00F46C61"/>
    <w:rsid w:val="00F46C8E"/>
    <w:rsid w:val="00F46E42"/>
    <w:rsid w:val="00F47D80"/>
    <w:rsid w:val="00F47DE1"/>
    <w:rsid w:val="00F50F88"/>
    <w:rsid w:val="00F514F7"/>
    <w:rsid w:val="00F51BD0"/>
    <w:rsid w:val="00F52065"/>
    <w:rsid w:val="00F52297"/>
    <w:rsid w:val="00F5240E"/>
    <w:rsid w:val="00F52837"/>
    <w:rsid w:val="00F5285B"/>
    <w:rsid w:val="00F528CF"/>
    <w:rsid w:val="00F533F4"/>
    <w:rsid w:val="00F53EF5"/>
    <w:rsid w:val="00F549CA"/>
    <w:rsid w:val="00F54F38"/>
    <w:rsid w:val="00F55208"/>
    <w:rsid w:val="00F55323"/>
    <w:rsid w:val="00F55479"/>
    <w:rsid w:val="00F55676"/>
    <w:rsid w:val="00F56088"/>
    <w:rsid w:val="00F560D6"/>
    <w:rsid w:val="00F564F9"/>
    <w:rsid w:val="00F569C4"/>
    <w:rsid w:val="00F56D07"/>
    <w:rsid w:val="00F574CB"/>
    <w:rsid w:val="00F57614"/>
    <w:rsid w:val="00F5790E"/>
    <w:rsid w:val="00F600F4"/>
    <w:rsid w:val="00F6057B"/>
    <w:rsid w:val="00F60794"/>
    <w:rsid w:val="00F60AA6"/>
    <w:rsid w:val="00F60B8A"/>
    <w:rsid w:val="00F61318"/>
    <w:rsid w:val="00F617EB"/>
    <w:rsid w:val="00F61A86"/>
    <w:rsid w:val="00F61C33"/>
    <w:rsid w:val="00F61E02"/>
    <w:rsid w:val="00F622E5"/>
    <w:rsid w:val="00F62842"/>
    <w:rsid w:val="00F62C2A"/>
    <w:rsid w:val="00F62F80"/>
    <w:rsid w:val="00F6381E"/>
    <w:rsid w:val="00F64047"/>
    <w:rsid w:val="00F64103"/>
    <w:rsid w:val="00F6444D"/>
    <w:rsid w:val="00F649AA"/>
    <w:rsid w:val="00F64A0A"/>
    <w:rsid w:val="00F64D79"/>
    <w:rsid w:val="00F6524A"/>
    <w:rsid w:val="00F65291"/>
    <w:rsid w:val="00F65414"/>
    <w:rsid w:val="00F657AC"/>
    <w:rsid w:val="00F658FF"/>
    <w:rsid w:val="00F663F3"/>
    <w:rsid w:val="00F6698E"/>
    <w:rsid w:val="00F66C03"/>
    <w:rsid w:val="00F66D6C"/>
    <w:rsid w:val="00F66EAD"/>
    <w:rsid w:val="00F67B66"/>
    <w:rsid w:val="00F67E99"/>
    <w:rsid w:val="00F7028B"/>
    <w:rsid w:val="00F705FA"/>
    <w:rsid w:val="00F706E1"/>
    <w:rsid w:val="00F7085D"/>
    <w:rsid w:val="00F71200"/>
    <w:rsid w:val="00F7140F"/>
    <w:rsid w:val="00F715AF"/>
    <w:rsid w:val="00F71680"/>
    <w:rsid w:val="00F71777"/>
    <w:rsid w:val="00F71928"/>
    <w:rsid w:val="00F71EBD"/>
    <w:rsid w:val="00F7241C"/>
    <w:rsid w:val="00F72693"/>
    <w:rsid w:val="00F727AA"/>
    <w:rsid w:val="00F73211"/>
    <w:rsid w:val="00F732D5"/>
    <w:rsid w:val="00F73959"/>
    <w:rsid w:val="00F73CB9"/>
    <w:rsid w:val="00F7406B"/>
    <w:rsid w:val="00F74356"/>
    <w:rsid w:val="00F74425"/>
    <w:rsid w:val="00F74557"/>
    <w:rsid w:val="00F745EB"/>
    <w:rsid w:val="00F74D7E"/>
    <w:rsid w:val="00F74DBD"/>
    <w:rsid w:val="00F74E0B"/>
    <w:rsid w:val="00F7559D"/>
    <w:rsid w:val="00F75C53"/>
    <w:rsid w:val="00F75EFC"/>
    <w:rsid w:val="00F7622C"/>
    <w:rsid w:val="00F764B4"/>
    <w:rsid w:val="00F76946"/>
    <w:rsid w:val="00F76AC1"/>
    <w:rsid w:val="00F76AE6"/>
    <w:rsid w:val="00F76EC1"/>
    <w:rsid w:val="00F775C7"/>
    <w:rsid w:val="00F77712"/>
    <w:rsid w:val="00F777F7"/>
    <w:rsid w:val="00F8017D"/>
    <w:rsid w:val="00F801BC"/>
    <w:rsid w:val="00F8035E"/>
    <w:rsid w:val="00F804AF"/>
    <w:rsid w:val="00F80508"/>
    <w:rsid w:val="00F80AB7"/>
    <w:rsid w:val="00F80B61"/>
    <w:rsid w:val="00F80CCD"/>
    <w:rsid w:val="00F81087"/>
    <w:rsid w:val="00F81698"/>
    <w:rsid w:val="00F81885"/>
    <w:rsid w:val="00F819E1"/>
    <w:rsid w:val="00F82015"/>
    <w:rsid w:val="00F8201D"/>
    <w:rsid w:val="00F829AD"/>
    <w:rsid w:val="00F83118"/>
    <w:rsid w:val="00F83C5B"/>
    <w:rsid w:val="00F84108"/>
    <w:rsid w:val="00F84282"/>
    <w:rsid w:val="00F844FB"/>
    <w:rsid w:val="00F84503"/>
    <w:rsid w:val="00F846D3"/>
    <w:rsid w:val="00F847F0"/>
    <w:rsid w:val="00F84848"/>
    <w:rsid w:val="00F8488C"/>
    <w:rsid w:val="00F84BA9"/>
    <w:rsid w:val="00F850CA"/>
    <w:rsid w:val="00F85844"/>
    <w:rsid w:val="00F85F84"/>
    <w:rsid w:val="00F8615C"/>
    <w:rsid w:val="00F86317"/>
    <w:rsid w:val="00F86C56"/>
    <w:rsid w:val="00F871D1"/>
    <w:rsid w:val="00F87444"/>
    <w:rsid w:val="00F874F0"/>
    <w:rsid w:val="00F87D18"/>
    <w:rsid w:val="00F87DC1"/>
    <w:rsid w:val="00F90A86"/>
    <w:rsid w:val="00F90B31"/>
    <w:rsid w:val="00F90CA4"/>
    <w:rsid w:val="00F91C4A"/>
    <w:rsid w:val="00F91D43"/>
    <w:rsid w:val="00F91E32"/>
    <w:rsid w:val="00F93132"/>
    <w:rsid w:val="00F93364"/>
    <w:rsid w:val="00F9418C"/>
    <w:rsid w:val="00F945CF"/>
    <w:rsid w:val="00F948AF"/>
    <w:rsid w:val="00F94A29"/>
    <w:rsid w:val="00F95469"/>
    <w:rsid w:val="00F95C37"/>
    <w:rsid w:val="00F96796"/>
    <w:rsid w:val="00F97045"/>
    <w:rsid w:val="00F9713E"/>
    <w:rsid w:val="00F972AF"/>
    <w:rsid w:val="00F976DE"/>
    <w:rsid w:val="00F977F0"/>
    <w:rsid w:val="00F97C58"/>
    <w:rsid w:val="00FA0008"/>
    <w:rsid w:val="00FA1053"/>
    <w:rsid w:val="00FA198A"/>
    <w:rsid w:val="00FA19E2"/>
    <w:rsid w:val="00FA1B9C"/>
    <w:rsid w:val="00FA1E4E"/>
    <w:rsid w:val="00FA2126"/>
    <w:rsid w:val="00FA218F"/>
    <w:rsid w:val="00FA2230"/>
    <w:rsid w:val="00FA3380"/>
    <w:rsid w:val="00FA33AA"/>
    <w:rsid w:val="00FA4003"/>
    <w:rsid w:val="00FA42B9"/>
    <w:rsid w:val="00FA4D52"/>
    <w:rsid w:val="00FA5092"/>
    <w:rsid w:val="00FA5094"/>
    <w:rsid w:val="00FA54A1"/>
    <w:rsid w:val="00FA577D"/>
    <w:rsid w:val="00FA5887"/>
    <w:rsid w:val="00FA5933"/>
    <w:rsid w:val="00FA614E"/>
    <w:rsid w:val="00FA656A"/>
    <w:rsid w:val="00FA68FD"/>
    <w:rsid w:val="00FA6BF2"/>
    <w:rsid w:val="00FA6C6E"/>
    <w:rsid w:val="00FA6F70"/>
    <w:rsid w:val="00FA7400"/>
    <w:rsid w:val="00FA7A0A"/>
    <w:rsid w:val="00FB003E"/>
    <w:rsid w:val="00FB02D9"/>
    <w:rsid w:val="00FB0D12"/>
    <w:rsid w:val="00FB0D27"/>
    <w:rsid w:val="00FB10F8"/>
    <w:rsid w:val="00FB1C91"/>
    <w:rsid w:val="00FB2001"/>
    <w:rsid w:val="00FB275B"/>
    <w:rsid w:val="00FB29FD"/>
    <w:rsid w:val="00FB30B3"/>
    <w:rsid w:val="00FB3173"/>
    <w:rsid w:val="00FB35C4"/>
    <w:rsid w:val="00FB3689"/>
    <w:rsid w:val="00FB390F"/>
    <w:rsid w:val="00FB3A44"/>
    <w:rsid w:val="00FB3E02"/>
    <w:rsid w:val="00FB48F6"/>
    <w:rsid w:val="00FB5AE4"/>
    <w:rsid w:val="00FB5C67"/>
    <w:rsid w:val="00FB62A6"/>
    <w:rsid w:val="00FB702B"/>
    <w:rsid w:val="00FB7CB1"/>
    <w:rsid w:val="00FB7DA9"/>
    <w:rsid w:val="00FB7F7B"/>
    <w:rsid w:val="00FC0AC3"/>
    <w:rsid w:val="00FC0C97"/>
    <w:rsid w:val="00FC160D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B7D"/>
    <w:rsid w:val="00FC4FFE"/>
    <w:rsid w:val="00FC5083"/>
    <w:rsid w:val="00FC5943"/>
    <w:rsid w:val="00FC59EE"/>
    <w:rsid w:val="00FC59EF"/>
    <w:rsid w:val="00FC5E1F"/>
    <w:rsid w:val="00FC5F26"/>
    <w:rsid w:val="00FC65EC"/>
    <w:rsid w:val="00FC6AAE"/>
    <w:rsid w:val="00FC6B66"/>
    <w:rsid w:val="00FC6D14"/>
    <w:rsid w:val="00FC6F38"/>
    <w:rsid w:val="00FC6FBC"/>
    <w:rsid w:val="00FC73BE"/>
    <w:rsid w:val="00FC767F"/>
    <w:rsid w:val="00FC7B11"/>
    <w:rsid w:val="00FC7B7B"/>
    <w:rsid w:val="00FC7C3A"/>
    <w:rsid w:val="00FC7D19"/>
    <w:rsid w:val="00FC7D88"/>
    <w:rsid w:val="00FC7F6C"/>
    <w:rsid w:val="00FD056D"/>
    <w:rsid w:val="00FD06B2"/>
    <w:rsid w:val="00FD1262"/>
    <w:rsid w:val="00FD1457"/>
    <w:rsid w:val="00FD15F7"/>
    <w:rsid w:val="00FD16E7"/>
    <w:rsid w:val="00FD1FE5"/>
    <w:rsid w:val="00FD2486"/>
    <w:rsid w:val="00FD24BC"/>
    <w:rsid w:val="00FD2754"/>
    <w:rsid w:val="00FD27AE"/>
    <w:rsid w:val="00FD2D72"/>
    <w:rsid w:val="00FD2DEE"/>
    <w:rsid w:val="00FD3E4B"/>
    <w:rsid w:val="00FD3EC7"/>
    <w:rsid w:val="00FD4D72"/>
    <w:rsid w:val="00FD4DAE"/>
    <w:rsid w:val="00FD4F8E"/>
    <w:rsid w:val="00FD51FD"/>
    <w:rsid w:val="00FD56D5"/>
    <w:rsid w:val="00FD67B8"/>
    <w:rsid w:val="00FD6DD7"/>
    <w:rsid w:val="00FD6DFD"/>
    <w:rsid w:val="00FD6FEB"/>
    <w:rsid w:val="00FD78DB"/>
    <w:rsid w:val="00FD7CF9"/>
    <w:rsid w:val="00FE00FC"/>
    <w:rsid w:val="00FE0707"/>
    <w:rsid w:val="00FE0957"/>
    <w:rsid w:val="00FE0AA2"/>
    <w:rsid w:val="00FE156D"/>
    <w:rsid w:val="00FE17E8"/>
    <w:rsid w:val="00FE1F6D"/>
    <w:rsid w:val="00FE2252"/>
    <w:rsid w:val="00FE22CD"/>
    <w:rsid w:val="00FE247C"/>
    <w:rsid w:val="00FE292F"/>
    <w:rsid w:val="00FE29F7"/>
    <w:rsid w:val="00FE2AFB"/>
    <w:rsid w:val="00FE3228"/>
    <w:rsid w:val="00FE33F4"/>
    <w:rsid w:val="00FE34D1"/>
    <w:rsid w:val="00FE352A"/>
    <w:rsid w:val="00FE37F6"/>
    <w:rsid w:val="00FE398E"/>
    <w:rsid w:val="00FE39C3"/>
    <w:rsid w:val="00FE3AB1"/>
    <w:rsid w:val="00FE45F4"/>
    <w:rsid w:val="00FE4941"/>
    <w:rsid w:val="00FE4C50"/>
    <w:rsid w:val="00FE5F52"/>
    <w:rsid w:val="00FE6248"/>
    <w:rsid w:val="00FE62BC"/>
    <w:rsid w:val="00FE65C6"/>
    <w:rsid w:val="00FE66B1"/>
    <w:rsid w:val="00FE6A0E"/>
    <w:rsid w:val="00FE6E3E"/>
    <w:rsid w:val="00FE7510"/>
    <w:rsid w:val="00FE7DBD"/>
    <w:rsid w:val="00FF1026"/>
    <w:rsid w:val="00FF1138"/>
    <w:rsid w:val="00FF1140"/>
    <w:rsid w:val="00FF14D9"/>
    <w:rsid w:val="00FF2027"/>
    <w:rsid w:val="00FF2378"/>
    <w:rsid w:val="00FF2586"/>
    <w:rsid w:val="00FF2633"/>
    <w:rsid w:val="00FF28DE"/>
    <w:rsid w:val="00FF2A71"/>
    <w:rsid w:val="00FF30C7"/>
    <w:rsid w:val="00FF32AB"/>
    <w:rsid w:val="00FF33F1"/>
    <w:rsid w:val="00FF3735"/>
    <w:rsid w:val="00FF39FB"/>
    <w:rsid w:val="00FF3DEE"/>
    <w:rsid w:val="00FF4400"/>
    <w:rsid w:val="00FF4B65"/>
    <w:rsid w:val="00FF4BB6"/>
    <w:rsid w:val="00FF4BFC"/>
    <w:rsid w:val="00FF52FC"/>
    <w:rsid w:val="00FF5400"/>
    <w:rsid w:val="00FF5528"/>
    <w:rsid w:val="00FF5A2F"/>
    <w:rsid w:val="00FF5A5D"/>
    <w:rsid w:val="00FF5BD6"/>
    <w:rsid w:val="00FF5C85"/>
    <w:rsid w:val="00FF5D64"/>
    <w:rsid w:val="00FF616A"/>
    <w:rsid w:val="00FF68CE"/>
    <w:rsid w:val="00FF6E01"/>
    <w:rsid w:val="00FF6E67"/>
    <w:rsid w:val="00FF754C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AD9"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qFormat/>
    <w:rsid w:val="001E6197"/>
    <w:pPr>
      <w:keepNext/>
      <w:numPr>
        <w:numId w:val="1"/>
      </w:numPr>
      <w:tabs>
        <w:tab w:val="left" w:pos="720"/>
      </w:tabs>
      <w:spacing w:afterLines="25" w:line="0" w:lineRule="atLeast"/>
      <w:outlineLvl w:val="0"/>
    </w:pPr>
    <w:rPr>
      <w:rFonts w:ascii="Calibri" w:eastAsia="Calibri" w:hAnsi="Calibri"/>
      <w:b/>
      <w:i/>
      <w:shadow/>
      <w:color w:val="000000"/>
      <w:sz w:val="24"/>
    </w:rPr>
  </w:style>
  <w:style w:type="paragraph" w:styleId="2">
    <w:name w:val="heading 2"/>
    <w:basedOn w:val="1"/>
    <w:next w:val="a"/>
    <w:link w:val="20"/>
    <w:qFormat/>
    <w:rsid w:val="005B7B3C"/>
    <w:pPr>
      <w:numPr>
        <w:ilvl w:val="1"/>
      </w:numPr>
      <w:adjustRightInd w:val="0"/>
      <w:outlineLvl w:val="1"/>
    </w:pPr>
  </w:style>
  <w:style w:type="paragraph" w:styleId="3">
    <w:name w:val="heading 3"/>
    <w:basedOn w:val="2"/>
    <w:next w:val="a"/>
    <w:qFormat/>
    <w:rsid w:val="000B7183"/>
    <w:pPr>
      <w:numPr>
        <w:ilvl w:val="2"/>
      </w:numPr>
      <w:outlineLvl w:val="2"/>
    </w:pPr>
  </w:style>
  <w:style w:type="paragraph" w:styleId="4">
    <w:name w:val="heading 4"/>
    <w:basedOn w:val="3"/>
    <w:next w:val="a"/>
    <w:link w:val="40"/>
    <w:qFormat/>
    <w:rsid w:val="00F12669"/>
    <w:pPr>
      <w:numPr>
        <w:ilvl w:val="3"/>
      </w:numPr>
      <w:outlineLvl w:val="3"/>
    </w:pPr>
    <w:rPr>
      <w:bCs/>
    </w:rPr>
  </w:style>
  <w:style w:type="paragraph" w:styleId="5">
    <w:name w:val="heading 5"/>
    <w:basedOn w:val="4"/>
    <w:next w:val="a"/>
    <w:link w:val="50"/>
    <w:qFormat/>
    <w:rsid w:val="003B50B9"/>
    <w:pPr>
      <w:numPr>
        <w:ilvl w:val="4"/>
      </w:numPr>
      <w:outlineLvl w:val="4"/>
    </w:pPr>
  </w:style>
  <w:style w:type="paragraph" w:styleId="6">
    <w:name w:val="heading 6"/>
    <w:basedOn w:val="5"/>
    <w:next w:val="a"/>
    <w:qFormat/>
    <w:rsid w:val="003B50B9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"/>
    <w:next w:val="a"/>
    <w:qFormat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"/>
    <w:next w:val="a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1E6197"/>
    <w:rPr>
      <w:rFonts w:ascii="Calibri" w:eastAsia="Calibri" w:hAnsi="Calibri"/>
      <w:b/>
      <w:i/>
      <w:shadow/>
      <w:color w:val="000000"/>
      <w:kern w:val="2"/>
      <w:sz w:val="24"/>
      <w:szCs w:val="21"/>
    </w:rPr>
  </w:style>
  <w:style w:type="character" w:customStyle="1" w:styleId="20">
    <w:name w:val="見出し 2 (文字)"/>
    <w:basedOn w:val="10"/>
    <w:link w:val="2"/>
    <w:rsid w:val="005B7B3C"/>
  </w:style>
  <w:style w:type="character" w:customStyle="1" w:styleId="40">
    <w:name w:val="見出し 4 (文字)"/>
    <w:basedOn w:val="a0"/>
    <w:link w:val="4"/>
    <w:rsid w:val="00F1266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basedOn w:val="a0"/>
    <w:link w:val="5"/>
    <w:rsid w:val="003B50B9"/>
    <w:rPr>
      <w:rFonts w:ascii="Calibri" w:eastAsia="Calibri" w:hAnsi="Calibri"/>
      <w:b/>
      <w:bCs/>
      <w:i/>
      <w:shadow/>
      <w:color w:val="000000"/>
      <w:kern w:val="2"/>
      <w:sz w:val="24"/>
      <w:szCs w:val="21"/>
    </w:rPr>
  </w:style>
  <w:style w:type="paragraph" w:styleId="a3">
    <w:name w:val="header"/>
    <w:basedOn w:val="a"/>
    <w:link w:val="a4"/>
    <w:uiPriority w:val="99"/>
    <w:rsid w:val="00EF7863"/>
    <w:pPr>
      <w:tabs>
        <w:tab w:val="center" w:pos="4252"/>
        <w:tab w:val="right" w:pos="9030"/>
      </w:tabs>
      <w:snapToGrid w:val="0"/>
    </w:pPr>
    <w:rPr>
      <w:rFonts w:eastAsia="Times New Roman" w:cs="ZWAdobeF"/>
      <w:i/>
      <w:shadow/>
      <w:sz w:val="18"/>
      <w:szCs w:val="18"/>
    </w:rPr>
  </w:style>
  <w:style w:type="character" w:customStyle="1" w:styleId="a4">
    <w:name w:val="ヘッダー (文字)"/>
    <w:basedOn w:val="a0"/>
    <w:link w:val="a3"/>
    <w:uiPriority w:val="99"/>
    <w:rsid w:val="000D7862"/>
    <w:rPr>
      <w:rFonts w:ascii="Times New Roman" w:eastAsia="Times New Roman" w:hAnsi="Times New Roman" w:cs="ZWAdobeF"/>
      <w:i/>
      <w:shadow/>
      <w:kern w:val="2"/>
      <w:sz w:val="18"/>
      <w:szCs w:val="18"/>
    </w:rPr>
  </w:style>
  <w:style w:type="paragraph" w:styleId="a5">
    <w:name w:val="footer"/>
    <w:basedOn w:val="a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styleId="a6">
    <w:name w:val="page number"/>
    <w:basedOn w:val="a0"/>
    <w:rsid w:val="00E367D5"/>
    <w:rPr>
      <w:rFonts w:ascii="PanRoman" w:hAnsi="PanRoman"/>
      <w:b/>
      <w:i/>
      <w:shadow/>
      <w:sz w:val="18"/>
      <w:szCs w:val="18"/>
    </w:rPr>
  </w:style>
  <w:style w:type="table" w:styleId="a7">
    <w:name w:val="Table Grid"/>
    <w:basedOn w:val="a1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toc 2"/>
    <w:basedOn w:val="11"/>
    <w:next w:val="a"/>
    <w:autoRedefine/>
    <w:uiPriority w:val="39"/>
    <w:rsid w:val="00E6598F"/>
    <w:pPr>
      <w:tabs>
        <w:tab w:val="clear" w:pos="735"/>
        <w:tab w:val="clear" w:pos="1050"/>
        <w:tab w:val="left" w:pos="1523"/>
      </w:tabs>
      <w:ind w:leftChars="500" w:left="1050" w:right="57"/>
      <w:jc w:val="right"/>
    </w:pPr>
    <w:rPr>
      <w:b w:val="0"/>
      <w:shadow w:val="0"/>
    </w:rPr>
  </w:style>
  <w:style w:type="paragraph" w:styleId="11">
    <w:name w:val="toc 1"/>
    <w:basedOn w:val="a"/>
    <w:next w:val="a"/>
    <w:autoRedefine/>
    <w:uiPriority w:val="39"/>
    <w:rsid w:val="008F746D"/>
    <w:pPr>
      <w:tabs>
        <w:tab w:val="center" w:pos="735"/>
        <w:tab w:val="left" w:pos="1050"/>
        <w:tab w:val="right" w:pos="9030"/>
        <w:tab w:val="left" w:leader="dot" w:pos="9072"/>
      </w:tabs>
      <w:spacing w:afterLines="10" w:line="0" w:lineRule="atLeast"/>
      <w:ind w:leftChars="135" w:left="283"/>
    </w:pPr>
    <w:rPr>
      <w:rFonts w:ascii="Calibri" w:hAnsi="Calibri"/>
      <w:b/>
      <w:shadow/>
      <w:noProof/>
      <w:szCs w:val="20"/>
    </w:rPr>
  </w:style>
  <w:style w:type="paragraph" w:styleId="30">
    <w:name w:val="toc 3"/>
    <w:basedOn w:val="21"/>
    <w:next w:val="21"/>
    <w:autoRedefine/>
    <w:uiPriority w:val="39"/>
    <w:rsid w:val="00C33BC9"/>
    <w:pPr>
      <w:tabs>
        <w:tab w:val="clear" w:pos="1523"/>
        <w:tab w:val="left" w:pos="2268"/>
      </w:tabs>
      <w:ind w:leftChars="725" w:left="725" w:right="0"/>
    </w:pPr>
  </w:style>
  <w:style w:type="paragraph" w:styleId="a8">
    <w:name w:val="Document Map"/>
    <w:basedOn w:val="a"/>
    <w:semiHidden/>
    <w:rsid w:val="00BE07D1"/>
    <w:pPr>
      <w:shd w:val="clear" w:color="auto" w:fill="000080"/>
      <w:jc w:val="left"/>
    </w:pPr>
    <w:rPr>
      <w:rFonts w:ascii="Arial" w:eastAsia="ＭＳ ゴシック" w:hAnsi="Arial"/>
      <w:szCs w:val="24"/>
    </w:rPr>
  </w:style>
  <w:style w:type="paragraph" w:styleId="a9">
    <w:name w:val="Balloon Text"/>
    <w:basedOn w:val="a"/>
    <w:semiHidden/>
    <w:rsid w:val="00BE07D1"/>
    <w:rPr>
      <w:rFonts w:ascii="Arial" w:eastAsia="ＭＳ ゴシック" w:hAnsi="Arial"/>
      <w:sz w:val="18"/>
      <w:szCs w:val="18"/>
    </w:rPr>
  </w:style>
  <w:style w:type="paragraph" w:styleId="41">
    <w:name w:val="toc 4"/>
    <w:basedOn w:val="a"/>
    <w:next w:val="a"/>
    <w:autoRedefine/>
    <w:semiHidden/>
    <w:rsid w:val="00BE07D1"/>
    <w:pPr>
      <w:ind w:leftChars="300" w:left="630"/>
      <w:jc w:val="left"/>
    </w:pPr>
    <w:rPr>
      <w:szCs w:val="24"/>
    </w:rPr>
  </w:style>
  <w:style w:type="paragraph" w:styleId="51">
    <w:name w:val="toc 5"/>
    <w:basedOn w:val="a"/>
    <w:next w:val="a"/>
    <w:autoRedefine/>
    <w:semiHidden/>
    <w:rsid w:val="00BE07D1"/>
    <w:pPr>
      <w:ind w:leftChars="400" w:left="840"/>
      <w:jc w:val="left"/>
    </w:pPr>
    <w:rPr>
      <w:rFonts w:ascii="Century" w:hAnsi="Century"/>
      <w:sz w:val="20"/>
      <w:szCs w:val="24"/>
    </w:rPr>
  </w:style>
  <w:style w:type="paragraph" w:styleId="aa">
    <w:name w:val="table of figures"/>
    <w:basedOn w:val="a"/>
    <w:next w:val="a"/>
    <w:semiHidden/>
    <w:rsid w:val="00BE07D1"/>
    <w:pPr>
      <w:ind w:left="420" w:hanging="420"/>
      <w:jc w:val="left"/>
    </w:pPr>
    <w:rPr>
      <w:sz w:val="20"/>
      <w:szCs w:val="20"/>
    </w:rPr>
  </w:style>
  <w:style w:type="paragraph" w:styleId="ab">
    <w:name w:val="Title"/>
    <w:basedOn w:val="a"/>
    <w:qFormat/>
    <w:rsid w:val="00BE07D1"/>
    <w:pPr>
      <w:widowControl/>
      <w:jc w:val="center"/>
    </w:pPr>
    <w:rPr>
      <w:rFonts w:ascii=".VnArialH" w:hAnsi=".VnArialH"/>
      <w:kern w:val="0"/>
      <w:sz w:val="28"/>
      <w:szCs w:val="28"/>
      <w:u w:val="single"/>
      <w:lang w:eastAsia="en-US"/>
    </w:rPr>
  </w:style>
  <w:style w:type="paragraph" w:styleId="ac">
    <w:name w:val="annotation text"/>
    <w:basedOn w:val="a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styleId="ad">
    <w:name w:val="annotation reference"/>
    <w:basedOn w:val="a0"/>
    <w:semiHidden/>
    <w:rsid w:val="00BE07D1"/>
    <w:rPr>
      <w:sz w:val="16"/>
      <w:szCs w:val="16"/>
    </w:rPr>
  </w:style>
  <w:style w:type="paragraph" w:customStyle="1" w:styleId="TableTitle">
    <w:name w:val="Table Title"/>
    <w:basedOn w:val="a"/>
    <w:link w:val="TableTitleChar"/>
    <w:rsid w:val="001E6197"/>
    <w:pPr>
      <w:widowControl/>
      <w:jc w:val="center"/>
    </w:pPr>
    <w:rPr>
      <w:rFonts w:ascii="Calibri" w:eastAsia="Times New Roman" w:hAnsi="Calibri"/>
      <w:b/>
      <w:i/>
      <w:shadow/>
      <w:color w:val="000000"/>
    </w:rPr>
  </w:style>
  <w:style w:type="character" w:customStyle="1" w:styleId="TableTitleChar">
    <w:name w:val="Table Title Char"/>
    <w:basedOn w:val="a0"/>
    <w:link w:val="TableTitle"/>
    <w:rsid w:val="001E6197"/>
    <w:rPr>
      <w:rFonts w:ascii="Calibri" w:eastAsia="Times New Roman" w:hAnsi="Calibri"/>
      <w:b/>
      <w:i/>
      <w:shadow/>
      <w:color w:val="000000"/>
      <w:kern w:val="2"/>
      <w:sz w:val="21"/>
      <w:szCs w:val="21"/>
    </w:rPr>
  </w:style>
  <w:style w:type="paragraph" w:customStyle="1" w:styleId="60">
    <w:name w:val="見出し6"/>
    <w:basedOn w:val="a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ＭＳ ゴシック" w:eastAsia="ＭＳ ゴシック" w:hAnsi="ＭＳ ゴシック"/>
      <w:szCs w:val="24"/>
    </w:rPr>
  </w:style>
  <w:style w:type="character" w:customStyle="1" w:styleId="6Char">
    <w:name w:val="見出し6 Char"/>
    <w:basedOn w:val="a0"/>
    <w:link w:val="60"/>
    <w:rsid w:val="009C31CF"/>
    <w:rPr>
      <w:rFonts w:ascii="ＭＳ ゴシック" w:eastAsia="ＭＳ ゴシック" w:hAnsi="ＭＳ ゴシック"/>
      <w:kern w:val="2"/>
      <w:szCs w:val="24"/>
      <w:lang w:val="en-US" w:eastAsia="ja-JP" w:bidi="ar-SA"/>
    </w:rPr>
  </w:style>
  <w:style w:type="paragraph" w:styleId="Web">
    <w:name w:val="Normal (Web)"/>
    <w:basedOn w:val="a"/>
    <w:uiPriority w:val="99"/>
    <w:semiHidden/>
    <w:rsid w:val="00BE07D1"/>
    <w:pPr>
      <w:widowControl/>
      <w:spacing w:before="100" w:beforeAutospacing="1" w:after="100" w:afterAutospacing="1"/>
      <w:jc w:val="left"/>
    </w:pPr>
    <w:rPr>
      <w:kern w:val="0"/>
      <w:sz w:val="24"/>
      <w:szCs w:val="24"/>
      <w:lang w:eastAsia="en-US"/>
    </w:rPr>
  </w:style>
  <w:style w:type="paragraph" w:styleId="61">
    <w:name w:val="toc 6"/>
    <w:basedOn w:val="a"/>
    <w:next w:val="a"/>
    <w:autoRedefine/>
    <w:semiHidden/>
    <w:rsid w:val="00BE07D1"/>
    <w:pPr>
      <w:ind w:leftChars="500" w:left="1050"/>
    </w:pPr>
    <w:rPr>
      <w:rFonts w:ascii="Century" w:hAnsi="Century"/>
      <w:szCs w:val="24"/>
    </w:rPr>
  </w:style>
  <w:style w:type="paragraph" w:styleId="70">
    <w:name w:val="toc 7"/>
    <w:basedOn w:val="a"/>
    <w:next w:val="a"/>
    <w:autoRedefine/>
    <w:semiHidden/>
    <w:rsid w:val="00BE07D1"/>
    <w:pPr>
      <w:ind w:leftChars="600" w:left="1260"/>
    </w:pPr>
    <w:rPr>
      <w:rFonts w:ascii="Century" w:hAnsi="Century"/>
      <w:szCs w:val="24"/>
    </w:rPr>
  </w:style>
  <w:style w:type="paragraph" w:styleId="80">
    <w:name w:val="toc 8"/>
    <w:basedOn w:val="a"/>
    <w:next w:val="a"/>
    <w:autoRedefine/>
    <w:semiHidden/>
    <w:rsid w:val="00BE07D1"/>
    <w:pPr>
      <w:ind w:leftChars="700" w:left="1470"/>
    </w:pPr>
    <w:rPr>
      <w:rFonts w:ascii="Century" w:hAnsi="Century"/>
      <w:szCs w:val="24"/>
    </w:rPr>
  </w:style>
  <w:style w:type="paragraph" w:styleId="90">
    <w:name w:val="toc 9"/>
    <w:basedOn w:val="a"/>
    <w:next w:val="a"/>
    <w:autoRedefine/>
    <w:semiHidden/>
    <w:rsid w:val="00BE07D1"/>
    <w:pPr>
      <w:ind w:leftChars="800" w:left="1680"/>
    </w:pPr>
    <w:rPr>
      <w:rFonts w:ascii="Century" w:hAnsi="Century"/>
      <w:szCs w:val="24"/>
    </w:rPr>
  </w:style>
  <w:style w:type="paragraph" w:customStyle="1" w:styleId="Unit">
    <w:name w:val="Unit"/>
    <w:basedOn w:val="a"/>
    <w:rsid w:val="00B52AAB"/>
    <w:pPr>
      <w:keepNext/>
      <w:widowControl/>
      <w:adjustRightInd w:val="0"/>
      <w:snapToGrid w:val="0"/>
      <w:jc w:val="right"/>
    </w:pPr>
    <w:rPr>
      <w:rFonts w:eastAsia="Times New Roman"/>
      <w:color w:val="000000"/>
      <w:kern w:val="0"/>
      <w:sz w:val="16"/>
      <w:szCs w:val="16"/>
    </w:rPr>
  </w:style>
  <w:style w:type="paragraph" w:customStyle="1" w:styleId="Source">
    <w:name w:val="Source"/>
    <w:basedOn w:val="a"/>
    <w:next w:val="a"/>
    <w:rsid w:val="00B52AAB"/>
    <w:pPr>
      <w:widowControl/>
      <w:adjustRightInd w:val="0"/>
      <w:snapToGrid w:val="0"/>
      <w:jc w:val="center"/>
    </w:pPr>
    <w:rPr>
      <w:rFonts w:eastAsia="Times New Roman"/>
      <w:sz w:val="16"/>
      <w:szCs w:val="16"/>
    </w:rPr>
  </w:style>
  <w:style w:type="paragraph" w:customStyle="1" w:styleId="MainSentence">
    <w:name w:val="Main Sentence"/>
    <w:basedOn w:val="a"/>
    <w:rsid w:val="00F12669"/>
    <w:pPr>
      <w:snapToGrid w:val="0"/>
      <w:spacing w:afterLines="50" w:line="0" w:lineRule="atLeast"/>
      <w:ind w:firstLineChars="343" w:firstLine="343"/>
      <w:textAlignment w:val="baseline"/>
    </w:pPr>
    <w:rPr>
      <w:rFonts w:eastAsia="Times New Roman" w:cs="Arial"/>
      <w:color w:val="000000"/>
    </w:rPr>
  </w:style>
  <w:style w:type="paragraph" w:customStyle="1" w:styleId="FigureTitle">
    <w:name w:val="Figure Title"/>
    <w:basedOn w:val="a"/>
    <w:rsid w:val="001E6197"/>
    <w:pPr>
      <w:jc w:val="center"/>
    </w:pPr>
    <w:rPr>
      <w:rFonts w:ascii="Calibri" w:eastAsia="Calibri"/>
      <w:b/>
      <w:i/>
      <w:shadow/>
      <w:color w:val="000000"/>
    </w:rPr>
  </w:style>
  <w:style w:type="paragraph" w:customStyle="1" w:styleId="Remark">
    <w:name w:val="Remark"/>
    <w:basedOn w:val="a"/>
    <w:rsid w:val="002A3CD2"/>
    <w:pPr>
      <w:adjustRightInd w:val="0"/>
      <w:snapToGrid w:val="0"/>
      <w:spacing w:beforeLines="10"/>
      <w:ind w:left="263" w:hangingChars="263" w:hanging="263"/>
      <w:jc w:val="left"/>
    </w:pPr>
    <w:rPr>
      <w:rFonts w:eastAsia="Times New Roman"/>
      <w:sz w:val="16"/>
      <w:szCs w:val="16"/>
    </w:rPr>
  </w:style>
  <w:style w:type="paragraph" w:customStyle="1" w:styleId="List-">
    <w:name w:val="List_&quot;-&quot;"/>
    <w:basedOn w:val="a"/>
    <w:link w:val="List-Char"/>
    <w:rsid w:val="00A01353"/>
    <w:pPr>
      <w:widowControl/>
      <w:numPr>
        <w:numId w:val="2"/>
      </w:numPr>
      <w:tabs>
        <w:tab w:val="clear" w:pos="1995"/>
        <w:tab w:val="left" w:pos="1140"/>
      </w:tabs>
      <w:spacing w:afterLines="50" w:line="0" w:lineRule="atLeast"/>
      <w:ind w:leftChars="343" w:left="543" w:hangingChars="200" w:hanging="200"/>
    </w:pPr>
    <w:rPr>
      <w:rFonts w:eastAsia="Times New Roman"/>
      <w:color w:val="000000"/>
    </w:rPr>
  </w:style>
  <w:style w:type="character" w:customStyle="1" w:styleId="List-Char">
    <w:name w:val="List_&quot;-&quot; Char"/>
    <w:basedOn w:val="a0"/>
    <w:link w:val="List-"/>
    <w:rsid w:val="00A01353"/>
    <w:rPr>
      <w:rFonts w:ascii="Times New Roman" w:eastAsia="Times New Roman" w:hAnsi="Times New Roman"/>
      <w:color w:val="000000"/>
      <w:kern w:val="2"/>
      <w:sz w:val="21"/>
      <w:szCs w:val="21"/>
    </w:rPr>
  </w:style>
  <w:style w:type="paragraph" w:styleId="ae">
    <w:name w:val="footnote text"/>
    <w:basedOn w:val="a"/>
    <w:semiHidden/>
    <w:rsid w:val="006B078A"/>
    <w:pPr>
      <w:snapToGrid w:val="0"/>
      <w:jc w:val="left"/>
    </w:pPr>
  </w:style>
  <w:style w:type="character" w:styleId="af">
    <w:name w:val="footnote reference"/>
    <w:basedOn w:val="a0"/>
    <w:semiHidden/>
    <w:rsid w:val="006B078A"/>
    <w:rPr>
      <w:vertAlign w:val="superscript"/>
    </w:rPr>
  </w:style>
  <w:style w:type="paragraph" w:customStyle="1" w:styleId="Task">
    <w:name w:val="Task"/>
    <w:basedOn w:val="a"/>
    <w:rsid w:val="00BC6063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 w:line="0" w:lineRule="atLeast"/>
      <w:ind w:leftChars="343" w:left="886" w:rightChars="8" w:right="8" w:hangingChars="543" w:hanging="543"/>
      <w:jc w:val="left"/>
    </w:pPr>
    <w:rPr>
      <w:rFonts w:eastAsia="Times New Roman"/>
      <w:b/>
      <w:shadow/>
    </w:rPr>
  </w:style>
  <w:style w:type="character" w:styleId="af0">
    <w:name w:val="Hyperlink"/>
    <w:basedOn w:val="a0"/>
    <w:uiPriority w:val="99"/>
    <w:rsid w:val="008E0C2B"/>
    <w:rPr>
      <w:color w:val="0000FF"/>
      <w:u w:val="single"/>
    </w:rPr>
  </w:style>
  <w:style w:type="paragraph" w:styleId="af1">
    <w:name w:val="caption"/>
    <w:basedOn w:val="a"/>
    <w:next w:val="a"/>
    <w:qFormat/>
    <w:rsid w:val="008E0C2B"/>
    <w:pPr>
      <w:spacing w:before="120" w:after="240"/>
    </w:pPr>
    <w:rPr>
      <w:b/>
      <w:bCs/>
    </w:rPr>
  </w:style>
  <w:style w:type="paragraph" w:styleId="af2">
    <w:name w:val="List Paragraph"/>
    <w:basedOn w:val="a"/>
    <w:uiPriority w:val="34"/>
    <w:qFormat/>
    <w:rsid w:val="005C658E"/>
    <w:pPr>
      <w:ind w:leftChars="400" w:left="840"/>
    </w:pPr>
  </w:style>
  <w:style w:type="character" w:styleId="af3">
    <w:name w:val="FollowedHyperlink"/>
    <w:basedOn w:val="a0"/>
    <w:uiPriority w:val="99"/>
    <w:semiHidden/>
    <w:unhideWhenUsed/>
    <w:rsid w:val="00FC59EE"/>
    <w:rPr>
      <w:color w:val="800080"/>
      <w:u w:val="single"/>
    </w:rPr>
  </w:style>
  <w:style w:type="paragraph" w:customStyle="1" w:styleId="font5">
    <w:name w:val="font5"/>
    <w:basedOn w:val="a"/>
    <w:rsid w:val="00FC59EE"/>
    <w:pPr>
      <w:widowControl/>
      <w:spacing w:before="100" w:beforeAutospacing="1" w:after="100" w:afterAutospacing="1"/>
      <w:jc w:val="left"/>
    </w:pPr>
    <w:rPr>
      <w:rFonts w:ascii="Calibri" w:eastAsia="ＭＳ Ｐゴシック" w:hAnsi="Calibri" w:cs="Calibri"/>
      <w:kern w:val="0"/>
      <w:sz w:val="12"/>
      <w:szCs w:val="12"/>
    </w:rPr>
  </w:style>
  <w:style w:type="paragraph" w:customStyle="1" w:styleId="font6">
    <w:name w:val="font6"/>
    <w:basedOn w:val="a"/>
    <w:rsid w:val="00FC59EE"/>
    <w:pPr>
      <w:widowControl/>
      <w:spacing w:before="100" w:beforeAutospacing="1" w:after="100" w:afterAutospacing="1"/>
      <w:jc w:val="left"/>
    </w:pPr>
    <w:rPr>
      <w:rFonts w:ascii="Tahoma" w:eastAsia="ＭＳ Ｐゴシック" w:hAnsi="Tahoma" w:cs="Tahoma"/>
      <w:b/>
      <w:bCs/>
      <w:color w:val="000000"/>
      <w:kern w:val="0"/>
      <w:sz w:val="16"/>
      <w:szCs w:val="16"/>
    </w:rPr>
  </w:style>
  <w:style w:type="paragraph" w:customStyle="1" w:styleId="xl65">
    <w:name w:val="xl65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24"/>
      <w:szCs w:val="24"/>
    </w:rPr>
  </w:style>
  <w:style w:type="paragraph" w:customStyle="1" w:styleId="xl66">
    <w:name w:val="xl66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7">
    <w:name w:val="xl67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8">
    <w:name w:val="xl68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69">
    <w:name w:val="xl69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0">
    <w:name w:val="xl70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1">
    <w:name w:val="xl71"/>
    <w:basedOn w:val="a"/>
    <w:rsid w:val="00FC59EE"/>
    <w:pPr>
      <w:widowControl/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2">
    <w:name w:val="xl72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3">
    <w:name w:val="xl73"/>
    <w:basedOn w:val="a"/>
    <w:rsid w:val="00FC59EE"/>
    <w:pPr>
      <w:widowControl/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color w:val="FF0000"/>
      <w:kern w:val="0"/>
      <w:sz w:val="16"/>
      <w:szCs w:val="16"/>
    </w:rPr>
  </w:style>
  <w:style w:type="paragraph" w:customStyle="1" w:styleId="xl74">
    <w:name w:val="xl74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32"/>
      <w:szCs w:val="32"/>
    </w:rPr>
  </w:style>
  <w:style w:type="paragraph" w:customStyle="1" w:styleId="xl75">
    <w:name w:val="xl75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6">
    <w:name w:val="xl76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7">
    <w:name w:val="xl77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8">
    <w:name w:val="xl78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79">
    <w:name w:val="xl79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0">
    <w:name w:val="xl80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1">
    <w:name w:val="xl81"/>
    <w:basedOn w:val="a"/>
    <w:rsid w:val="00FC59E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2">
    <w:name w:val="xl82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3">
    <w:name w:val="xl83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4">
    <w:name w:val="xl84"/>
    <w:basedOn w:val="a"/>
    <w:rsid w:val="00FC59E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5">
    <w:name w:val="xl85"/>
    <w:basedOn w:val="a"/>
    <w:rsid w:val="00FC59EE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6">
    <w:name w:val="xl86"/>
    <w:basedOn w:val="a"/>
    <w:rsid w:val="00FC59EE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7">
    <w:name w:val="xl87"/>
    <w:basedOn w:val="a"/>
    <w:rsid w:val="00FC59EE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8">
    <w:name w:val="xl88"/>
    <w:basedOn w:val="a"/>
    <w:rsid w:val="00FC59E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89">
    <w:name w:val="xl89"/>
    <w:basedOn w:val="a"/>
    <w:rsid w:val="00FC59E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0">
    <w:name w:val="xl90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xl91">
    <w:name w:val="xl91"/>
    <w:basedOn w:val="a"/>
    <w:rsid w:val="00FC59E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Narrow" w:eastAsia="ＭＳ Ｐゴシック" w:hAnsi="Arial Narrow" w:cs="ＭＳ Ｐゴシック"/>
      <w:kern w:val="0"/>
      <w:sz w:val="16"/>
      <w:szCs w:val="16"/>
    </w:rPr>
  </w:style>
  <w:style w:type="paragraph" w:customStyle="1" w:styleId="Maintext2">
    <w:name w:val="Main text 2"/>
    <w:basedOn w:val="a"/>
    <w:qFormat/>
    <w:rsid w:val="00FB702B"/>
    <w:pPr>
      <w:spacing w:afterLines="50"/>
      <w:ind w:leftChars="472" w:left="1133"/>
    </w:pPr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51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FCC49-6318-4EC4-94E0-E2C8EB689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9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第2章 業務の実施方針等</vt:lpstr>
    </vt:vector>
  </TitlesOfParts>
  <Company>Nippon Koei Co., Ltd.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Tetsuya Maeda</dc:creator>
  <cp:lastModifiedBy>Ichizuru Ishimoto</cp:lastModifiedBy>
  <cp:revision>3</cp:revision>
  <cp:lastPrinted>2011-12-25T09:06:00Z</cp:lastPrinted>
  <dcterms:created xsi:type="dcterms:W3CDTF">2011-12-25T09:01:00Z</dcterms:created>
  <dcterms:modified xsi:type="dcterms:W3CDTF">2011-12-25T09:09:00Z</dcterms:modified>
</cp:coreProperties>
</file>